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B798C" w14:textId="130B96AF" w:rsidR="003356A4" w:rsidRDefault="00316AAA" w:rsidP="003356A4">
      <w:pPr>
        <w:jc w:val="center"/>
      </w:pPr>
      <w:r w:rsidRPr="0039188F">
        <w:rPr>
          <w:rFonts w:cs="Arial"/>
          <w:noProof/>
          <w:color w:val="993366"/>
          <w:spacing w:val="20"/>
          <w:sz w:val="52"/>
          <w:szCs w:val="52"/>
        </w:rPr>
        <mc:AlternateContent>
          <mc:Choice Requires="wps">
            <w:drawing>
              <wp:anchor distT="0" distB="0" distL="114300" distR="114300" simplePos="0" relativeHeight="251648000" behindDoc="0" locked="0" layoutInCell="1" allowOverlap="1" wp14:anchorId="5005D10E" wp14:editId="1E6242BA">
                <wp:simplePos x="0" y="0"/>
                <wp:positionH relativeFrom="column">
                  <wp:posOffset>152400</wp:posOffset>
                </wp:positionH>
                <wp:positionV relativeFrom="paragraph">
                  <wp:posOffset>3810000</wp:posOffset>
                </wp:positionV>
                <wp:extent cx="5818505" cy="600075"/>
                <wp:effectExtent l="0" t="0" r="0" b="9525"/>
                <wp:wrapSquare wrapText="bothSides"/>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38183" w14:textId="77777777" w:rsidR="004A6F1D" w:rsidRPr="00316AAA" w:rsidRDefault="004A6F1D" w:rsidP="00947F83">
                            <w:pPr>
                              <w:jc w:val="center"/>
                              <w:rPr>
                                <w:rFonts w:ascii="Aptos ExtraBold" w:hAnsi="Aptos ExtraBold" w:cs="Arial"/>
                                <w:b/>
                                <w:color w:val="7030A0"/>
                                <w:sz w:val="72"/>
                                <w:szCs w:val="72"/>
                              </w:rPr>
                            </w:pPr>
                            <w:r w:rsidRPr="00316AAA">
                              <w:rPr>
                                <w:rFonts w:ascii="Aptos ExtraBold" w:hAnsi="Aptos ExtraBold" w:cs="Arial"/>
                                <w:b/>
                                <w:color w:val="7030A0"/>
                                <w:spacing w:val="20"/>
                                <w:sz w:val="72"/>
                                <w:szCs w:val="72"/>
                              </w:rPr>
                              <w:t>ICF-IID</w:t>
                            </w:r>
                            <w:r w:rsidRPr="00316AAA">
                              <w:rPr>
                                <w:rFonts w:ascii="Aptos ExtraBold" w:hAnsi="Aptos ExtraBold" w:cs="Arial"/>
                                <w:b/>
                                <w:color w:val="7030A0"/>
                                <w:sz w:val="72"/>
                                <w:szCs w:val="72"/>
                              </w:rPr>
                              <w:t xml:space="preserv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5D10E" id="_x0000_t202" coordsize="21600,21600" o:spt="202" path="m,l,21600r21600,l21600,xe">
                <v:stroke joinstyle="miter"/>
                <v:path gradientshapeok="t" o:connecttype="rect"/>
              </v:shapetype>
              <v:shape id="Text Box 25" o:spid="_x0000_s1026" type="#_x0000_t202" style="position:absolute;left:0;text-align:left;margin-left:12pt;margin-top:300pt;width:458.15pt;height:4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Xe9AEAAMo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" stroked="f">
                <v:textbox>
                  <w:txbxContent>
                    <w:p w14:paraId="50438183" w14:textId="77777777" w:rsidR="004A6F1D" w:rsidRPr="00316AAA" w:rsidRDefault="004A6F1D" w:rsidP="00947F83">
                      <w:pPr>
                        <w:jc w:val="center"/>
                        <w:rPr>
                          <w:rFonts w:ascii="Aptos ExtraBold" w:hAnsi="Aptos ExtraBold" w:cs="Arial"/>
                          <w:b/>
                          <w:color w:val="7030A0"/>
                          <w:sz w:val="72"/>
                          <w:szCs w:val="72"/>
                        </w:rPr>
                      </w:pPr>
                      <w:r w:rsidRPr="00316AAA">
                        <w:rPr>
                          <w:rFonts w:ascii="Aptos ExtraBold" w:hAnsi="Aptos ExtraBold" w:cs="Arial"/>
                          <w:b/>
                          <w:color w:val="7030A0"/>
                          <w:spacing w:val="20"/>
                          <w:sz w:val="72"/>
                          <w:szCs w:val="72"/>
                        </w:rPr>
                        <w:t>ICF-IID</w:t>
                      </w:r>
                      <w:r w:rsidRPr="00316AAA">
                        <w:rPr>
                          <w:rFonts w:ascii="Aptos ExtraBold" w:hAnsi="Aptos ExtraBold" w:cs="Arial"/>
                          <w:b/>
                          <w:color w:val="7030A0"/>
                          <w:sz w:val="72"/>
                          <w:szCs w:val="72"/>
                        </w:rPr>
                        <w:t xml:space="preserve"> HANDBOOK</w:t>
                      </w:r>
                    </w:p>
                  </w:txbxContent>
                </v:textbox>
                <w10:wrap type="square"/>
              </v:shape>
            </w:pict>
          </mc:Fallback>
        </mc:AlternateContent>
      </w:r>
      <w:r>
        <w:rPr>
          <w:rFonts w:cs="Arial"/>
          <w:noProof/>
          <w:spacing w:val="20"/>
          <w:sz w:val="72"/>
          <w:szCs w:val="72"/>
        </w:rPr>
        <mc:AlternateContent>
          <mc:Choice Requires="wps">
            <w:drawing>
              <wp:anchor distT="0" distB="0" distL="114300" distR="114300" simplePos="0" relativeHeight="251649024" behindDoc="0" locked="0" layoutInCell="1" allowOverlap="1" wp14:anchorId="4AA42C0F" wp14:editId="281370F5">
                <wp:simplePos x="0" y="0"/>
                <wp:positionH relativeFrom="column">
                  <wp:posOffset>1457325</wp:posOffset>
                </wp:positionH>
                <wp:positionV relativeFrom="paragraph">
                  <wp:posOffset>4333875</wp:posOffset>
                </wp:positionV>
                <wp:extent cx="3206115" cy="361950"/>
                <wp:effectExtent l="0" t="0" r="0" b="0"/>
                <wp:wrapSquare wrapText="bothSides"/>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A0F8E" w14:textId="372DF703" w:rsidR="004A6F1D" w:rsidRPr="00856026" w:rsidRDefault="004A6F1D" w:rsidP="00F62E5D">
                            <w:pPr>
                              <w:jc w:val="center"/>
                              <w:rPr>
                                <w:rFonts w:cs="Arial"/>
                                <w:b/>
                                <w:color w:val="7030A0"/>
                                <w:sz w:val="32"/>
                                <w:szCs w:val="32"/>
                              </w:rPr>
                            </w:pPr>
                            <w:r>
                              <w:rPr>
                                <w:rFonts w:cs="Arial"/>
                                <w:b/>
                                <w:color w:val="7030A0"/>
                                <w:sz w:val="32"/>
                                <w:szCs w:val="32"/>
                              </w:rPr>
                              <w:t xml:space="preserve">Revised: </w:t>
                            </w:r>
                            <w:r w:rsidR="00316AAA">
                              <w:rPr>
                                <w:rFonts w:cs="Arial"/>
                                <w:b/>
                                <w:color w:val="7030A0"/>
                                <w:sz w:val="32"/>
                                <w:szCs w:val="32"/>
                              </w:rPr>
                              <w:t>February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2C0F" id="Text Box 28" o:spid="_x0000_s1027" type="#_x0000_t202" style="position:absolute;left:0;text-align:left;margin-left:114.75pt;margin-top:341.25pt;width:252.45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gm9wEAANEDAAAOAAAAZHJzL2Uyb0RvYy54bWysU1Fv0zAQfkfiP1h+p2m6trC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" stroked="f">
                <v:textbox>
                  <w:txbxContent>
                    <w:p w14:paraId="265A0F8E" w14:textId="372DF703" w:rsidR="004A6F1D" w:rsidRPr="00856026" w:rsidRDefault="004A6F1D" w:rsidP="00F62E5D">
                      <w:pPr>
                        <w:jc w:val="center"/>
                        <w:rPr>
                          <w:rFonts w:cs="Arial"/>
                          <w:b/>
                          <w:color w:val="7030A0"/>
                          <w:sz w:val="32"/>
                          <w:szCs w:val="32"/>
                        </w:rPr>
                      </w:pPr>
                      <w:r>
                        <w:rPr>
                          <w:rFonts w:cs="Arial"/>
                          <w:b/>
                          <w:color w:val="7030A0"/>
                          <w:sz w:val="32"/>
                          <w:szCs w:val="32"/>
                        </w:rPr>
                        <w:t xml:space="preserve">Revised: </w:t>
                      </w:r>
                      <w:r w:rsidR="00316AAA">
                        <w:rPr>
                          <w:rFonts w:cs="Arial"/>
                          <w:b/>
                          <w:color w:val="7030A0"/>
                          <w:sz w:val="32"/>
                          <w:szCs w:val="32"/>
                        </w:rPr>
                        <w:t>February 2026</w:t>
                      </w:r>
                    </w:p>
                  </w:txbxContent>
                </v:textbox>
                <w10:wrap type="square"/>
              </v:shape>
            </w:pict>
          </mc:Fallback>
        </mc:AlternateContent>
      </w:r>
      <w:r>
        <w:rPr>
          <w:noProof/>
        </w:rPr>
        <mc:AlternateContent>
          <mc:Choice Requires="wps">
            <w:drawing>
              <wp:anchor distT="0" distB="0" distL="114300" distR="114300" simplePos="0" relativeHeight="251674112" behindDoc="0" locked="0" layoutInCell="1" allowOverlap="1" wp14:anchorId="11B30ED1" wp14:editId="286F66FE">
                <wp:simplePos x="0" y="0"/>
                <wp:positionH relativeFrom="column">
                  <wp:posOffset>238125</wp:posOffset>
                </wp:positionH>
                <wp:positionV relativeFrom="paragraph">
                  <wp:posOffset>2819400</wp:posOffset>
                </wp:positionV>
                <wp:extent cx="5753100" cy="495300"/>
                <wp:effectExtent l="0" t="0" r="19050" b="19050"/>
                <wp:wrapNone/>
                <wp:docPr id="844852226" name="Text Box 12"/>
                <wp:cNvGraphicFramePr/>
                <a:graphic xmlns:a="http://schemas.openxmlformats.org/drawingml/2006/main">
                  <a:graphicData uri="http://schemas.microsoft.com/office/word/2010/wordprocessingShape">
                    <wps:wsp>
                      <wps:cNvSpPr txBox="1"/>
                      <wps:spPr>
                        <a:xfrm>
                          <a:off x="0" y="0"/>
                          <a:ext cx="5753100" cy="495300"/>
                        </a:xfrm>
                        <a:prstGeom prst="rect">
                          <a:avLst/>
                        </a:prstGeom>
                        <a:solidFill>
                          <a:schemeClr val="lt1"/>
                        </a:solidFill>
                        <a:ln w="6350">
                          <a:solidFill>
                            <a:prstClr val="black"/>
                          </a:solidFill>
                        </a:ln>
                      </wps:spPr>
                      <wps:txbx>
                        <w:txbxContent>
                          <w:p w14:paraId="5A394936" w14:textId="3F2B052A" w:rsidR="00316AAA" w:rsidRPr="00316AAA" w:rsidRDefault="00316AAA" w:rsidP="00316AAA">
                            <w:pPr>
                              <w:pStyle w:val="CompanyName"/>
                              <w:spacing w:before="0" w:after="0" w:line="240" w:lineRule="auto"/>
                              <w:jc w:val="center"/>
                              <w:rPr>
                                <w:rFonts w:ascii="Georgia" w:hAnsi="Georgia"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AAA">
                              <w:rPr>
                                <w:rFonts w:ascii="Georgia" w:hAnsi="Georgia" w:cs="Arial"/>
                                <w:caps w:val="0"/>
                                <w:color w:val="0070C0"/>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MACON CITIZENS HABILITIES, Inc.</w:t>
                            </w:r>
                          </w:p>
                          <w:p w14:paraId="7B4CC46C" w14:textId="77777777" w:rsidR="00316AAA" w:rsidRDefault="00316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30ED1" id="Text Box 12" o:spid="_x0000_s1028" type="#_x0000_t202" style="position:absolute;left:0;text-align:left;margin-left:18.75pt;margin-top:222pt;width:453pt;height:39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YgOw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" fillcolor="white [3201]" strokeweight=".5pt">
                <v:textbox>
                  <w:txbxContent>
                    <w:p w14:paraId="5A394936" w14:textId="3F2B052A" w:rsidR="00316AAA" w:rsidRPr="00316AAA" w:rsidRDefault="00316AAA" w:rsidP="00316AAA">
                      <w:pPr>
                        <w:pStyle w:val="CompanyName"/>
                        <w:spacing w:before="0" w:after="0" w:line="240" w:lineRule="auto"/>
                        <w:jc w:val="center"/>
                        <w:rPr>
                          <w:rFonts w:ascii="Georgia" w:hAnsi="Georgia"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AAA">
                        <w:rPr>
                          <w:rFonts w:ascii="Georgia" w:hAnsi="Georgia" w:cs="Arial"/>
                          <w:caps w:val="0"/>
                          <w:color w:val="0070C0"/>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MACON CITIZENS HABILITIES, Inc.</w:t>
                      </w:r>
                    </w:p>
                    <w:p w14:paraId="7B4CC46C" w14:textId="77777777" w:rsidR="00316AAA" w:rsidRDefault="00316AAA"/>
                  </w:txbxContent>
                </v:textbox>
              </v:shape>
            </w:pict>
          </mc:Fallback>
        </mc:AlternateContent>
      </w:r>
      <w:r w:rsidR="003356A4">
        <w:rPr>
          <w:noProof/>
        </w:rPr>
        <w:drawing>
          <wp:inline distT="0" distB="0" distL="0" distR="0" wp14:anchorId="1C71D443" wp14:editId="2E57DECA">
            <wp:extent cx="4505325" cy="3369945"/>
            <wp:effectExtent l="0" t="0" r="9525" b="1905"/>
            <wp:docPr id="1859903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3369945"/>
                    </a:xfrm>
                    <a:prstGeom prst="rect">
                      <a:avLst/>
                    </a:prstGeom>
                    <a:noFill/>
                    <a:ln>
                      <a:noFill/>
                    </a:ln>
                  </pic:spPr>
                </pic:pic>
              </a:graphicData>
            </a:graphic>
          </wp:inline>
        </w:drawing>
      </w:r>
    </w:p>
    <w:p w14:paraId="403447C7" w14:textId="25E24405" w:rsidR="00DB5679" w:rsidRDefault="00DB5679" w:rsidP="00316AAA">
      <w:pPr>
        <w:pStyle w:val="TitleCover"/>
        <w:shd w:val="clear" w:color="auto" w:fill="auto"/>
        <w:spacing w:line="240" w:lineRule="auto"/>
        <w:ind w:left="0" w:right="0"/>
        <w:jc w:val="center"/>
        <w:rPr>
          <w:rFonts w:cs="Arial"/>
          <w:b/>
          <w:sz w:val="22"/>
          <w:szCs w:val="22"/>
        </w:rPr>
      </w:pPr>
    </w:p>
    <w:p w14:paraId="30B279E8" w14:textId="2965531A" w:rsidR="00DB5679" w:rsidRDefault="00DB5679" w:rsidP="001305F5">
      <w:pPr>
        <w:jc w:val="both"/>
        <w:rPr>
          <w:rFonts w:cs="Arial"/>
          <w:b/>
          <w:sz w:val="22"/>
          <w:szCs w:val="22"/>
        </w:rPr>
      </w:pPr>
    </w:p>
    <w:p w14:paraId="49FB803D" w14:textId="298022FD" w:rsidR="00DB5679" w:rsidRDefault="000C2683" w:rsidP="001305F5">
      <w:pPr>
        <w:jc w:val="both"/>
        <w:rPr>
          <w:rFonts w:cs="Arial"/>
          <w:b/>
          <w:sz w:val="22"/>
          <w:szCs w:val="22"/>
        </w:rPr>
      </w:pPr>
      <w:r>
        <w:rPr>
          <w:noProof/>
        </w:rPr>
        <w:drawing>
          <wp:anchor distT="0" distB="0" distL="114300" distR="114300" simplePos="0" relativeHeight="251658240" behindDoc="0" locked="0" layoutInCell="1" allowOverlap="1" wp14:anchorId="37AA4A49" wp14:editId="3A0B03E8">
            <wp:simplePos x="0" y="0"/>
            <wp:positionH relativeFrom="column">
              <wp:posOffset>2197735</wp:posOffset>
            </wp:positionH>
            <wp:positionV relativeFrom="paragraph">
              <wp:posOffset>126365</wp:posOffset>
            </wp:positionV>
            <wp:extent cx="1514475" cy="1514475"/>
            <wp:effectExtent l="0" t="0" r="0" b="0"/>
            <wp:wrapSquare wrapText="bothSides"/>
            <wp:docPr id="86" name="Picture 17" descr="Description: http://www.carf.org/assets/0/245/274/291/292/2a01d695-07c9-483e-a8f0-44b922696e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carf.org/assets/0/245/274/291/292/2a01d695-07c9-483e-a8f0-44b922696ec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37E86" w14:textId="77777777" w:rsidR="00DB5679" w:rsidRDefault="00DB5679" w:rsidP="001305F5">
      <w:pPr>
        <w:jc w:val="both"/>
        <w:rPr>
          <w:rFonts w:cs="Arial"/>
          <w:b/>
          <w:sz w:val="22"/>
          <w:szCs w:val="22"/>
        </w:rPr>
      </w:pPr>
    </w:p>
    <w:p w14:paraId="79C9B6C3" w14:textId="77777777" w:rsidR="00DB5679" w:rsidRDefault="00DB5679" w:rsidP="001305F5">
      <w:pPr>
        <w:jc w:val="both"/>
        <w:rPr>
          <w:rFonts w:cs="Arial"/>
          <w:b/>
          <w:sz w:val="22"/>
          <w:szCs w:val="22"/>
        </w:rPr>
      </w:pPr>
    </w:p>
    <w:p w14:paraId="4A75601C" w14:textId="77777777" w:rsidR="00DB5679" w:rsidRDefault="00DB5679" w:rsidP="001305F5">
      <w:pPr>
        <w:jc w:val="both"/>
        <w:rPr>
          <w:rFonts w:cs="Arial"/>
          <w:b/>
          <w:sz w:val="22"/>
          <w:szCs w:val="22"/>
        </w:rPr>
      </w:pPr>
    </w:p>
    <w:p w14:paraId="13F4E306" w14:textId="77777777" w:rsidR="00DB5679" w:rsidRDefault="00DB5679" w:rsidP="001305F5">
      <w:pPr>
        <w:jc w:val="both"/>
        <w:rPr>
          <w:rFonts w:cs="Arial"/>
          <w:b/>
          <w:sz w:val="22"/>
          <w:szCs w:val="22"/>
        </w:rPr>
      </w:pPr>
    </w:p>
    <w:p w14:paraId="34B61048" w14:textId="77777777" w:rsidR="00DB5679" w:rsidRDefault="00DB5679" w:rsidP="001305F5">
      <w:pPr>
        <w:jc w:val="both"/>
        <w:rPr>
          <w:rFonts w:cs="Arial"/>
          <w:b/>
          <w:sz w:val="22"/>
          <w:szCs w:val="22"/>
        </w:rPr>
      </w:pPr>
    </w:p>
    <w:p w14:paraId="479B6F59" w14:textId="77777777" w:rsidR="00DB5679" w:rsidRDefault="00DB5679" w:rsidP="001305F5">
      <w:pPr>
        <w:jc w:val="both"/>
        <w:rPr>
          <w:rFonts w:cs="Arial"/>
          <w:b/>
          <w:sz w:val="22"/>
          <w:szCs w:val="22"/>
        </w:rPr>
      </w:pPr>
    </w:p>
    <w:p w14:paraId="310B9754" w14:textId="68C6B0F9" w:rsidR="00DB5679" w:rsidRDefault="00DB5679" w:rsidP="001305F5">
      <w:pPr>
        <w:jc w:val="both"/>
        <w:rPr>
          <w:rFonts w:cs="Arial"/>
          <w:b/>
          <w:sz w:val="22"/>
          <w:szCs w:val="22"/>
        </w:rPr>
      </w:pPr>
    </w:p>
    <w:p w14:paraId="24B93DDF" w14:textId="77777777" w:rsidR="00DB5679" w:rsidRDefault="00DB5679" w:rsidP="001305F5">
      <w:pPr>
        <w:jc w:val="both"/>
        <w:rPr>
          <w:rFonts w:cs="Arial"/>
          <w:b/>
          <w:sz w:val="22"/>
          <w:szCs w:val="22"/>
        </w:rPr>
      </w:pPr>
    </w:p>
    <w:p w14:paraId="71874B02" w14:textId="77777777" w:rsidR="00DB5679" w:rsidRDefault="00DB5679" w:rsidP="001305F5">
      <w:pPr>
        <w:jc w:val="both"/>
        <w:rPr>
          <w:rFonts w:cs="Arial"/>
          <w:b/>
          <w:sz w:val="22"/>
          <w:szCs w:val="22"/>
        </w:rPr>
      </w:pPr>
    </w:p>
    <w:p w14:paraId="6E557200" w14:textId="77777777" w:rsidR="00DB5679" w:rsidRDefault="00DB5679" w:rsidP="001305F5">
      <w:pPr>
        <w:jc w:val="both"/>
        <w:rPr>
          <w:rFonts w:cs="Arial"/>
          <w:b/>
          <w:sz w:val="22"/>
          <w:szCs w:val="22"/>
        </w:rPr>
      </w:pPr>
    </w:p>
    <w:p w14:paraId="5F0367F4" w14:textId="77777777" w:rsidR="00731D02" w:rsidRDefault="00731D02" w:rsidP="001305F5">
      <w:pPr>
        <w:jc w:val="both"/>
        <w:rPr>
          <w:rFonts w:cs="Arial"/>
          <w:b/>
          <w:sz w:val="22"/>
          <w:szCs w:val="22"/>
        </w:rPr>
      </w:pPr>
    </w:p>
    <w:p w14:paraId="20B7E285" w14:textId="77777777" w:rsidR="00731D02" w:rsidRDefault="00731D02" w:rsidP="001305F5">
      <w:pPr>
        <w:jc w:val="both"/>
        <w:rPr>
          <w:rFonts w:cs="Arial"/>
          <w:b/>
          <w:sz w:val="22"/>
          <w:szCs w:val="22"/>
        </w:rPr>
      </w:pPr>
    </w:p>
    <w:p w14:paraId="4979CADA" w14:textId="77777777" w:rsidR="00731D02" w:rsidRDefault="00731D02" w:rsidP="001305F5">
      <w:pPr>
        <w:jc w:val="both"/>
        <w:rPr>
          <w:rFonts w:cs="Arial"/>
          <w:b/>
          <w:sz w:val="22"/>
          <w:szCs w:val="22"/>
        </w:rPr>
      </w:pPr>
    </w:p>
    <w:p w14:paraId="6067F26C" w14:textId="77777777" w:rsidR="00904ED0" w:rsidRDefault="00904ED0" w:rsidP="00A300EB">
      <w:pPr>
        <w:pStyle w:val="SectionLabel"/>
        <w:spacing w:before="0" w:after="0"/>
        <w:rPr>
          <w:rFonts w:ascii="Arial" w:hAnsi="Arial" w:cs="Arial"/>
          <w:b/>
          <w:color w:val="7030A0"/>
          <w:spacing w:val="20"/>
          <w:sz w:val="28"/>
          <w:szCs w:val="28"/>
        </w:rPr>
      </w:pPr>
    </w:p>
    <w:p w14:paraId="0ECC024A" w14:textId="77777777" w:rsidR="00A300EB" w:rsidRPr="004A6F1D" w:rsidRDefault="00A300EB" w:rsidP="00A300EB">
      <w:pPr>
        <w:pStyle w:val="SectionLabel"/>
        <w:spacing w:before="0" w:after="0"/>
        <w:rPr>
          <w:rFonts w:ascii="Arial" w:hAnsi="Arial" w:cs="Arial"/>
          <w:b/>
          <w:color w:val="7030A0"/>
          <w:spacing w:val="20"/>
          <w:sz w:val="32"/>
          <w:szCs w:val="28"/>
        </w:rPr>
        <w:sectPr w:rsidR="00A300EB" w:rsidRPr="004A6F1D" w:rsidSect="0011109C">
          <w:pgSz w:w="12240" w:h="15840" w:code="1"/>
          <w:pgMar w:top="1440" w:right="1440" w:bottom="1440" w:left="1440" w:header="720" w:footer="965" w:gutter="0"/>
          <w:pgNumType w:fmt="lowerRoman" w:start="1"/>
          <w:cols w:space="720"/>
        </w:sectPr>
      </w:pPr>
      <w:r w:rsidRPr="004A6F1D">
        <w:rPr>
          <w:rFonts w:ascii="Arial" w:hAnsi="Arial" w:cs="Arial"/>
          <w:b/>
          <w:color w:val="7030A0"/>
          <w:spacing w:val="20"/>
          <w:sz w:val="32"/>
          <w:szCs w:val="28"/>
        </w:rPr>
        <w:lastRenderedPageBreak/>
        <w:t>Table of Contents</w:t>
      </w:r>
    </w:p>
    <w:p w14:paraId="43807752" w14:textId="77777777" w:rsidR="00A300EB" w:rsidRPr="003D2659" w:rsidRDefault="00A300EB" w:rsidP="00A300EB">
      <w:pPr>
        <w:pStyle w:val="TOCBase"/>
        <w:rPr>
          <w:kern w:val="28"/>
        </w:rPr>
        <w:sectPr w:rsidR="00A300EB" w:rsidRPr="003D2659" w:rsidSect="0011109C">
          <w:type w:val="continuous"/>
          <w:pgSz w:w="12240" w:h="15840" w:code="1"/>
          <w:pgMar w:top="1440" w:right="1440" w:bottom="1440" w:left="1440" w:header="960" w:footer="960" w:gutter="0"/>
          <w:cols w:space="720"/>
        </w:sectPr>
      </w:pPr>
    </w:p>
    <w:p w14:paraId="326E6599" w14:textId="77777777" w:rsidR="00FC2847" w:rsidRPr="00EA34D0" w:rsidRDefault="00FC2847" w:rsidP="00A300EB">
      <w:pPr>
        <w:pStyle w:val="Caption"/>
        <w:spacing w:after="0"/>
        <w:rPr>
          <w:rStyle w:val="Lead-inEmphasis"/>
          <w:rFonts w:ascii="Arial" w:hAnsi="Arial" w:cs="Arial"/>
          <w:caps w:val="0"/>
          <w:spacing w:val="0"/>
          <w:sz w:val="24"/>
          <w:szCs w:val="24"/>
        </w:rPr>
      </w:pPr>
      <w:r w:rsidRPr="00EA34D0">
        <w:rPr>
          <w:rStyle w:val="Lead-inEmphasis"/>
          <w:rFonts w:ascii="Arial" w:hAnsi="Arial" w:cs="Arial"/>
          <w:caps w:val="0"/>
          <w:spacing w:val="0"/>
          <w:sz w:val="24"/>
          <w:szCs w:val="24"/>
        </w:rPr>
        <w:t>Introduction</w:t>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t>3</w:t>
      </w:r>
    </w:p>
    <w:p w14:paraId="503C6C22" w14:textId="77777777" w:rsidR="00A300EB" w:rsidRPr="00EA34D0" w:rsidRDefault="00A300EB" w:rsidP="00A300EB">
      <w:pPr>
        <w:pStyle w:val="Caption"/>
        <w:spacing w:after="0"/>
        <w:rPr>
          <w:rStyle w:val="Lead-inEmphasis"/>
          <w:rFonts w:ascii="Arial" w:hAnsi="Arial" w:cs="Arial"/>
          <w:caps w:val="0"/>
          <w:spacing w:val="0"/>
          <w:sz w:val="24"/>
          <w:szCs w:val="24"/>
        </w:rPr>
      </w:pPr>
      <w:r w:rsidRPr="00EA34D0">
        <w:rPr>
          <w:rStyle w:val="Lead-inEmphasis"/>
          <w:rFonts w:ascii="Arial" w:hAnsi="Arial" w:cs="Arial"/>
          <w:caps w:val="0"/>
          <w:spacing w:val="0"/>
          <w:sz w:val="24"/>
          <w:szCs w:val="24"/>
        </w:rPr>
        <w:t xml:space="preserve">Open </w:t>
      </w:r>
      <w:r w:rsidR="00F6156A" w:rsidRPr="00EA34D0">
        <w:rPr>
          <w:rStyle w:val="Lead-inEmphasis"/>
          <w:rFonts w:ascii="Arial" w:hAnsi="Arial" w:cs="Arial"/>
          <w:caps w:val="0"/>
          <w:spacing w:val="0"/>
          <w:sz w:val="24"/>
          <w:szCs w:val="24"/>
        </w:rPr>
        <w:t>D</w:t>
      </w:r>
      <w:r w:rsidRPr="00EA34D0">
        <w:rPr>
          <w:rStyle w:val="Lead-inEmphasis"/>
          <w:rFonts w:ascii="Arial" w:hAnsi="Arial" w:cs="Arial"/>
          <w:caps w:val="0"/>
          <w:spacing w:val="0"/>
          <w:sz w:val="24"/>
          <w:szCs w:val="24"/>
        </w:rPr>
        <w:t xml:space="preserve">oor </w:t>
      </w:r>
      <w:r w:rsidR="00F6156A" w:rsidRPr="00EA34D0">
        <w:rPr>
          <w:rStyle w:val="Lead-inEmphasis"/>
          <w:rFonts w:ascii="Arial" w:hAnsi="Arial" w:cs="Arial"/>
          <w:caps w:val="0"/>
          <w:spacing w:val="0"/>
          <w:sz w:val="24"/>
          <w:szCs w:val="24"/>
        </w:rPr>
        <w:t>P</w:t>
      </w:r>
      <w:r w:rsidRPr="00EA34D0">
        <w:rPr>
          <w:rStyle w:val="Lead-inEmphasis"/>
          <w:rFonts w:ascii="Arial" w:hAnsi="Arial" w:cs="Arial"/>
          <w:caps w:val="0"/>
          <w:spacing w:val="0"/>
          <w:sz w:val="24"/>
          <w:szCs w:val="24"/>
        </w:rPr>
        <w:t>olicy</w:t>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00FC2847" w:rsidRPr="00EA34D0">
        <w:rPr>
          <w:rStyle w:val="Lead-inEmphasis"/>
          <w:rFonts w:ascii="Arial" w:hAnsi="Arial" w:cs="Arial"/>
          <w:caps w:val="0"/>
          <w:spacing w:val="0"/>
          <w:sz w:val="24"/>
          <w:szCs w:val="24"/>
        </w:rPr>
        <w:t>3</w:t>
      </w:r>
    </w:p>
    <w:p w14:paraId="390D2E1E" w14:textId="5AF57A8A" w:rsidR="00A300EB" w:rsidRPr="00EA34D0" w:rsidRDefault="00F6156A" w:rsidP="00A300EB">
      <w:pPr>
        <w:pStyle w:val="BodyText"/>
        <w:spacing w:after="0"/>
        <w:rPr>
          <w:rFonts w:ascii="Arial" w:hAnsi="Arial"/>
          <w:szCs w:val="24"/>
        </w:rPr>
      </w:pPr>
      <w:r w:rsidRPr="00EA34D0">
        <w:rPr>
          <w:rFonts w:ascii="Arial" w:hAnsi="Arial"/>
          <w:szCs w:val="24"/>
        </w:rPr>
        <w:t>Our Homes</w:t>
      </w:r>
      <w:r w:rsidRPr="00EA34D0">
        <w:rPr>
          <w:rFonts w:ascii="Arial" w:hAnsi="Arial"/>
          <w:szCs w:val="24"/>
        </w:rPr>
        <w:tab/>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746072">
        <w:rPr>
          <w:rFonts w:ascii="Arial" w:hAnsi="Arial"/>
          <w:szCs w:val="24"/>
        </w:rPr>
        <w:t>4</w:t>
      </w:r>
      <w:r w:rsidR="00F21B4E" w:rsidRPr="00EA34D0">
        <w:rPr>
          <w:rFonts w:ascii="Arial" w:hAnsi="Arial"/>
          <w:szCs w:val="24"/>
        </w:rPr>
        <w:t xml:space="preserve"> </w:t>
      </w:r>
    </w:p>
    <w:p w14:paraId="49AEFF9A" w14:textId="77777777" w:rsidR="00A300EB" w:rsidRPr="00EA34D0" w:rsidRDefault="00EA34D0" w:rsidP="00A300EB">
      <w:pPr>
        <w:pStyle w:val="BodyText"/>
        <w:spacing w:after="0"/>
        <w:rPr>
          <w:rFonts w:ascii="Arial" w:hAnsi="Arial"/>
          <w:szCs w:val="24"/>
        </w:rPr>
      </w:pPr>
      <w:r w:rsidRPr="00EA34D0">
        <w:rPr>
          <w:rFonts w:ascii="Arial" w:hAnsi="Arial"/>
          <w:szCs w:val="24"/>
        </w:rPr>
        <w:t>Services &amp; Supports</w:t>
      </w:r>
      <w:r w:rsidRPr="00EA34D0">
        <w:rPr>
          <w:rFonts w:ascii="Arial" w:hAnsi="Arial"/>
          <w:szCs w:val="24"/>
        </w:rPr>
        <w:tab/>
      </w:r>
      <w:r w:rsidRPr="00EA34D0">
        <w:rPr>
          <w:rFonts w:ascii="Arial" w:hAnsi="Arial"/>
          <w:szCs w:val="24"/>
        </w:rPr>
        <w:tab/>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t>4</w:t>
      </w:r>
      <w:r w:rsidR="00746072">
        <w:rPr>
          <w:rFonts w:ascii="Arial" w:hAnsi="Arial"/>
          <w:szCs w:val="24"/>
        </w:rPr>
        <w:t>-5</w:t>
      </w:r>
      <w:r w:rsidR="00F21B4E" w:rsidRPr="00EA34D0">
        <w:rPr>
          <w:rFonts w:ascii="Arial" w:hAnsi="Arial"/>
          <w:szCs w:val="24"/>
        </w:rPr>
        <w:t xml:space="preserve"> </w:t>
      </w:r>
    </w:p>
    <w:p w14:paraId="59909474" w14:textId="1EAB9AF0" w:rsidR="00A300EB" w:rsidRPr="00EA34D0" w:rsidRDefault="00EA34D0" w:rsidP="00A300EB">
      <w:pPr>
        <w:pStyle w:val="BodyText"/>
        <w:spacing w:after="0"/>
        <w:rPr>
          <w:rFonts w:ascii="Arial" w:hAnsi="Arial"/>
          <w:szCs w:val="24"/>
        </w:rPr>
      </w:pPr>
      <w:r w:rsidRPr="00EA34D0">
        <w:rPr>
          <w:rFonts w:ascii="Arial" w:hAnsi="Arial"/>
          <w:szCs w:val="24"/>
        </w:rPr>
        <w:t>Things Not Supplied</w:t>
      </w:r>
      <w:r w:rsidRPr="00EA34D0">
        <w:rPr>
          <w:rFonts w:ascii="Arial" w:hAnsi="Arial"/>
          <w:szCs w:val="24"/>
        </w:rPr>
        <w:tab/>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B9665C">
        <w:rPr>
          <w:rFonts w:ascii="Arial" w:hAnsi="Arial"/>
          <w:szCs w:val="24"/>
        </w:rPr>
        <w:t>6</w:t>
      </w:r>
    </w:p>
    <w:p w14:paraId="1A9C1A5B" w14:textId="77777777" w:rsidR="00A300EB" w:rsidRPr="00EA34D0" w:rsidRDefault="00EA34D0" w:rsidP="00FC2847">
      <w:pPr>
        <w:rPr>
          <w:rStyle w:val="Lead-inEmphasis"/>
          <w:sz w:val="24"/>
          <w:szCs w:val="24"/>
        </w:rPr>
      </w:pPr>
      <w:r w:rsidRPr="00EA34D0">
        <w:rPr>
          <w:sz w:val="24"/>
          <w:szCs w:val="24"/>
        </w:rPr>
        <w:t>MCE</w:t>
      </w:r>
      <w:r w:rsidRPr="00EA34D0">
        <w:rPr>
          <w:sz w:val="24"/>
          <w:szCs w:val="24"/>
        </w:rPr>
        <w:tab/>
      </w:r>
      <w:r w:rsidRPr="00EA34D0">
        <w:rPr>
          <w:sz w:val="24"/>
          <w:szCs w:val="24"/>
        </w:rPr>
        <w:tab/>
      </w:r>
      <w:r w:rsidRPr="00EA34D0">
        <w:rPr>
          <w:sz w:val="24"/>
          <w:szCs w:val="24"/>
        </w:rPr>
        <w:tab/>
      </w:r>
      <w:r w:rsidRPr="00EA34D0">
        <w:rPr>
          <w:sz w:val="24"/>
          <w:szCs w:val="24"/>
        </w:rPr>
        <w:tab/>
      </w:r>
      <w:r w:rsidR="00A300EB" w:rsidRPr="00EA34D0">
        <w:rPr>
          <w:sz w:val="24"/>
          <w:szCs w:val="24"/>
        </w:rPr>
        <w:tab/>
      </w:r>
      <w:r w:rsidR="00A300EB" w:rsidRPr="00EA34D0">
        <w:rPr>
          <w:sz w:val="24"/>
          <w:szCs w:val="24"/>
        </w:rPr>
        <w:tab/>
      </w:r>
      <w:r w:rsidR="00A300EB" w:rsidRPr="00EA34D0">
        <w:rPr>
          <w:sz w:val="24"/>
          <w:szCs w:val="24"/>
        </w:rPr>
        <w:tab/>
      </w:r>
      <w:r w:rsidR="00A300EB" w:rsidRPr="00EA34D0">
        <w:rPr>
          <w:rStyle w:val="Lead-inEmphasis"/>
          <w:sz w:val="24"/>
          <w:szCs w:val="24"/>
        </w:rPr>
        <w:tab/>
      </w:r>
      <w:r w:rsidR="00A300EB" w:rsidRPr="00EA34D0">
        <w:rPr>
          <w:rStyle w:val="Lead-inEmphasis"/>
          <w:sz w:val="24"/>
          <w:szCs w:val="24"/>
        </w:rPr>
        <w:tab/>
      </w:r>
      <w:r w:rsidRPr="00EA34D0">
        <w:rPr>
          <w:rStyle w:val="Lead-inEmphasis"/>
          <w:sz w:val="24"/>
          <w:szCs w:val="24"/>
        </w:rPr>
        <w:t>6</w:t>
      </w:r>
    </w:p>
    <w:p w14:paraId="71ABE454" w14:textId="77777777" w:rsidR="00945D1E" w:rsidRPr="00EA34D0" w:rsidRDefault="00EA34D0" w:rsidP="00A300EB">
      <w:pPr>
        <w:pStyle w:val="BodyText"/>
        <w:spacing w:after="0"/>
        <w:rPr>
          <w:rFonts w:ascii="Arial" w:hAnsi="Arial"/>
          <w:szCs w:val="24"/>
        </w:rPr>
      </w:pPr>
      <w:r w:rsidRPr="00EA34D0">
        <w:rPr>
          <w:rFonts w:ascii="Arial" w:hAnsi="Arial"/>
          <w:szCs w:val="24"/>
        </w:rPr>
        <w:t>MCH Fitness Center</w:t>
      </w:r>
      <w:r w:rsidRPr="00EA34D0">
        <w:rPr>
          <w:rFonts w:ascii="Arial" w:hAnsi="Arial"/>
          <w:szCs w:val="24"/>
        </w:rPr>
        <w:tab/>
      </w:r>
      <w:r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Pr="00EA34D0">
        <w:rPr>
          <w:rFonts w:ascii="Arial" w:hAnsi="Arial"/>
          <w:szCs w:val="24"/>
        </w:rPr>
        <w:t>6</w:t>
      </w:r>
    </w:p>
    <w:p w14:paraId="6A637176" w14:textId="77777777" w:rsidR="00A300EB" w:rsidRPr="00EA34D0" w:rsidRDefault="00EA34D0" w:rsidP="00A300EB">
      <w:pPr>
        <w:pStyle w:val="BodyText"/>
        <w:spacing w:after="0"/>
        <w:rPr>
          <w:rFonts w:ascii="Arial" w:hAnsi="Arial"/>
          <w:szCs w:val="24"/>
        </w:rPr>
      </w:pPr>
      <w:r w:rsidRPr="00EA34D0">
        <w:rPr>
          <w:rFonts w:ascii="Arial" w:hAnsi="Arial"/>
          <w:szCs w:val="24"/>
        </w:rPr>
        <w:t>Your Money</w:t>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6</w:t>
      </w:r>
      <w:r w:rsidR="00746072">
        <w:rPr>
          <w:rFonts w:ascii="Arial" w:hAnsi="Arial"/>
          <w:szCs w:val="24"/>
        </w:rPr>
        <w:t>-7</w:t>
      </w:r>
    </w:p>
    <w:p w14:paraId="04049AF5" w14:textId="77777777" w:rsidR="00342D57" w:rsidRPr="00EA34D0" w:rsidRDefault="00342D57" w:rsidP="00A300EB">
      <w:pPr>
        <w:pStyle w:val="BodyText"/>
        <w:spacing w:after="0"/>
        <w:rPr>
          <w:rFonts w:ascii="Arial" w:hAnsi="Arial"/>
          <w:szCs w:val="24"/>
        </w:rPr>
      </w:pPr>
      <w:r w:rsidRPr="00EA34D0">
        <w:rPr>
          <w:rFonts w:ascii="Arial" w:hAnsi="Arial"/>
          <w:szCs w:val="24"/>
        </w:rPr>
        <w:t xml:space="preserve">Cultural </w:t>
      </w:r>
      <w:r w:rsidR="00EA34D0" w:rsidRPr="00EA34D0">
        <w:rPr>
          <w:rFonts w:ascii="Arial" w:hAnsi="Arial"/>
          <w:szCs w:val="24"/>
        </w:rPr>
        <w:t>D</w:t>
      </w:r>
      <w:r w:rsidRPr="00EA34D0">
        <w:rPr>
          <w:rFonts w:ascii="Arial" w:hAnsi="Arial"/>
          <w:szCs w:val="24"/>
        </w:rPr>
        <w:t>ifferences</w:t>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00EA34D0" w:rsidRPr="00EA34D0">
        <w:rPr>
          <w:rFonts w:ascii="Arial" w:hAnsi="Arial"/>
          <w:szCs w:val="24"/>
        </w:rPr>
        <w:t>7</w:t>
      </w:r>
    </w:p>
    <w:p w14:paraId="3FB94960" w14:textId="77777777" w:rsidR="00A300EB" w:rsidRPr="00EA34D0" w:rsidRDefault="00EA34D0" w:rsidP="00A300EB">
      <w:pPr>
        <w:pStyle w:val="BodyText"/>
        <w:spacing w:after="0"/>
        <w:rPr>
          <w:rFonts w:ascii="Arial" w:hAnsi="Arial"/>
          <w:szCs w:val="24"/>
        </w:rPr>
      </w:pPr>
      <w:r w:rsidRPr="00EA34D0">
        <w:rPr>
          <w:rFonts w:ascii="Arial" w:hAnsi="Arial"/>
          <w:szCs w:val="24"/>
        </w:rPr>
        <w:t>P</w:t>
      </w:r>
      <w:r w:rsidR="00FC2847" w:rsidRPr="00EA34D0">
        <w:rPr>
          <w:rFonts w:ascii="Arial" w:hAnsi="Arial"/>
          <w:szCs w:val="24"/>
        </w:rPr>
        <w:t xml:space="preserve">ersonal </w:t>
      </w:r>
      <w:r w:rsidRPr="00EA34D0">
        <w:rPr>
          <w:rFonts w:ascii="Arial" w:hAnsi="Arial"/>
          <w:szCs w:val="24"/>
        </w:rPr>
        <w:t>P</w:t>
      </w:r>
      <w:r w:rsidR="00FC2847" w:rsidRPr="00EA34D0">
        <w:rPr>
          <w:rFonts w:ascii="Arial" w:hAnsi="Arial"/>
          <w:szCs w:val="24"/>
        </w:rPr>
        <w:t>roperty</w:t>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7</w:t>
      </w:r>
    </w:p>
    <w:p w14:paraId="4240AD55" w14:textId="77777777" w:rsidR="004942ED" w:rsidRPr="00EA34D0" w:rsidRDefault="004942ED" w:rsidP="00A300EB">
      <w:pPr>
        <w:pStyle w:val="BodyText"/>
        <w:spacing w:after="0"/>
        <w:rPr>
          <w:rFonts w:ascii="Arial" w:hAnsi="Arial"/>
          <w:szCs w:val="24"/>
        </w:rPr>
      </w:pPr>
      <w:r w:rsidRPr="00EA34D0">
        <w:rPr>
          <w:rFonts w:ascii="Arial" w:hAnsi="Arial"/>
          <w:szCs w:val="24"/>
        </w:rPr>
        <w:t xml:space="preserve">Therapeutic </w:t>
      </w:r>
      <w:r w:rsidR="00EA34D0" w:rsidRPr="00EA34D0">
        <w:rPr>
          <w:rFonts w:ascii="Arial" w:hAnsi="Arial"/>
          <w:szCs w:val="24"/>
        </w:rPr>
        <w:t>L</w:t>
      </w:r>
      <w:r w:rsidRPr="00EA34D0">
        <w:rPr>
          <w:rFonts w:ascii="Arial" w:hAnsi="Arial"/>
          <w:szCs w:val="24"/>
        </w:rPr>
        <w:t>eave</w:t>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00EA34D0">
        <w:rPr>
          <w:rFonts w:ascii="Arial" w:hAnsi="Arial"/>
          <w:szCs w:val="24"/>
        </w:rPr>
        <w:t>7</w:t>
      </w:r>
      <w:r w:rsidR="00746072">
        <w:rPr>
          <w:rFonts w:ascii="Arial" w:hAnsi="Arial"/>
          <w:szCs w:val="24"/>
        </w:rPr>
        <w:t>-8</w:t>
      </w:r>
    </w:p>
    <w:p w14:paraId="46467E54" w14:textId="77777777" w:rsidR="00A300EB" w:rsidRPr="00EA34D0" w:rsidRDefault="00EA34D0" w:rsidP="00A300EB">
      <w:pPr>
        <w:pStyle w:val="BodyText"/>
        <w:spacing w:after="0"/>
        <w:rPr>
          <w:rFonts w:ascii="Arial" w:hAnsi="Arial"/>
          <w:szCs w:val="24"/>
        </w:rPr>
      </w:pPr>
      <w:r w:rsidRPr="00EA34D0">
        <w:rPr>
          <w:rFonts w:ascii="Arial" w:hAnsi="Arial"/>
          <w:szCs w:val="24"/>
        </w:rPr>
        <w:t>Having Visitors</w:t>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8</w:t>
      </w:r>
    </w:p>
    <w:p w14:paraId="19693E4D" w14:textId="63C551AA" w:rsidR="00A300EB" w:rsidRPr="00EA34D0" w:rsidRDefault="00FC2847" w:rsidP="00A300EB">
      <w:pPr>
        <w:pStyle w:val="BodyText"/>
        <w:spacing w:after="0"/>
        <w:rPr>
          <w:rFonts w:ascii="Arial" w:hAnsi="Arial"/>
          <w:szCs w:val="24"/>
        </w:rPr>
      </w:pPr>
      <w:r w:rsidRPr="00EA34D0">
        <w:rPr>
          <w:rFonts w:ascii="Arial" w:hAnsi="Arial"/>
          <w:szCs w:val="24"/>
        </w:rPr>
        <w:t xml:space="preserve">Your </w:t>
      </w:r>
      <w:r w:rsidR="00EA34D0" w:rsidRPr="00EA34D0">
        <w:rPr>
          <w:rFonts w:ascii="Arial" w:hAnsi="Arial"/>
          <w:szCs w:val="24"/>
        </w:rPr>
        <w:t>R</w:t>
      </w:r>
      <w:r w:rsidRPr="00EA34D0">
        <w:rPr>
          <w:rFonts w:ascii="Arial" w:hAnsi="Arial"/>
          <w:szCs w:val="24"/>
        </w:rPr>
        <w:t>ights</w:t>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ab/>
      </w:r>
      <w:r w:rsidR="00EA34D0" w:rsidRPr="00EA34D0">
        <w:rPr>
          <w:rFonts w:ascii="Arial" w:hAnsi="Arial"/>
          <w:szCs w:val="24"/>
        </w:rPr>
        <w:t>8</w:t>
      </w:r>
      <w:r w:rsidR="00B9665C">
        <w:rPr>
          <w:rFonts w:ascii="Arial" w:hAnsi="Arial"/>
          <w:szCs w:val="24"/>
        </w:rPr>
        <w:t>-9</w:t>
      </w:r>
      <w:r w:rsidRPr="00EA34D0">
        <w:rPr>
          <w:rFonts w:ascii="Arial" w:hAnsi="Arial"/>
          <w:szCs w:val="24"/>
        </w:rPr>
        <w:tab/>
      </w:r>
    </w:p>
    <w:p w14:paraId="7587C505" w14:textId="77777777" w:rsidR="00A300EB" w:rsidRPr="00EA34D0" w:rsidRDefault="00EA34D0" w:rsidP="00A300EB">
      <w:pPr>
        <w:pStyle w:val="Caption"/>
        <w:spacing w:after="0"/>
        <w:rPr>
          <w:rStyle w:val="Lead-inEmphasis"/>
          <w:sz w:val="24"/>
          <w:szCs w:val="24"/>
        </w:rPr>
      </w:pPr>
      <w:r w:rsidRPr="00EA34D0">
        <w:rPr>
          <w:rFonts w:ascii="Arial" w:hAnsi="Arial" w:cs="Arial"/>
          <w:sz w:val="24"/>
          <w:szCs w:val="24"/>
        </w:rPr>
        <w:t>Resolving Conflicts</w:t>
      </w:r>
      <w:r w:rsidRPr="00EA34D0">
        <w:rPr>
          <w:rFonts w:ascii="Arial" w:hAnsi="Arial" w:cs="Arial"/>
          <w:sz w:val="24"/>
          <w:szCs w:val="24"/>
        </w:rPr>
        <w:tab/>
      </w:r>
      <w:r w:rsidRPr="00EA34D0">
        <w:rPr>
          <w:rFonts w:ascii="Arial" w:hAnsi="Arial" w:cs="Arial"/>
          <w:sz w:val="24"/>
          <w:szCs w:val="24"/>
        </w:rPr>
        <w:tab/>
      </w:r>
      <w:r w:rsidRPr="00EA34D0">
        <w:rPr>
          <w:rFonts w:ascii="Arial" w:hAnsi="Arial" w:cs="Arial"/>
          <w:sz w:val="24"/>
          <w:szCs w:val="24"/>
        </w:rPr>
        <w:tab/>
      </w:r>
      <w:r w:rsidRPr="00EA34D0">
        <w:rPr>
          <w:rFonts w:ascii="Arial" w:hAnsi="Arial" w:cs="Arial"/>
          <w:sz w:val="24"/>
          <w:szCs w:val="24"/>
        </w:rPr>
        <w:tab/>
      </w:r>
      <w:r w:rsidR="00A300EB" w:rsidRPr="00EA34D0">
        <w:rPr>
          <w:rFonts w:ascii="Arial" w:hAnsi="Arial" w:cs="Arial"/>
          <w:sz w:val="24"/>
          <w:szCs w:val="24"/>
        </w:rPr>
        <w:tab/>
      </w:r>
      <w:r w:rsidR="00A300EB" w:rsidRPr="00EA34D0">
        <w:rPr>
          <w:rFonts w:ascii="Arial" w:hAnsi="Arial" w:cs="Arial"/>
          <w:sz w:val="24"/>
          <w:szCs w:val="24"/>
        </w:rPr>
        <w:tab/>
      </w:r>
      <w:r w:rsidR="00A300EB" w:rsidRPr="00EA34D0">
        <w:rPr>
          <w:rFonts w:ascii="Arial" w:hAnsi="Arial" w:cs="Arial"/>
          <w:sz w:val="24"/>
          <w:szCs w:val="24"/>
        </w:rPr>
        <w:tab/>
      </w:r>
      <w:r w:rsidRPr="00EA34D0">
        <w:rPr>
          <w:rFonts w:ascii="Arial" w:hAnsi="Arial" w:cs="Arial"/>
          <w:sz w:val="24"/>
          <w:szCs w:val="24"/>
        </w:rPr>
        <w:t>9</w:t>
      </w:r>
    </w:p>
    <w:p w14:paraId="749E41BB" w14:textId="77777777" w:rsidR="00A300EB" w:rsidRPr="00EA34D0" w:rsidRDefault="00EA34D0" w:rsidP="00A300EB">
      <w:pPr>
        <w:pStyle w:val="BodyText"/>
        <w:spacing w:after="0"/>
        <w:rPr>
          <w:rFonts w:ascii="Arial" w:hAnsi="Arial" w:cs="Arial"/>
          <w:szCs w:val="24"/>
        </w:rPr>
      </w:pPr>
      <w:r>
        <w:rPr>
          <w:rFonts w:ascii="Arial" w:hAnsi="Arial" w:cs="Arial"/>
          <w:szCs w:val="24"/>
        </w:rPr>
        <w:t>Disability Rights North Carolina</w:t>
      </w:r>
      <w:r w:rsidR="00A300EB" w:rsidRPr="00EA34D0">
        <w:rPr>
          <w:rFonts w:ascii="Arial" w:hAnsi="Arial" w:cs="Arial"/>
          <w:szCs w:val="24"/>
        </w:rPr>
        <w:tab/>
      </w:r>
      <w:r w:rsidR="00A300EB" w:rsidRPr="00EA34D0">
        <w:rPr>
          <w:rFonts w:ascii="Arial" w:hAnsi="Arial" w:cs="Arial"/>
          <w:szCs w:val="24"/>
        </w:rPr>
        <w:tab/>
      </w:r>
      <w:r w:rsidR="008732D5" w:rsidRPr="00EA34D0">
        <w:rPr>
          <w:rFonts w:ascii="Arial" w:hAnsi="Arial" w:cs="Arial"/>
          <w:szCs w:val="24"/>
        </w:rPr>
        <w:tab/>
      </w:r>
      <w:r w:rsidR="008732D5" w:rsidRPr="00EA34D0">
        <w:rPr>
          <w:rFonts w:ascii="Arial" w:hAnsi="Arial" w:cs="Arial"/>
          <w:szCs w:val="24"/>
        </w:rPr>
        <w:tab/>
      </w:r>
      <w:r w:rsidR="008732D5" w:rsidRPr="00EA34D0">
        <w:rPr>
          <w:rFonts w:ascii="Arial" w:hAnsi="Arial" w:cs="Arial"/>
          <w:szCs w:val="24"/>
        </w:rPr>
        <w:tab/>
      </w:r>
      <w:r>
        <w:rPr>
          <w:rFonts w:ascii="Arial" w:hAnsi="Arial" w:cs="Arial"/>
          <w:szCs w:val="24"/>
        </w:rPr>
        <w:t>9</w:t>
      </w:r>
    </w:p>
    <w:p w14:paraId="764C98F1" w14:textId="1DAD9621" w:rsidR="00A300EB" w:rsidRPr="00EA34D0" w:rsidRDefault="00EA34D0" w:rsidP="00A300EB">
      <w:pPr>
        <w:pStyle w:val="BodyText"/>
        <w:spacing w:after="0"/>
        <w:rPr>
          <w:rFonts w:ascii="Arial" w:hAnsi="Arial" w:cs="Arial"/>
          <w:szCs w:val="24"/>
        </w:rPr>
      </w:pPr>
      <w:r>
        <w:rPr>
          <w:rFonts w:ascii="Arial" w:hAnsi="Arial" w:cs="Arial"/>
          <w:szCs w:val="24"/>
        </w:rPr>
        <w:t>Privacy &amp; Confidentiality</w:t>
      </w:r>
      <w:r>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FC2847" w:rsidRPr="00EA34D0">
        <w:rPr>
          <w:rFonts w:ascii="Arial" w:hAnsi="Arial" w:cs="Arial"/>
          <w:szCs w:val="24"/>
        </w:rPr>
        <w:t xml:space="preserve">                 </w:t>
      </w:r>
      <w:r w:rsidR="00326CA1" w:rsidRPr="00EA34D0">
        <w:rPr>
          <w:rFonts w:ascii="Arial" w:hAnsi="Arial" w:cs="Arial"/>
          <w:szCs w:val="24"/>
        </w:rPr>
        <w:tab/>
      </w:r>
      <w:r w:rsidR="00746072">
        <w:rPr>
          <w:rFonts w:ascii="Arial" w:hAnsi="Arial" w:cs="Arial"/>
          <w:szCs w:val="24"/>
        </w:rPr>
        <w:t>10</w:t>
      </w:r>
    </w:p>
    <w:p w14:paraId="7394590C" w14:textId="77777777" w:rsidR="00A300EB" w:rsidRPr="00EA34D0" w:rsidRDefault="00FC2847" w:rsidP="00A300EB">
      <w:pPr>
        <w:pStyle w:val="BodyText"/>
        <w:spacing w:after="0"/>
        <w:rPr>
          <w:rFonts w:ascii="Arial" w:hAnsi="Arial" w:cs="Arial"/>
          <w:szCs w:val="24"/>
        </w:rPr>
      </w:pPr>
      <w:r w:rsidRPr="00EA34D0">
        <w:rPr>
          <w:rFonts w:ascii="Arial" w:hAnsi="Arial" w:cs="Arial"/>
          <w:szCs w:val="24"/>
        </w:rPr>
        <w:t xml:space="preserve">Fire </w:t>
      </w:r>
      <w:r w:rsidR="00EA34D0">
        <w:rPr>
          <w:rFonts w:ascii="Arial" w:hAnsi="Arial" w:cs="Arial"/>
          <w:szCs w:val="24"/>
        </w:rPr>
        <w:t>&amp;</w:t>
      </w:r>
      <w:r w:rsidRPr="00EA34D0">
        <w:rPr>
          <w:rFonts w:ascii="Arial" w:hAnsi="Arial" w:cs="Arial"/>
          <w:szCs w:val="24"/>
        </w:rPr>
        <w:t xml:space="preserve"> </w:t>
      </w:r>
      <w:r w:rsidR="00EA34D0">
        <w:rPr>
          <w:rFonts w:ascii="Arial" w:hAnsi="Arial" w:cs="Arial"/>
          <w:szCs w:val="24"/>
        </w:rPr>
        <w:t>E</w:t>
      </w:r>
      <w:r w:rsidRPr="00EA34D0">
        <w:rPr>
          <w:rFonts w:ascii="Arial" w:hAnsi="Arial" w:cs="Arial"/>
          <w:szCs w:val="24"/>
        </w:rPr>
        <w:t xml:space="preserve">mergency </w:t>
      </w:r>
      <w:r w:rsidR="00EA34D0">
        <w:rPr>
          <w:rFonts w:ascii="Arial" w:hAnsi="Arial" w:cs="Arial"/>
          <w:szCs w:val="24"/>
        </w:rPr>
        <w:t>Drills</w:t>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EA34D0">
        <w:rPr>
          <w:rFonts w:ascii="Arial" w:hAnsi="Arial" w:cs="Arial"/>
          <w:szCs w:val="24"/>
        </w:rPr>
        <w:t>10</w:t>
      </w:r>
    </w:p>
    <w:p w14:paraId="1D29192C" w14:textId="6455BAF8" w:rsidR="00A300EB" w:rsidRPr="00EA34D0" w:rsidRDefault="00FC2847" w:rsidP="00A300EB">
      <w:pPr>
        <w:pStyle w:val="BodyText"/>
        <w:spacing w:after="0"/>
        <w:rPr>
          <w:rFonts w:ascii="Arial" w:hAnsi="Arial" w:cs="Arial"/>
          <w:szCs w:val="24"/>
        </w:rPr>
      </w:pPr>
      <w:r w:rsidRPr="00EA34D0">
        <w:rPr>
          <w:rFonts w:ascii="Arial" w:hAnsi="Arial" w:cs="Arial"/>
          <w:szCs w:val="24"/>
        </w:rPr>
        <w:t>Safety</w:t>
      </w:r>
      <w:r w:rsid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EA34D0">
        <w:rPr>
          <w:rFonts w:ascii="Arial" w:hAnsi="Arial" w:cs="Arial"/>
          <w:szCs w:val="24"/>
        </w:rPr>
        <w:t>1</w:t>
      </w:r>
      <w:r w:rsidR="00B9665C">
        <w:rPr>
          <w:rFonts w:ascii="Arial" w:hAnsi="Arial" w:cs="Arial"/>
          <w:szCs w:val="24"/>
        </w:rPr>
        <w:t>1</w:t>
      </w:r>
    </w:p>
    <w:p w14:paraId="4CB7718B" w14:textId="77777777" w:rsidR="00A300EB" w:rsidRPr="00EA34D0" w:rsidRDefault="00FC2847" w:rsidP="00A300EB">
      <w:pPr>
        <w:pStyle w:val="BodyText"/>
        <w:spacing w:after="0"/>
        <w:rPr>
          <w:rFonts w:ascii="Arial" w:hAnsi="Arial" w:cs="Arial"/>
          <w:szCs w:val="24"/>
        </w:rPr>
      </w:pPr>
      <w:r w:rsidRPr="00EA34D0">
        <w:rPr>
          <w:rFonts w:ascii="Arial" w:hAnsi="Arial" w:cs="Arial"/>
          <w:szCs w:val="24"/>
        </w:rPr>
        <w:t>Medications</w:t>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EA34D0">
        <w:rPr>
          <w:rFonts w:ascii="Arial" w:hAnsi="Arial" w:cs="Arial"/>
          <w:szCs w:val="24"/>
        </w:rPr>
        <w:t>11</w:t>
      </w:r>
    </w:p>
    <w:p w14:paraId="348BC30E" w14:textId="77777777" w:rsidR="00A300EB" w:rsidRPr="00EA34D0" w:rsidRDefault="00EA34D0" w:rsidP="00A300EB">
      <w:pPr>
        <w:pStyle w:val="BodyText"/>
        <w:spacing w:after="0"/>
        <w:rPr>
          <w:rFonts w:ascii="Arial" w:hAnsi="Arial" w:cs="Arial"/>
          <w:szCs w:val="24"/>
        </w:rPr>
      </w:pPr>
      <w:r>
        <w:rPr>
          <w:rFonts w:ascii="Arial" w:hAnsi="Arial" w:cs="Arial"/>
          <w:szCs w:val="24"/>
        </w:rPr>
        <w:t>Staff Q</w:t>
      </w:r>
      <w:r w:rsidR="00FC2847" w:rsidRPr="00EA34D0">
        <w:rPr>
          <w:rFonts w:ascii="Arial" w:hAnsi="Arial" w:cs="Arial"/>
          <w:szCs w:val="24"/>
        </w:rPr>
        <w:t>ualifications</w:t>
      </w:r>
      <w:r>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Pr>
          <w:rFonts w:ascii="Arial" w:hAnsi="Arial" w:cs="Arial"/>
          <w:szCs w:val="24"/>
        </w:rPr>
        <w:t>11</w:t>
      </w:r>
    </w:p>
    <w:p w14:paraId="70C6B697" w14:textId="5001C08F" w:rsidR="00A300EB" w:rsidRPr="00EA34D0" w:rsidRDefault="00EA34D0" w:rsidP="00A300EB">
      <w:pPr>
        <w:pStyle w:val="BodyText"/>
        <w:spacing w:after="0"/>
        <w:rPr>
          <w:rFonts w:ascii="Arial" w:hAnsi="Arial" w:cs="Arial"/>
          <w:szCs w:val="24"/>
        </w:rPr>
      </w:pPr>
      <w:r>
        <w:rPr>
          <w:rFonts w:ascii="Arial" w:hAnsi="Arial" w:cs="Arial"/>
          <w:szCs w:val="24"/>
        </w:rPr>
        <w:t>Code of E</w:t>
      </w:r>
      <w:r w:rsidR="00FC2847" w:rsidRPr="00EA34D0">
        <w:rPr>
          <w:rFonts w:ascii="Arial" w:hAnsi="Arial" w:cs="Arial"/>
          <w:szCs w:val="24"/>
        </w:rPr>
        <w:t>thics</w:t>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746072">
        <w:rPr>
          <w:rFonts w:ascii="Arial" w:hAnsi="Arial" w:cs="Arial"/>
          <w:szCs w:val="24"/>
        </w:rPr>
        <w:t>12</w:t>
      </w:r>
    </w:p>
    <w:p w14:paraId="1257BC24" w14:textId="77777777" w:rsidR="00A300EB" w:rsidRPr="00EA34D0" w:rsidRDefault="00FC2847" w:rsidP="00A300EB">
      <w:pPr>
        <w:pStyle w:val="Caption"/>
        <w:spacing w:after="0"/>
        <w:rPr>
          <w:rStyle w:val="Lead-inEmphasis"/>
          <w:rFonts w:ascii="Arial" w:hAnsi="Arial" w:cs="Arial"/>
          <w:sz w:val="24"/>
          <w:szCs w:val="24"/>
        </w:rPr>
      </w:pPr>
      <w:r w:rsidRPr="00EA34D0">
        <w:rPr>
          <w:rStyle w:val="Lead-inEmphasis"/>
          <w:rFonts w:ascii="Arial" w:hAnsi="Arial" w:cs="Arial"/>
          <w:caps w:val="0"/>
          <w:sz w:val="24"/>
          <w:szCs w:val="24"/>
        </w:rPr>
        <w:t xml:space="preserve">House </w:t>
      </w:r>
      <w:r w:rsidR="00EA34D0">
        <w:rPr>
          <w:rStyle w:val="Lead-inEmphasis"/>
          <w:rFonts w:ascii="Arial" w:hAnsi="Arial" w:cs="Arial"/>
          <w:caps w:val="0"/>
          <w:sz w:val="24"/>
          <w:szCs w:val="24"/>
        </w:rPr>
        <w:t>Rules</w:t>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3126CA" w:rsidRPr="00EA34D0">
        <w:rPr>
          <w:rStyle w:val="Lead-inEmphasis"/>
          <w:rFonts w:ascii="Arial" w:hAnsi="Arial" w:cs="Arial"/>
          <w:sz w:val="24"/>
          <w:szCs w:val="24"/>
        </w:rPr>
        <w:t xml:space="preserve">          </w:t>
      </w:r>
      <w:r w:rsidR="00555F0B" w:rsidRPr="00EA34D0">
        <w:rPr>
          <w:rStyle w:val="Lead-inEmphasis"/>
          <w:rFonts w:ascii="Arial" w:hAnsi="Arial" w:cs="Arial"/>
          <w:sz w:val="24"/>
          <w:szCs w:val="24"/>
        </w:rPr>
        <w:t xml:space="preserve"> </w:t>
      </w:r>
      <w:r w:rsidR="00904ED0" w:rsidRPr="00EA34D0">
        <w:rPr>
          <w:rStyle w:val="Lead-inEmphasis"/>
          <w:rFonts w:ascii="Arial" w:hAnsi="Arial" w:cs="Arial"/>
          <w:sz w:val="24"/>
          <w:szCs w:val="24"/>
        </w:rPr>
        <w:t xml:space="preserve"> </w:t>
      </w:r>
      <w:r w:rsidR="00B93479" w:rsidRPr="00EA34D0">
        <w:rPr>
          <w:rStyle w:val="Lead-inEmphasis"/>
          <w:rFonts w:ascii="Arial" w:hAnsi="Arial" w:cs="Arial"/>
          <w:sz w:val="24"/>
          <w:szCs w:val="24"/>
        </w:rPr>
        <w:t>1</w:t>
      </w:r>
      <w:r w:rsidR="00EA34D0">
        <w:rPr>
          <w:rStyle w:val="Lead-inEmphasis"/>
          <w:rFonts w:ascii="Arial" w:hAnsi="Arial" w:cs="Arial"/>
          <w:sz w:val="24"/>
          <w:szCs w:val="24"/>
        </w:rPr>
        <w:t>2</w:t>
      </w:r>
    </w:p>
    <w:p w14:paraId="4AD9592A" w14:textId="6A345773" w:rsidR="00A300EB" w:rsidRPr="00EA34D0" w:rsidRDefault="00EA34D0" w:rsidP="00A300EB">
      <w:pPr>
        <w:pStyle w:val="BodyText"/>
        <w:spacing w:after="0"/>
        <w:rPr>
          <w:rFonts w:ascii="Arial" w:hAnsi="Arial" w:cs="Arial"/>
          <w:szCs w:val="24"/>
        </w:rPr>
      </w:pPr>
      <w:r>
        <w:rPr>
          <w:rFonts w:ascii="Arial" w:hAnsi="Arial" w:cs="Arial"/>
          <w:szCs w:val="24"/>
        </w:rPr>
        <w:t>Scent-Free</w:t>
      </w:r>
      <w:r>
        <w:rPr>
          <w:rFonts w:ascii="Arial" w:hAnsi="Arial" w:cs="Arial"/>
          <w:szCs w:val="24"/>
        </w:rPr>
        <w:tab/>
      </w:r>
      <w:r>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3126CA" w:rsidRPr="00EA34D0">
        <w:rPr>
          <w:rFonts w:ascii="Arial" w:hAnsi="Arial" w:cs="Arial"/>
          <w:szCs w:val="24"/>
        </w:rPr>
        <w:t xml:space="preserve">         </w:t>
      </w:r>
      <w:r w:rsidR="007F5A24" w:rsidRPr="00EA34D0">
        <w:rPr>
          <w:rFonts w:ascii="Arial" w:hAnsi="Arial" w:cs="Arial"/>
          <w:szCs w:val="24"/>
        </w:rPr>
        <w:t xml:space="preserve"> </w:t>
      </w:r>
      <w:r w:rsidR="003126CA" w:rsidRPr="00EA34D0">
        <w:rPr>
          <w:rFonts w:ascii="Arial" w:hAnsi="Arial" w:cs="Arial"/>
          <w:szCs w:val="24"/>
        </w:rPr>
        <w:t xml:space="preserve"> </w:t>
      </w:r>
      <w:r w:rsidR="00904ED0" w:rsidRPr="00EA34D0">
        <w:rPr>
          <w:rFonts w:ascii="Arial" w:hAnsi="Arial" w:cs="Arial"/>
          <w:szCs w:val="24"/>
        </w:rPr>
        <w:t xml:space="preserve"> </w:t>
      </w:r>
      <w:r w:rsidR="00555F0B" w:rsidRPr="00EA34D0">
        <w:rPr>
          <w:rFonts w:ascii="Arial" w:hAnsi="Arial" w:cs="Arial"/>
          <w:szCs w:val="24"/>
        </w:rPr>
        <w:t>1</w:t>
      </w:r>
      <w:r w:rsidR="00B9665C">
        <w:rPr>
          <w:rFonts w:ascii="Arial" w:hAnsi="Arial" w:cs="Arial"/>
          <w:szCs w:val="24"/>
        </w:rPr>
        <w:t>3</w:t>
      </w:r>
    </w:p>
    <w:p w14:paraId="0F3E80EB" w14:textId="5D8BE32C" w:rsidR="00A300EB" w:rsidRPr="00EA34D0" w:rsidRDefault="00EA34D0" w:rsidP="00A300EB">
      <w:pPr>
        <w:pStyle w:val="BodyText"/>
        <w:spacing w:after="0"/>
        <w:rPr>
          <w:rFonts w:ascii="Arial" w:hAnsi="Arial" w:cs="Arial"/>
          <w:szCs w:val="24"/>
        </w:rPr>
      </w:pPr>
      <w:r>
        <w:rPr>
          <w:rFonts w:ascii="Arial" w:hAnsi="Arial" w:cs="Arial"/>
          <w:szCs w:val="24"/>
        </w:rPr>
        <w:t>Accessing Your Record</w:t>
      </w:r>
      <w:r w:rsidR="004942ED" w:rsidRPr="00EA34D0">
        <w:rPr>
          <w:rFonts w:ascii="Arial" w:hAnsi="Arial" w:cs="Arial"/>
          <w:szCs w:val="24"/>
        </w:rPr>
        <w:tab/>
      </w:r>
      <w:r w:rsidR="004942ED" w:rsidRPr="00EA34D0">
        <w:rPr>
          <w:rFonts w:ascii="Arial" w:hAnsi="Arial" w:cs="Arial"/>
          <w:szCs w:val="24"/>
        </w:rPr>
        <w:tab/>
      </w:r>
      <w:r w:rsidR="004942ED" w:rsidRPr="00EA34D0">
        <w:rPr>
          <w:rFonts w:ascii="Arial" w:hAnsi="Arial" w:cs="Arial"/>
          <w:szCs w:val="24"/>
        </w:rPr>
        <w:tab/>
      </w:r>
      <w:r w:rsidR="004942ED" w:rsidRPr="00EA34D0">
        <w:rPr>
          <w:rFonts w:ascii="Arial" w:hAnsi="Arial" w:cs="Arial"/>
          <w:szCs w:val="24"/>
        </w:rPr>
        <w:tab/>
      </w:r>
      <w:r w:rsidR="004942ED" w:rsidRPr="00EA34D0">
        <w:rPr>
          <w:rFonts w:ascii="Arial" w:hAnsi="Arial" w:cs="Arial"/>
          <w:szCs w:val="24"/>
        </w:rPr>
        <w:tab/>
        <w:t xml:space="preserve">         </w:t>
      </w:r>
      <w:r w:rsidR="007F5A24" w:rsidRPr="00EA34D0">
        <w:rPr>
          <w:rFonts w:ascii="Arial" w:hAnsi="Arial" w:cs="Arial"/>
          <w:szCs w:val="24"/>
        </w:rPr>
        <w:t xml:space="preserve"> </w:t>
      </w:r>
      <w:r w:rsidR="004942ED" w:rsidRPr="00EA34D0">
        <w:rPr>
          <w:rFonts w:ascii="Arial" w:hAnsi="Arial" w:cs="Arial"/>
          <w:szCs w:val="24"/>
        </w:rPr>
        <w:t xml:space="preserve"> </w:t>
      </w:r>
      <w:r w:rsidR="00904ED0" w:rsidRPr="00EA34D0">
        <w:rPr>
          <w:rFonts w:ascii="Arial" w:hAnsi="Arial" w:cs="Arial"/>
          <w:szCs w:val="24"/>
        </w:rPr>
        <w:t xml:space="preserve"> </w:t>
      </w:r>
      <w:r w:rsidR="004942ED" w:rsidRPr="00EA34D0">
        <w:rPr>
          <w:rFonts w:ascii="Arial" w:hAnsi="Arial" w:cs="Arial"/>
          <w:szCs w:val="24"/>
        </w:rPr>
        <w:t>1</w:t>
      </w:r>
      <w:r w:rsidR="00B9665C">
        <w:rPr>
          <w:rFonts w:ascii="Arial" w:hAnsi="Arial" w:cs="Arial"/>
          <w:szCs w:val="24"/>
        </w:rPr>
        <w:t>3</w:t>
      </w:r>
    </w:p>
    <w:p w14:paraId="6BE476FC" w14:textId="77777777" w:rsidR="00A300EB" w:rsidRPr="00EA34D0" w:rsidRDefault="00EA34D0" w:rsidP="00A300EB">
      <w:pPr>
        <w:pStyle w:val="BodyText"/>
        <w:spacing w:after="0"/>
        <w:rPr>
          <w:rFonts w:ascii="Arial" w:hAnsi="Arial" w:cs="Arial"/>
          <w:szCs w:val="24"/>
        </w:rPr>
      </w:pPr>
      <w:r>
        <w:rPr>
          <w:rFonts w:ascii="Arial" w:hAnsi="Arial" w:cs="Arial"/>
          <w:szCs w:val="24"/>
        </w:rPr>
        <w:t>Discharge</w:t>
      </w:r>
      <w:r w:rsidR="00A300EB" w:rsidRPr="00EA34D0">
        <w:rPr>
          <w:rFonts w:ascii="Arial" w:hAnsi="Arial" w:cs="Arial"/>
          <w:szCs w:val="24"/>
        </w:rPr>
        <w:tab/>
      </w:r>
      <w:r w:rsidR="00A300EB" w:rsidRPr="00EA34D0">
        <w:rPr>
          <w:rFonts w:ascii="Arial" w:hAnsi="Arial" w:cs="Arial"/>
          <w:szCs w:val="24"/>
        </w:rPr>
        <w:tab/>
      </w:r>
      <w:r w:rsidR="00FC2847" w:rsidRPr="00EA34D0">
        <w:rPr>
          <w:rFonts w:ascii="Arial" w:hAnsi="Arial" w:cs="Arial"/>
          <w:szCs w:val="24"/>
        </w:rPr>
        <w:t xml:space="preserve">                                                                   </w:t>
      </w:r>
      <w:r w:rsidR="00326CA1" w:rsidRPr="00EA34D0">
        <w:rPr>
          <w:rFonts w:ascii="Arial" w:hAnsi="Arial" w:cs="Arial"/>
          <w:szCs w:val="24"/>
        </w:rPr>
        <w:t xml:space="preserve"> </w:t>
      </w:r>
      <w:r>
        <w:rPr>
          <w:rFonts w:ascii="Arial" w:hAnsi="Arial" w:cs="Arial"/>
          <w:szCs w:val="24"/>
        </w:rPr>
        <w:t xml:space="preserve"> </w:t>
      </w:r>
      <w:r w:rsidR="00904ED0" w:rsidRPr="00EA34D0">
        <w:rPr>
          <w:rFonts w:ascii="Arial" w:hAnsi="Arial" w:cs="Arial"/>
          <w:szCs w:val="24"/>
        </w:rPr>
        <w:t xml:space="preserve"> </w:t>
      </w:r>
      <w:r w:rsidR="00FC2847" w:rsidRPr="00EA34D0">
        <w:rPr>
          <w:rFonts w:ascii="Arial" w:hAnsi="Arial" w:cs="Arial"/>
          <w:szCs w:val="24"/>
        </w:rPr>
        <w:t>1</w:t>
      </w:r>
      <w:r>
        <w:rPr>
          <w:rFonts w:ascii="Arial" w:hAnsi="Arial" w:cs="Arial"/>
          <w:szCs w:val="24"/>
        </w:rPr>
        <w:t>3</w:t>
      </w:r>
    </w:p>
    <w:p w14:paraId="36B5838E" w14:textId="6B0FB114" w:rsidR="003126CA" w:rsidRDefault="003126CA" w:rsidP="00A300EB">
      <w:pPr>
        <w:pStyle w:val="BodyText"/>
        <w:spacing w:after="0"/>
        <w:rPr>
          <w:rFonts w:ascii="Arial" w:hAnsi="Arial" w:cs="Arial"/>
          <w:szCs w:val="24"/>
        </w:rPr>
      </w:pPr>
      <w:r w:rsidRPr="00EA34D0">
        <w:rPr>
          <w:rFonts w:ascii="Arial" w:hAnsi="Arial" w:cs="Arial"/>
          <w:szCs w:val="24"/>
        </w:rPr>
        <w:t>Provider</w:t>
      </w:r>
      <w:r w:rsidR="00EA34D0">
        <w:rPr>
          <w:rFonts w:ascii="Arial" w:hAnsi="Arial" w:cs="Arial"/>
          <w:szCs w:val="24"/>
        </w:rPr>
        <w:t xml:space="preserve"> Choice </w:t>
      </w:r>
      <w:r w:rsidRPr="00EA34D0">
        <w:rPr>
          <w:rFonts w:ascii="Arial" w:hAnsi="Arial" w:cs="Arial"/>
          <w:szCs w:val="24"/>
        </w:rPr>
        <w:t xml:space="preserve">                                                                  </w:t>
      </w:r>
      <w:r w:rsidR="003A0F5A" w:rsidRPr="00EA34D0">
        <w:rPr>
          <w:rFonts w:ascii="Arial" w:hAnsi="Arial" w:cs="Arial"/>
          <w:szCs w:val="24"/>
        </w:rPr>
        <w:t xml:space="preserve"> </w:t>
      </w:r>
      <w:r w:rsidR="00326CA1" w:rsidRPr="00EA34D0">
        <w:rPr>
          <w:rFonts w:ascii="Arial" w:hAnsi="Arial" w:cs="Arial"/>
          <w:szCs w:val="24"/>
        </w:rPr>
        <w:t xml:space="preserve">          </w:t>
      </w:r>
      <w:r w:rsidR="00904ED0" w:rsidRPr="00EA34D0">
        <w:rPr>
          <w:rFonts w:ascii="Arial" w:hAnsi="Arial" w:cs="Arial"/>
          <w:szCs w:val="24"/>
        </w:rPr>
        <w:t xml:space="preserve"> </w:t>
      </w:r>
      <w:r w:rsidRPr="00EA34D0">
        <w:rPr>
          <w:rFonts w:ascii="Arial" w:hAnsi="Arial" w:cs="Arial"/>
          <w:szCs w:val="24"/>
        </w:rPr>
        <w:t>1</w:t>
      </w:r>
      <w:r w:rsidR="00B9665C">
        <w:rPr>
          <w:rFonts w:ascii="Arial" w:hAnsi="Arial" w:cs="Arial"/>
          <w:szCs w:val="24"/>
        </w:rPr>
        <w:t>4</w:t>
      </w:r>
    </w:p>
    <w:p w14:paraId="6C84A88A" w14:textId="77777777" w:rsidR="00110E70" w:rsidRPr="00EA34D0" w:rsidRDefault="00110E70" w:rsidP="00A300EB">
      <w:pPr>
        <w:pStyle w:val="BodyText"/>
        <w:spacing w:after="0"/>
        <w:rPr>
          <w:rFonts w:ascii="Arial" w:hAnsi="Arial" w:cs="Arial"/>
          <w:szCs w:val="24"/>
        </w:rPr>
      </w:pPr>
      <w:r>
        <w:rPr>
          <w:rFonts w:ascii="Arial" w:hAnsi="Arial" w:cs="Arial"/>
          <w:szCs w:val="24"/>
        </w:rPr>
        <w:t>Consent for Services</w:t>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t>14</w:t>
      </w:r>
    </w:p>
    <w:p w14:paraId="38429AB0" w14:textId="77777777" w:rsidR="00555F0B" w:rsidRPr="00EA34D0" w:rsidRDefault="00555F0B" w:rsidP="00A300EB">
      <w:pPr>
        <w:jc w:val="both"/>
        <w:rPr>
          <w:sz w:val="24"/>
          <w:szCs w:val="24"/>
        </w:rPr>
      </w:pPr>
      <w:r w:rsidRPr="00EA34D0">
        <w:rPr>
          <w:sz w:val="24"/>
          <w:szCs w:val="24"/>
        </w:rPr>
        <w:t xml:space="preserve">Other </w:t>
      </w:r>
      <w:r w:rsidR="00EA34D0">
        <w:rPr>
          <w:sz w:val="24"/>
          <w:szCs w:val="24"/>
        </w:rPr>
        <w:t>Resources</w:t>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t xml:space="preserve">       </w:t>
      </w:r>
      <w:r w:rsidR="007F5A24" w:rsidRPr="00EA34D0">
        <w:rPr>
          <w:sz w:val="24"/>
          <w:szCs w:val="24"/>
        </w:rPr>
        <w:t xml:space="preserve"> </w:t>
      </w:r>
      <w:r w:rsidRPr="00EA34D0">
        <w:rPr>
          <w:sz w:val="24"/>
          <w:szCs w:val="24"/>
        </w:rPr>
        <w:t xml:space="preserve"> </w:t>
      </w:r>
      <w:r w:rsidR="00904ED0" w:rsidRPr="00EA34D0">
        <w:rPr>
          <w:sz w:val="24"/>
          <w:szCs w:val="24"/>
        </w:rPr>
        <w:t xml:space="preserve"> </w:t>
      </w:r>
      <w:r w:rsidRPr="00EA34D0">
        <w:rPr>
          <w:sz w:val="24"/>
          <w:szCs w:val="24"/>
        </w:rPr>
        <w:t xml:space="preserve"> 1</w:t>
      </w:r>
      <w:r w:rsidR="00746072">
        <w:rPr>
          <w:sz w:val="24"/>
          <w:szCs w:val="24"/>
        </w:rPr>
        <w:t>4</w:t>
      </w:r>
    </w:p>
    <w:p w14:paraId="6E3522C8" w14:textId="77777777" w:rsidR="00DB5679" w:rsidRPr="00EA34D0" w:rsidRDefault="00CA46A9" w:rsidP="00A300EB">
      <w:pPr>
        <w:jc w:val="both"/>
        <w:rPr>
          <w:sz w:val="24"/>
          <w:szCs w:val="24"/>
        </w:rPr>
      </w:pPr>
      <w:r w:rsidRPr="00EA34D0">
        <w:rPr>
          <w:sz w:val="24"/>
          <w:szCs w:val="24"/>
        </w:rPr>
        <w:t>Co</w:t>
      </w:r>
      <w:r w:rsidR="003126CA" w:rsidRPr="00EA34D0">
        <w:rPr>
          <w:sz w:val="24"/>
          <w:szCs w:val="24"/>
        </w:rPr>
        <w:t xml:space="preserve">ntact </w:t>
      </w:r>
      <w:r w:rsidR="00EA34D0">
        <w:rPr>
          <w:sz w:val="24"/>
          <w:szCs w:val="24"/>
        </w:rPr>
        <w:t>Numbers</w:t>
      </w:r>
      <w:r w:rsidR="00EA34D0">
        <w:rPr>
          <w:sz w:val="24"/>
          <w:szCs w:val="24"/>
        </w:rPr>
        <w:tab/>
      </w:r>
      <w:r w:rsidR="003126CA" w:rsidRPr="00EA34D0">
        <w:rPr>
          <w:sz w:val="24"/>
          <w:szCs w:val="24"/>
        </w:rPr>
        <w:tab/>
      </w:r>
      <w:r w:rsidR="003126CA" w:rsidRPr="00EA34D0">
        <w:rPr>
          <w:sz w:val="24"/>
          <w:szCs w:val="24"/>
        </w:rPr>
        <w:tab/>
      </w:r>
      <w:r w:rsidR="003126CA" w:rsidRPr="00EA34D0">
        <w:rPr>
          <w:sz w:val="24"/>
          <w:szCs w:val="24"/>
        </w:rPr>
        <w:tab/>
      </w:r>
      <w:r w:rsidR="003126CA" w:rsidRPr="00EA34D0">
        <w:rPr>
          <w:sz w:val="24"/>
          <w:szCs w:val="24"/>
        </w:rPr>
        <w:tab/>
        <w:t xml:space="preserve">        </w:t>
      </w:r>
      <w:r w:rsidR="00DC29CD" w:rsidRPr="00EA34D0">
        <w:rPr>
          <w:sz w:val="24"/>
          <w:szCs w:val="24"/>
        </w:rPr>
        <w:t xml:space="preserve"> </w:t>
      </w:r>
      <w:r w:rsidR="0039188F" w:rsidRPr="00EA34D0">
        <w:rPr>
          <w:sz w:val="24"/>
          <w:szCs w:val="24"/>
        </w:rPr>
        <w:t xml:space="preserve"> </w:t>
      </w:r>
      <w:r w:rsidR="00EA34D0">
        <w:rPr>
          <w:sz w:val="24"/>
          <w:szCs w:val="24"/>
        </w:rPr>
        <w:t xml:space="preserve"> </w:t>
      </w:r>
      <w:r w:rsidR="00EA34D0">
        <w:rPr>
          <w:sz w:val="24"/>
          <w:szCs w:val="24"/>
        </w:rPr>
        <w:tab/>
      </w:r>
      <w:r w:rsidRPr="00EA34D0">
        <w:rPr>
          <w:sz w:val="24"/>
          <w:szCs w:val="24"/>
        </w:rPr>
        <w:t>1</w:t>
      </w:r>
      <w:r w:rsidR="00EA34D0">
        <w:rPr>
          <w:sz w:val="24"/>
          <w:szCs w:val="24"/>
        </w:rPr>
        <w:t>4</w:t>
      </w:r>
      <w:r w:rsidR="00A300EB" w:rsidRPr="00EA34D0">
        <w:rPr>
          <w:sz w:val="24"/>
          <w:szCs w:val="24"/>
        </w:rPr>
        <w:tab/>
      </w:r>
      <w:r w:rsidR="00A300EB" w:rsidRPr="00EA34D0">
        <w:rPr>
          <w:sz w:val="24"/>
          <w:szCs w:val="24"/>
        </w:rPr>
        <w:tab/>
      </w:r>
      <w:r w:rsidR="00A300EB" w:rsidRPr="00EA34D0">
        <w:rPr>
          <w:sz w:val="24"/>
          <w:szCs w:val="24"/>
        </w:rPr>
        <w:tab/>
      </w:r>
    </w:p>
    <w:p w14:paraId="0784527D" w14:textId="039F2B28" w:rsidR="00A300EB" w:rsidRPr="00EA34D0" w:rsidRDefault="007F5A24" w:rsidP="00A300EB">
      <w:pPr>
        <w:jc w:val="both"/>
        <w:rPr>
          <w:sz w:val="24"/>
          <w:szCs w:val="24"/>
        </w:rPr>
      </w:pPr>
      <w:r w:rsidRPr="00EA34D0">
        <w:rPr>
          <w:sz w:val="24"/>
          <w:szCs w:val="24"/>
        </w:rPr>
        <w:t>Non-</w:t>
      </w:r>
      <w:r w:rsidR="00EA34D0">
        <w:rPr>
          <w:sz w:val="24"/>
          <w:szCs w:val="24"/>
        </w:rPr>
        <w:t>D</w:t>
      </w:r>
      <w:r w:rsidRPr="00EA34D0">
        <w:rPr>
          <w:sz w:val="24"/>
          <w:szCs w:val="24"/>
        </w:rPr>
        <w:t>iscrimination</w:t>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t xml:space="preserve">       </w:t>
      </w:r>
      <w:r w:rsidR="00DC29CD" w:rsidRPr="00EA34D0">
        <w:rPr>
          <w:sz w:val="24"/>
          <w:szCs w:val="24"/>
        </w:rPr>
        <w:t xml:space="preserve"> </w:t>
      </w:r>
      <w:r w:rsidRPr="00EA34D0">
        <w:rPr>
          <w:sz w:val="24"/>
          <w:szCs w:val="24"/>
        </w:rPr>
        <w:t xml:space="preserve"> </w:t>
      </w:r>
      <w:r w:rsidR="005B6BE4" w:rsidRPr="00EA34D0">
        <w:rPr>
          <w:sz w:val="24"/>
          <w:szCs w:val="24"/>
        </w:rPr>
        <w:t xml:space="preserve"> </w:t>
      </w:r>
      <w:r w:rsidR="00904ED0" w:rsidRPr="00EA34D0">
        <w:rPr>
          <w:sz w:val="24"/>
          <w:szCs w:val="24"/>
        </w:rPr>
        <w:t xml:space="preserve"> </w:t>
      </w:r>
      <w:r w:rsidR="00A7312C" w:rsidRPr="00EA34D0">
        <w:rPr>
          <w:sz w:val="24"/>
          <w:szCs w:val="24"/>
        </w:rPr>
        <w:t>1</w:t>
      </w:r>
      <w:r w:rsidR="00B9665C">
        <w:rPr>
          <w:sz w:val="24"/>
          <w:szCs w:val="24"/>
        </w:rPr>
        <w:t>5</w:t>
      </w:r>
    </w:p>
    <w:p w14:paraId="7A5D3463" w14:textId="77777777" w:rsidR="00110E70" w:rsidRDefault="00110E70" w:rsidP="00A300EB">
      <w:pPr>
        <w:jc w:val="both"/>
        <w:rPr>
          <w:sz w:val="24"/>
          <w:szCs w:val="24"/>
        </w:rPr>
      </w:pPr>
      <w:proofErr w:type="spellStart"/>
      <w:r>
        <w:rPr>
          <w:sz w:val="24"/>
          <w:szCs w:val="24"/>
        </w:rPr>
        <w:t>Therap</w:t>
      </w:r>
      <w:proofErr w:type="spellEnd"/>
      <w:r w:rsidR="00746072">
        <w:rPr>
          <w:sz w:val="24"/>
          <w:szCs w:val="24"/>
        </w:rPr>
        <w:t>: Electronic Health Record (EHR)</w:t>
      </w:r>
      <w:r w:rsidR="00746072">
        <w:rPr>
          <w:sz w:val="24"/>
          <w:szCs w:val="24"/>
        </w:rPr>
        <w:tab/>
      </w:r>
      <w:r w:rsidR="00746072">
        <w:rPr>
          <w:sz w:val="24"/>
          <w:szCs w:val="24"/>
        </w:rPr>
        <w:tab/>
      </w:r>
      <w:r w:rsidR="00746072">
        <w:rPr>
          <w:sz w:val="24"/>
          <w:szCs w:val="24"/>
        </w:rPr>
        <w:tab/>
      </w:r>
      <w:r w:rsidR="00746072">
        <w:rPr>
          <w:sz w:val="24"/>
          <w:szCs w:val="24"/>
        </w:rPr>
        <w:tab/>
        <w:t>15</w:t>
      </w:r>
    </w:p>
    <w:p w14:paraId="64AFB5E5" w14:textId="77777777" w:rsidR="007D4310" w:rsidRPr="00EA34D0" w:rsidRDefault="00EA34D0" w:rsidP="00A300EB">
      <w:pPr>
        <w:jc w:val="both"/>
        <w:rPr>
          <w:sz w:val="24"/>
          <w:szCs w:val="24"/>
        </w:rPr>
      </w:pPr>
      <w:r>
        <w:rPr>
          <w:sz w:val="24"/>
          <w:szCs w:val="24"/>
        </w:rPr>
        <w:t>HIPAA</w:t>
      </w:r>
      <w:r>
        <w:rPr>
          <w:sz w:val="24"/>
          <w:szCs w:val="24"/>
        </w:rPr>
        <w:tab/>
      </w:r>
      <w:r>
        <w:rPr>
          <w:sz w:val="24"/>
          <w:szCs w:val="24"/>
        </w:rPr>
        <w:tab/>
      </w:r>
      <w:r w:rsidR="00DC29CD" w:rsidRPr="00EA34D0">
        <w:rPr>
          <w:sz w:val="24"/>
          <w:szCs w:val="24"/>
        </w:rPr>
        <w:tab/>
      </w:r>
      <w:r w:rsidR="00DC29CD" w:rsidRPr="00EA34D0">
        <w:rPr>
          <w:sz w:val="24"/>
          <w:szCs w:val="24"/>
        </w:rPr>
        <w:tab/>
      </w:r>
      <w:r w:rsidR="00DC29CD" w:rsidRPr="00EA34D0">
        <w:rPr>
          <w:sz w:val="24"/>
          <w:szCs w:val="24"/>
        </w:rPr>
        <w:tab/>
      </w:r>
      <w:r w:rsidR="00DC29CD" w:rsidRPr="00EA34D0">
        <w:rPr>
          <w:sz w:val="24"/>
          <w:szCs w:val="24"/>
        </w:rPr>
        <w:tab/>
      </w:r>
      <w:r w:rsidR="00DC29CD" w:rsidRPr="00EA34D0">
        <w:rPr>
          <w:sz w:val="24"/>
          <w:szCs w:val="24"/>
        </w:rPr>
        <w:tab/>
        <w:t xml:space="preserve">         </w:t>
      </w:r>
      <w:r w:rsidR="00904ED0" w:rsidRPr="00EA34D0">
        <w:rPr>
          <w:sz w:val="24"/>
          <w:szCs w:val="24"/>
        </w:rPr>
        <w:t xml:space="preserve">  </w:t>
      </w:r>
      <w:r>
        <w:rPr>
          <w:sz w:val="24"/>
          <w:szCs w:val="24"/>
        </w:rPr>
        <w:t>1</w:t>
      </w:r>
      <w:r w:rsidR="00746072">
        <w:rPr>
          <w:sz w:val="24"/>
          <w:szCs w:val="24"/>
        </w:rPr>
        <w:t>5-19</w:t>
      </w:r>
    </w:p>
    <w:p w14:paraId="43E1FCD0" w14:textId="77777777" w:rsidR="007D4310" w:rsidRDefault="00EA34D0" w:rsidP="00A300EB">
      <w:pPr>
        <w:jc w:val="both"/>
        <w:rPr>
          <w:sz w:val="24"/>
          <w:szCs w:val="24"/>
        </w:rPr>
      </w:pPr>
      <w:r>
        <w:rPr>
          <w:sz w:val="24"/>
          <w:szCs w:val="24"/>
        </w:rPr>
        <w:t>Closing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746072">
        <w:rPr>
          <w:sz w:val="24"/>
          <w:szCs w:val="24"/>
        </w:rPr>
        <w:t>9</w:t>
      </w:r>
    </w:p>
    <w:p w14:paraId="4FACA39C" w14:textId="77777777" w:rsidR="00EA34D0" w:rsidRPr="00EA34D0" w:rsidRDefault="00EA34D0" w:rsidP="00A300EB">
      <w:pPr>
        <w:jc w:val="both"/>
        <w:rPr>
          <w:sz w:val="24"/>
          <w:szCs w:val="24"/>
        </w:rPr>
      </w:pPr>
      <w:r>
        <w:rPr>
          <w:sz w:val="24"/>
          <w:szCs w:val="24"/>
        </w:rPr>
        <w:t>Consents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46072">
        <w:rPr>
          <w:sz w:val="24"/>
          <w:szCs w:val="24"/>
        </w:rPr>
        <w:t>20-26</w:t>
      </w:r>
    </w:p>
    <w:p w14:paraId="2D0D6EAA" w14:textId="77777777" w:rsidR="00A300EB" w:rsidRDefault="00A300EB" w:rsidP="00A300EB">
      <w:pPr>
        <w:jc w:val="both"/>
      </w:pPr>
    </w:p>
    <w:p w14:paraId="775B452C" w14:textId="77777777" w:rsidR="00A300EB" w:rsidRDefault="00A300EB" w:rsidP="00A300EB">
      <w:pPr>
        <w:jc w:val="both"/>
      </w:pPr>
    </w:p>
    <w:p w14:paraId="0379ABE3" w14:textId="77777777" w:rsidR="00A300EB" w:rsidRDefault="00A300EB" w:rsidP="00A300EB">
      <w:pPr>
        <w:jc w:val="both"/>
      </w:pPr>
    </w:p>
    <w:p w14:paraId="6DC3E387" w14:textId="77777777" w:rsidR="00A300EB" w:rsidRDefault="00A300EB" w:rsidP="00A300EB">
      <w:pPr>
        <w:jc w:val="both"/>
      </w:pPr>
    </w:p>
    <w:p w14:paraId="0EFC9780" w14:textId="77777777" w:rsidR="00A300EB" w:rsidRDefault="00A300EB" w:rsidP="00A300EB">
      <w:pPr>
        <w:jc w:val="both"/>
      </w:pPr>
    </w:p>
    <w:p w14:paraId="0B4CBAE2" w14:textId="77777777" w:rsidR="00A300EB" w:rsidRDefault="00A300EB" w:rsidP="00A300EB">
      <w:pPr>
        <w:jc w:val="both"/>
      </w:pPr>
    </w:p>
    <w:p w14:paraId="19AA181E" w14:textId="77777777" w:rsidR="00A300EB" w:rsidRDefault="00A300EB" w:rsidP="00A300EB">
      <w:pPr>
        <w:jc w:val="both"/>
      </w:pPr>
    </w:p>
    <w:p w14:paraId="2D6BEA3A" w14:textId="77777777" w:rsidR="00A300EB" w:rsidRDefault="00A300EB" w:rsidP="00A300EB">
      <w:pPr>
        <w:jc w:val="both"/>
      </w:pPr>
    </w:p>
    <w:p w14:paraId="200576CF" w14:textId="77777777" w:rsidR="00A300EB" w:rsidRDefault="00A300EB" w:rsidP="00A300EB">
      <w:pPr>
        <w:jc w:val="both"/>
      </w:pPr>
    </w:p>
    <w:p w14:paraId="0CAB9E79" w14:textId="77777777" w:rsidR="00DF521D" w:rsidRDefault="00DF521D" w:rsidP="00A300EB">
      <w:pPr>
        <w:jc w:val="both"/>
      </w:pPr>
    </w:p>
    <w:p w14:paraId="26992472" w14:textId="77777777" w:rsidR="00316AAA" w:rsidRDefault="00316AAA" w:rsidP="00316AAA">
      <w:pPr>
        <w:rPr>
          <w:rFonts w:cs="Arial"/>
          <w:b/>
          <w:color w:val="7030A0"/>
          <w:sz w:val="32"/>
          <w:szCs w:val="28"/>
        </w:rPr>
      </w:pPr>
    </w:p>
    <w:p w14:paraId="61BB6DF9" w14:textId="669ABF8D" w:rsidR="00316AAA" w:rsidRDefault="00316AAA" w:rsidP="00316AAA">
      <w:pPr>
        <w:rPr>
          <w:rFonts w:cs="Arial"/>
          <w:b/>
          <w:color w:val="7030A0"/>
          <w:sz w:val="32"/>
          <w:szCs w:val="28"/>
        </w:rPr>
      </w:pPr>
      <w:r>
        <w:rPr>
          <w:rFonts w:cs="Arial"/>
          <w:b/>
          <w:noProof/>
          <w:color w:val="548DD4" w:themeColor="text2" w:themeTint="99"/>
          <w:sz w:val="28"/>
          <w:szCs w:val="28"/>
        </w:rPr>
        <w:lastRenderedPageBreak/>
        <w:drawing>
          <wp:inline distT="0" distB="0" distL="0" distR="0" wp14:anchorId="59B373B7" wp14:editId="1388EE3D">
            <wp:extent cx="5981700" cy="1704975"/>
            <wp:effectExtent l="0" t="0" r="0" b="9525"/>
            <wp:docPr id="171343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694" name="Picture 17134369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81700" cy="1704975"/>
                    </a:xfrm>
                    <a:prstGeom prst="rect">
                      <a:avLst/>
                    </a:prstGeom>
                  </pic:spPr>
                </pic:pic>
              </a:graphicData>
            </a:graphic>
          </wp:inline>
        </w:drawing>
      </w:r>
    </w:p>
    <w:p w14:paraId="604588B7" w14:textId="77777777" w:rsidR="00316AAA" w:rsidRDefault="00316AAA" w:rsidP="00316AAA">
      <w:pPr>
        <w:rPr>
          <w:rFonts w:cs="Arial"/>
          <w:b/>
          <w:color w:val="7030A0"/>
          <w:sz w:val="32"/>
          <w:szCs w:val="28"/>
        </w:rPr>
      </w:pPr>
    </w:p>
    <w:p w14:paraId="5069F501" w14:textId="77777777" w:rsidR="00BF2C80" w:rsidRDefault="00BF2C80" w:rsidP="00316AAA">
      <w:pPr>
        <w:rPr>
          <w:rFonts w:cs="Arial"/>
          <w:b/>
          <w:color w:val="7030A0"/>
          <w:sz w:val="32"/>
          <w:szCs w:val="28"/>
        </w:rPr>
      </w:pPr>
    </w:p>
    <w:p w14:paraId="2EEB2F12" w14:textId="096A5C77" w:rsidR="00856026" w:rsidRDefault="00856026" w:rsidP="00316AAA">
      <w:pPr>
        <w:rPr>
          <w:rFonts w:cs="Arial"/>
          <w:b/>
          <w:color w:val="7030A0"/>
          <w:sz w:val="32"/>
          <w:szCs w:val="28"/>
        </w:rPr>
      </w:pPr>
      <w:r w:rsidRPr="004A6F1D">
        <w:rPr>
          <w:rFonts w:cs="Arial"/>
          <w:b/>
          <w:color w:val="7030A0"/>
          <w:sz w:val="32"/>
          <w:szCs w:val="28"/>
        </w:rPr>
        <w:t>Introduction</w:t>
      </w:r>
      <w:r w:rsidR="00316AAA">
        <w:rPr>
          <w:rFonts w:cs="Arial"/>
          <w:b/>
          <w:color w:val="7030A0"/>
          <w:sz w:val="32"/>
          <w:szCs w:val="28"/>
        </w:rPr>
        <w:t xml:space="preserve">                                                      </w:t>
      </w:r>
    </w:p>
    <w:p w14:paraId="6361B839" w14:textId="77777777" w:rsidR="00316AAA" w:rsidRPr="007E0313" w:rsidRDefault="00316AAA" w:rsidP="00316AAA">
      <w:pPr>
        <w:rPr>
          <w:rFonts w:cs="Arial"/>
          <w:b/>
          <w:color w:val="548DD4" w:themeColor="text2" w:themeTint="99"/>
          <w:sz w:val="28"/>
          <w:szCs w:val="28"/>
        </w:rPr>
      </w:pPr>
    </w:p>
    <w:p w14:paraId="46D5EA11" w14:textId="77777777" w:rsidR="00856026" w:rsidRPr="007E0313" w:rsidRDefault="00856026" w:rsidP="00856026">
      <w:pPr>
        <w:rPr>
          <w:rFonts w:cs="Arial"/>
          <w:sz w:val="24"/>
          <w:szCs w:val="24"/>
        </w:rPr>
      </w:pPr>
      <w:r w:rsidRPr="007E0313">
        <w:rPr>
          <w:rFonts w:cs="Arial"/>
          <w:sz w:val="24"/>
          <w:szCs w:val="24"/>
        </w:rPr>
        <w:t xml:space="preserve">Welcome to residential services through MCH.  Thank you for choosing us as your provider. </w:t>
      </w:r>
    </w:p>
    <w:p w14:paraId="17816B50" w14:textId="77777777" w:rsidR="00856026" w:rsidRPr="007E0313" w:rsidRDefault="00856026" w:rsidP="00856026">
      <w:pPr>
        <w:rPr>
          <w:rFonts w:cs="Arial"/>
          <w:sz w:val="24"/>
          <w:szCs w:val="24"/>
        </w:rPr>
      </w:pPr>
    </w:p>
    <w:p w14:paraId="5AFEAD6F" w14:textId="69CCABF2" w:rsidR="00856026" w:rsidRPr="007E0313" w:rsidRDefault="00856026" w:rsidP="00856026">
      <w:pPr>
        <w:rPr>
          <w:rFonts w:cs="Arial"/>
          <w:sz w:val="24"/>
          <w:szCs w:val="24"/>
        </w:rPr>
      </w:pPr>
      <w:r w:rsidRPr="007E0313">
        <w:rPr>
          <w:rFonts w:cs="Arial"/>
          <w:sz w:val="24"/>
          <w:szCs w:val="24"/>
        </w:rPr>
        <w:t>The type of ho</w:t>
      </w:r>
      <w:r>
        <w:rPr>
          <w:rFonts w:cs="Arial"/>
          <w:sz w:val="24"/>
          <w:szCs w:val="24"/>
        </w:rPr>
        <w:t>me you are living in is called an ICF-IID</w:t>
      </w:r>
      <w:r w:rsidR="00082BD4">
        <w:rPr>
          <w:rFonts w:cs="Arial"/>
          <w:sz w:val="24"/>
          <w:szCs w:val="24"/>
        </w:rPr>
        <w:t xml:space="preserve"> group home</w:t>
      </w:r>
      <w:r>
        <w:rPr>
          <w:rFonts w:cs="Arial"/>
          <w:sz w:val="24"/>
          <w:szCs w:val="24"/>
        </w:rPr>
        <w:t>.  This stands for Intermediate Care Facility for Individuals with Intellectual Disabilities</w:t>
      </w:r>
      <w:r w:rsidRPr="007E0313">
        <w:rPr>
          <w:rFonts w:cs="Arial"/>
          <w:sz w:val="24"/>
          <w:szCs w:val="24"/>
        </w:rPr>
        <w:t xml:space="preserve">.  We want this to feel like your own home and for you to enjoy the experience of having housemates.  While living here, staff will teach you how to do many things we all have to do in our homes such as cooking meals, shopping, doing laundry and keeping things clean.  You may also learn how to take care of your personal needs better.  If there are tasks where you may need someone to help you complete </w:t>
      </w:r>
      <w:r w:rsidR="00BF2C80" w:rsidRPr="007E0313">
        <w:rPr>
          <w:rFonts w:cs="Arial"/>
          <w:sz w:val="24"/>
          <w:szCs w:val="24"/>
        </w:rPr>
        <w:t>them</w:t>
      </w:r>
      <w:r w:rsidRPr="007E0313">
        <w:rPr>
          <w:rFonts w:cs="Arial"/>
          <w:sz w:val="24"/>
          <w:szCs w:val="24"/>
        </w:rPr>
        <w:t xml:space="preserve">, group home staff are trained to assist you. </w:t>
      </w:r>
    </w:p>
    <w:p w14:paraId="77505F33" w14:textId="77777777" w:rsidR="00856026" w:rsidRDefault="00856026" w:rsidP="00856026">
      <w:pPr>
        <w:pStyle w:val="PlainText"/>
        <w:rPr>
          <w:rFonts w:ascii="Arial" w:hAnsi="Arial" w:cs="Arial"/>
        </w:rPr>
      </w:pPr>
      <w:r>
        <w:rPr>
          <w:rFonts w:ascii="Arial" w:hAnsi="Arial" w:cs="Arial"/>
        </w:rPr>
        <w:t xml:space="preserve">. </w:t>
      </w:r>
    </w:p>
    <w:p w14:paraId="24C61B98" w14:textId="77777777" w:rsidR="00BF2C80" w:rsidRPr="00E30957" w:rsidRDefault="00BF2C80" w:rsidP="00856026">
      <w:pPr>
        <w:pStyle w:val="PlainText"/>
        <w:rPr>
          <w:rFonts w:cs="Arial"/>
          <w:b/>
          <w:u w:val="single"/>
        </w:rPr>
      </w:pPr>
    </w:p>
    <w:p w14:paraId="61612C99" w14:textId="77777777" w:rsidR="003D1D6A" w:rsidRDefault="003D1D6A" w:rsidP="00856026">
      <w:pPr>
        <w:jc w:val="both"/>
        <w:rPr>
          <w:rFonts w:cs="Arial"/>
          <w:b/>
          <w:color w:val="7030A0"/>
          <w:sz w:val="28"/>
          <w:szCs w:val="28"/>
        </w:rPr>
      </w:pPr>
    </w:p>
    <w:p w14:paraId="67F8DA32" w14:textId="77777777" w:rsidR="00856026" w:rsidRPr="004A6F1D" w:rsidRDefault="00856026" w:rsidP="00856026">
      <w:pPr>
        <w:jc w:val="both"/>
        <w:rPr>
          <w:rFonts w:cs="Arial"/>
          <w:b/>
          <w:color w:val="7030A0"/>
          <w:sz w:val="32"/>
          <w:szCs w:val="28"/>
        </w:rPr>
      </w:pPr>
      <w:r w:rsidRPr="004A6F1D">
        <w:rPr>
          <w:rFonts w:cs="Arial"/>
          <w:b/>
          <w:color w:val="7030A0"/>
          <w:sz w:val="32"/>
          <w:szCs w:val="28"/>
        </w:rPr>
        <w:t>Open Door Policy</w:t>
      </w:r>
    </w:p>
    <w:p w14:paraId="50D7B097" w14:textId="77777777" w:rsidR="00856026" w:rsidRPr="00190515" w:rsidRDefault="00856026" w:rsidP="00856026">
      <w:pPr>
        <w:rPr>
          <w:rFonts w:cs="Arial"/>
          <w:b/>
          <w:sz w:val="24"/>
          <w:szCs w:val="24"/>
        </w:rPr>
      </w:pPr>
      <w:r>
        <w:rPr>
          <w:rFonts w:cs="Arial"/>
          <w:noProof/>
          <w:sz w:val="24"/>
          <w:szCs w:val="24"/>
        </w:rPr>
        <w:drawing>
          <wp:anchor distT="0" distB="0" distL="114300" distR="114300" simplePos="0" relativeHeight="251651584" behindDoc="0" locked="0" layoutInCell="1" allowOverlap="1" wp14:anchorId="7ACD94EF" wp14:editId="3BD787B1">
            <wp:simplePos x="0" y="0"/>
            <wp:positionH relativeFrom="margin">
              <wp:posOffset>-7620</wp:posOffset>
            </wp:positionH>
            <wp:positionV relativeFrom="paragraph">
              <wp:posOffset>147955</wp:posOffset>
            </wp:positionV>
            <wp:extent cx="1066800" cy="10591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H083GZA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059180"/>
                    </a:xfrm>
                    <a:prstGeom prst="rect">
                      <a:avLst/>
                    </a:prstGeom>
                  </pic:spPr>
                </pic:pic>
              </a:graphicData>
            </a:graphic>
            <wp14:sizeRelH relativeFrom="margin">
              <wp14:pctWidth>0</wp14:pctWidth>
            </wp14:sizeRelH>
            <wp14:sizeRelV relativeFrom="margin">
              <wp14:pctHeight>0</wp14:pctHeight>
            </wp14:sizeRelV>
          </wp:anchor>
        </w:drawing>
      </w:r>
    </w:p>
    <w:p w14:paraId="7D9E776E" w14:textId="5610EBDE" w:rsidR="00856026" w:rsidRPr="00190515" w:rsidRDefault="00856026" w:rsidP="00856026">
      <w:pPr>
        <w:rPr>
          <w:rFonts w:cs="Arial"/>
          <w:sz w:val="24"/>
          <w:szCs w:val="24"/>
        </w:rPr>
      </w:pPr>
      <w:r w:rsidRPr="00190515">
        <w:rPr>
          <w:rFonts w:cs="Arial"/>
          <w:sz w:val="24"/>
          <w:szCs w:val="24"/>
        </w:rPr>
        <w:t>We want you</w:t>
      </w:r>
      <w:r w:rsidR="00BF2C80">
        <w:rPr>
          <w:rFonts w:cs="Arial"/>
          <w:sz w:val="24"/>
          <w:szCs w:val="24"/>
        </w:rPr>
        <w:t xml:space="preserve"> to</w:t>
      </w:r>
      <w:r w:rsidRPr="00190515">
        <w:rPr>
          <w:rFonts w:cs="Arial"/>
          <w:sz w:val="24"/>
          <w:szCs w:val="24"/>
        </w:rPr>
        <w:t xml:space="preserve"> </w:t>
      </w:r>
      <w:r>
        <w:rPr>
          <w:rFonts w:cs="Arial"/>
          <w:sz w:val="24"/>
          <w:szCs w:val="24"/>
        </w:rPr>
        <w:t>enjoy living at your group home</w:t>
      </w:r>
      <w:r w:rsidRPr="00190515">
        <w:rPr>
          <w:rFonts w:cs="Arial"/>
          <w:sz w:val="24"/>
          <w:szCs w:val="24"/>
        </w:rPr>
        <w:t xml:space="preserve">.  We encourage you and/or your guardian(s) to share your concerns, ask questions, make suggestions, and help us solve problems.   You may talk to your qualified </w:t>
      </w:r>
      <w:r w:rsidR="00721187">
        <w:rPr>
          <w:rFonts w:cs="Arial"/>
          <w:sz w:val="24"/>
          <w:szCs w:val="24"/>
        </w:rPr>
        <w:t xml:space="preserve">intellectual disability </w:t>
      </w:r>
      <w:r w:rsidRPr="00190515">
        <w:rPr>
          <w:rFonts w:cs="Arial"/>
          <w:sz w:val="24"/>
          <w:szCs w:val="24"/>
        </w:rPr>
        <w:t>professional (Q</w:t>
      </w:r>
      <w:r w:rsidR="00721187">
        <w:rPr>
          <w:rFonts w:cs="Arial"/>
          <w:sz w:val="24"/>
          <w:szCs w:val="24"/>
        </w:rPr>
        <w:t>ID</w:t>
      </w:r>
      <w:r w:rsidRPr="00190515">
        <w:rPr>
          <w:rFonts w:cs="Arial"/>
          <w:sz w:val="24"/>
          <w:szCs w:val="24"/>
        </w:rPr>
        <w:t xml:space="preserve">P) or </w:t>
      </w:r>
      <w:r w:rsidR="009756AB">
        <w:rPr>
          <w:rFonts w:cs="Arial"/>
          <w:sz w:val="24"/>
          <w:szCs w:val="24"/>
        </w:rPr>
        <w:t>the Executive Director for MCH</w:t>
      </w:r>
      <w:r w:rsidRPr="00190515">
        <w:rPr>
          <w:rFonts w:cs="Arial"/>
          <w:sz w:val="24"/>
          <w:szCs w:val="24"/>
        </w:rPr>
        <w:t xml:space="preserve"> at any time to discuss any problems.  </w:t>
      </w:r>
    </w:p>
    <w:p w14:paraId="4358AA5A" w14:textId="77777777" w:rsidR="00856026" w:rsidRPr="00190515" w:rsidRDefault="00856026" w:rsidP="00856026">
      <w:pPr>
        <w:rPr>
          <w:rFonts w:cs="Arial"/>
          <w:b/>
          <w:bCs/>
          <w:sz w:val="24"/>
          <w:szCs w:val="24"/>
        </w:rPr>
      </w:pPr>
    </w:p>
    <w:p w14:paraId="3B8C0E0C" w14:textId="51065D9B" w:rsidR="003D1D6A" w:rsidRDefault="00856026" w:rsidP="003D1D6A">
      <w:pPr>
        <w:pStyle w:val="BodyText2"/>
        <w:spacing w:after="0" w:line="240" w:lineRule="auto"/>
        <w:rPr>
          <w:rFonts w:cs="Arial"/>
          <w:sz w:val="24"/>
          <w:szCs w:val="24"/>
        </w:rPr>
      </w:pPr>
      <w:r w:rsidRPr="00190515">
        <w:rPr>
          <w:rFonts w:cs="Arial"/>
          <w:bCs/>
          <w:sz w:val="24"/>
          <w:szCs w:val="24"/>
        </w:rPr>
        <w:t>If you have any suggestions or ideas to improve your services, we want you to tell us about them.  We want MCH to be a good choice for the people we serve and provide</w:t>
      </w:r>
      <w:r w:rsidRPr="00190515">
        <w:rPr>
          <w:rFonts w:cs="Arial"/>
          <w:sz w:val="24"/>
          <w:szCs w:val="24"/>
        </w:rPr>
        <w:t xml:space="preserve"> supports that assist you in achieving your dreams.</w:t>
      </w:r>
      <w:r w:rsidR="003D1D6A" w:rsidRPr="003D1D6A">
        <w:rPr>
          <w:rFonts w:cs="Arial"/>
          <w:szCs w:val="24"/>
        </w:rPr>
        <w:t xml:space="preserve"> </w:t>
      </w:r>
      <w:r w:rsidR="003D1D6A">
        <w:rPr>
          <w:rFonts w:cs="Arial"/>
          <w:sz w:val="24"/>
          <w:szCs w:val="24"/>
        </w:rPr>
        <w:t xml:space="preserve">The MCH administrative office is open Monday-Friday, 8:30am-4:30pm if you would like to come by or schedule a meeting to talk with </w:t>
      </w:r>
      <w:r w:rsidR="009756AB">
        <w:rPr>
          <w:rFonts w:cs="Arial"/>
          <w:sz w:val="24"/>
          <w:szCs w:val="24"/>
        </w:rPr>
        <w:t xml:space="preserve">your </w:t>
      </w:r>
      <w:r w:rsidR="003D1D6A">
        <w:rPr>
          <w:rFonts w:cs="Arial"/>
          <w:sz w:val="24"/>
          <w:szCs w:val="24"/>
        </w:rPr>
        <w:t>Q</w:t>
      </w:r>
      <w:r w:rsidR="00721187">
        <w:rPr>
          <w:rFonts w:cs="Arial"/>
          <w:sz w:val="24"/>
          <w:szCs w:val="24"/>
        </w:rPr>
        <w:t>ID</w:t>
      </w:r>
      <w:r w:rsidR="003D1D6A">
        <w:rPr>
          <w:rFonts w:cs="Arial"/>
          <w:sz w:val="24"/>
          <w:szCs w:val="24"/>
        </w:rPr>
        <w:t>P or director.</w:t>
      </w:r>
    </w:p>
    <w:p w14:paraId="0703A38D" w14:textId="77777777" w:rsidR="00856026" w:rsidRPr="00190515" w:rsidRDefault="00856026" w:rsidP="00856026">
      <w:pPr>
        <w:pStyle w:val="BodyText2"/>
        <w:spacing w:after="0" w:line="240" w:lineRule="auto"/>
        <w:rPr>
          <w:rFonts w:cs="Arial"/>
          <w:bCs/>
          <w:sz w:val="24"/>
          <w:szCs w:val="24"/>
        </w:rPr>
      </w:pPr>
    </w:p>
    <w:p w14:paraId="31A60CC0" w14:textId="77777777" w:rsidR="004F3C77" w:rsidRDefault="004F3C77" w:rsidP="001305F5">
      <w:pPr>
        <w:jc w:val="both"/>
        <w:rPr>
          <w:rFonts w:cs="Arial"/>
          <w:b/>
          <w:sz w:val="22"/>
          <w:szCs w:val="22"/>
        </w:rPr>
      </w:pPr>
    </w:p>
    <w:p w14:paraId="08C77833" w14:textId="77777777" w:rsidR="00BF2C80" w:rsidRDefault="00BF2C80" w:rsidP="001305F5">
      <w:pPr>
        <w:jc w:val="both"/>
        <w:rPr>
          <w:rFonts w:cs="Arial"/>
          <w:b/>
          <w:sz w:val="22"/>
          <w:szCs w:val="22"/>
        </w:rPr>
      </w:pPr>
    </w:p>
    <w:p w14:paraId="28E98EB0" w14:textId="77777777" w:rsidR="00BF2C80" w:rsidRDefault="00BF2C80" w:rsidP="001305F5">
      <w:pPr>
        <w:jc w:val="both"/>
        <w:rPr>
          <w:rFonts w:cs="Arial"/>
          <w:b/>
          <w:sz w:val="22"/>
          <w:szCs w:val="22"/>
        </w:rPr>
      </w:pPr>
    </w:p>
    <w:p w14:paraId="49B51B5D" w14:textId="77777777" w:rsidR="00BF2C80" w:rsidRDefault="00BF2C80" w:rsidP="001305F5">
      <w:pPr>
        <w:jc w:val="both"/>
        <w:rPr>
          <w:rFonts w:cs="Arial"/>
          <w:b/>
          <w:sz w:val="22"/>
          <w:szCs w:val="22"/>
        </w:rPr>
      </w:pPr>
    </w:p>
    <w:p w14:paraId="4A43E1E3" w14:textId="77777777" w:rsidR="001305F5" w:rsidRPr="004A6F1D" w:rsidRDefault="00856026" w:rsidP="001305F5">
      <w:pPr>
        <w:jc w:val="both"/>
        <w:rPr>
          <w:rFonts w:cs="Arial"/>
          <w:b/>
          <w:color w:val="7030A0"/>
          <w:sz w:val="32"/>
          <w:szCs w:val="28"/>
        </w:rPr>
      </w:pPr>
      <w:r w:rsidRPr="004A6F1D">
        <w:rPr>
          <w:rFonts w:cs="Arial"/>
          <w:b/>
          <w:color w:val="7030A0"/>
          <w:sz w:val="32"/>
          <w:szCs w:val="28"/>
        </w:rPr>
        <w:lastRenderedPageBreak/>
        <w:t>Our Homes</w:t>
      </w:r>
    </w:p>
    <w:p w14:paraId="293DADE3" w14:textId="77777777" w:rsidR="00856026" w:rsidRDefault="00856026" w:rsidP="003F7DA8">
      <w:pPr>
        <w:pStyle w:val="PlainText"/>
        <w:rPr>
          <w:rFonts w:ascii="Arial" w:hAnsi="Arial" w:cs="Arial"/>
          <w:sz w:val="22"/>
          <w:szCs w:val="22"/>
        </w:rPr>
      </w:pPr>
    </w:p>
    <w:p w14:paraId="3E44B0EF" w14:textId="77777777" w:rsidR="003F7DA8" w:rsidRPr="00856026" w:rsidRDefault="003F7DA8" w:rsidP="003F7DA8">
      <w:pPr>
        <w:pStyle w:val="PlainText"/>
        <w:rPr>
          <w:rFonts w:ascii="Arial" w:hAnsi="Arial" w:cs="Arial"/>
          <w:sz w:val="24"/>
          <w:szCs w:val="24"/>
        </w:rPr>
      </w:pPr>
      <w:r w:rsidRPr="00856026">
        <w:rPr>
          <w:rFonts w:ascii="Arial" w:hAnsi="Arial" w:cs="Arial"/>
          <w:sz w:val="24"/>
          <w:szCs w:val="24"/>
        </w:rPr>
        <w:t xml:space="preserve">The </w:t>
      </w:r>
      <w:r w:rsidR="0008153F" w:rsidRPr="00856026">
        <w:rPr>
          <w:rFonts w:ascii="Arial" w:hAnsi="Arial" w:cs="Arial"/>
          <w:sz w:val="24"/>
          <w:szCs w:val="24"/>
        </w:rPr>
        <w:t>ICF-IID</w:t>
      </w:r>
      <w:r w:rsidRPr="00856026">
        <w:rPr>
          <w:rFonts w:ascii="Arial" w:hAnsi="Arial" w:cs="Arial"/>
          <w:sz w:val="24"/>
          <w:szCs w:val="24"/>
        </w:rPr>
        <w:t xml:space="preserve"> group home is a place for persons with developmental disabilities to live</w:t>
      </w:r>
      <w:r w:rsidR="009163A2" w:rsidRPr="00856026">
        <w:rPr>
          <w:rFonts w:ascii="Arial" w:hAnsi="Arial" w:cs="Arial"/>
          <w:sz w:val="24"/>
          <w:szCs w:val="24"/>
        </w:rPr>
        <w:t>, learn new skills</w:t>
      </w:r>
      <w:r w:rsidR="00082BD4">
        <w:rPr>
          <w:rFonts w:ascii="Arial" w:hAnsi="Arial" w:cs="Arial"/>
          <w:sz w:val="24"/>
          <w:szCs w:val="24"/>
        </w:rPr>
        <w:t xml:space="preserve"> </w:t>
      </w:r>
      <w:r w:rsidR="0087152B" w:rsidRPr="00856026">
        <w:rPr>
          <w:rFonts w:ascii="Arial" w:hAnsi="Arial" w:cs="Arial"/>
          <w:sz w:val="24"/>
          <w:szCs w:val="24"/>
        </w:rPr>
        <w:t>and</w:t>
      </w:r>
      <w:r w:rsidRPr="00856026">
        <w:rPr>
          <w:rFonts w:ascii="Arial" w:hAnsi="Arial" w:cs="Arial"/>
          <w:sz w:val="24"/>
          <w:szCs w:val="24"/>
        </w:rPr>
        <w:t xml:space="preserve"> take part in many </w:t>
      </w:r>
      <w:r w:rsidR="009163A2" w:rsidRPr="00856026">
        <w:rPr>
          <w:rFonts w:ascii="Arial" w:hAnsi="Arial" w:cs="Arial"/>
          <w:sz w:val="24"/>
          <w:szCs w:val="24"/>
        </w:rPr>
        <w:t>community activities</w:t>
      </w:r>
      <w:r w:rsidR="00082BD4">
        <w:rPr>
          <w:rFonts w:ascii="Arial" w:hAnsi="Arial" w:cs="Arial"/>
          <w:sz w:val="24"/>
          <w:szCs w:val="24"/>
        </w:rPr>
        <w:t xml:space="preserve">. </w:t>
      </w:r>
      <w:r w:rsidR="008C723F" w:rsidRPr="00856026">
        <w:rPr>
          <w:rFonts w:ascii="Arial" w:hAnsi="Arial" w:cs="Arial"/>
          <w:sz w:val="24"/>
          <w:szCs w:val="24"/>
        </w:rPr>
        <w:t>Macon Citizens Habilities, Inc.</w:t>
      </w:r>
      <w:r w:rsidRPr="00856026">
        <w:rPr>
          <w:rFonts w:ascii="Arial" w:hAnsi="Arial" w:cs="Arial"/>
          <w:sz w:val="24"/>
          <w:szCs w:val="24"/>
        </w:rPr>
        <w:t xml:space="preserve"> provides </w:t>
      </w:r>
      <w:r w:rsidR="0008153F" w:rsidRPr="00856026">
        <w:rPr>
          <w:rFonts w:ascii="Arial" w:hAnsi="Arial" w:cs="Arial"/>
          <w:sz w:val="24"/>
          <w:szCs w:val="24"/>
        </w:rPr>
        <w:t>ICF-IID</w:t>
      </w:r>
      <w:r w:rsidRPr="00856026">
        <w:rPr>
          <w:rFonts w:ascii="Arial" w:hAnsi="Arial" w:cs="Arial"/>
          <w:sz w:val="24"/>
          <w:szCs w:val="24"/>
        </w:rPr>
        <w:t xml:space="preserve"> services in 4 group homes:</w:t>
      </w:r>
    </w:p>
    <w:p w14:paraId="6C44A800" w14:textId="77777777" w:rsidR="00C702A9" w:rsidRDefault="00856026" w:rsidP="003F7DA8">
      <w:pPr>
        <w:pStyle w:val="PlainText"/>
        <w:rPr>
          <w:rFonts w:ascii="Arial" w:hAnsi="Arial" w:cs="Arial"/>
        </w:rPr>
      </w:pPr>
      <w:r>
        <w:rPr>
          <w:noProof/>
        </w:rPr>
        <mc:AlternateContent>
          <mc:Choice Requires="wps">
            <w:drawing>
              <wp:anchor distT="0" distB="0" distL="114300" distR="114300" simplePos="0" relativeHeight="251645440" behindDoc="0" locked="0" layoutInCell="1" allowOverlap="1" wp14:anchorId="567D564F" wp14:editId="2164F9B4">
                <wp:simplePos x="0" y="0"/>
                <wp:positionH relativeFrom="column">
                  <wp:posOffset>196850</wp:posOffset>
                </wp:positionH>
                <wp:positionV relativeFrom="paragraph">
                  <wp:posOffset>126365</wp:posOffset>
                </wp:positionV>
                <wp:extent cx="2849880" cy="237490"/>
                <wp:effectExtent l="0" t="0" r="0"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566DA" w14:textId="77777777" w:rsidR="004A6F1D" w:rsidRPr="00856026" w:rsidRDefault="004A6F1D" w:rsidP="00C702A9">
                            <w:pPr>
                              <w:pStyle w:val="PlainText"/>
                              <w:rPr>
                                <w:rFonts w:ascii="Arial" w:hAnsi="Arial" w:cs="Arial"/>
                              </w:rPr>
                            </w:pPr>
                            <w:r w:rsidRPr="00B31BEF">
                              <w:rPr>
                                <w:rFonts w:ascii="Arial" w:hAnsi="Arial" w:cs="Arial"/>
                                <w:sz w:val="18"/>
                                <w:szCs w:val="18"/>
                              </w:rPr>
                              <w:t xml:space="preserve">Smoky Group Home, 115 </w:t>
                            </w:r>
                            <w:r>
                              <w:rPr>
                                <w:rFonts w:ascii="Arial" w:hAnsi="Arial" w:cs="Arial"/>
                                <w:sz w:val="18"/>
                                <w:szCs w:val="18"/>
                              </w:rPr>
                              <w:t>Storybook Lane, Sylva</w:t>
                            </w:r>
                          </w:p>
                          <w:p w14:paraId="0117A339" w14:textId="77777777" w:rsidR="004A6F1D" w:rsidRDefault="004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564F" id="Text Box 54" o:spid="_x0000_s1029" type="#_x0000_t202" style="position:absolute;margin-left:15.5pt;margin-top:9.95pt;width:224.4pt;height:1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" stroked="f">
                <v:textbox>
                  <w:txbxContent>
                    <w:p w14:paraId="651566DA" w14:textId="77777777" w:rsidR="004A6F1D" w:rsidRPr="00856026" w:rsidRDefault="004A6F1D" w:rsidP="00C702A9">
                      <w:pPr>
                        <w:pStyle w:val="PlainText"/>
                        <w:rPr>
                          <w:rFonts w:ascii="Arial" w:hAnsi="Arial" w:cs="Arial"/>
                        </w:rPr>
                      </w:pPr>
                      <w:r w:rsidRPr="00B31BEF">
                        <w:rPr>
                          <w:rFonts w:ascii="Arial" w:hAnsi="Arial" w:cs="Arial"/>
                          <w:sz w:val="18"/>
                          <w:szCs w:val="18"/>
                        </w:rPr>
                        <w:t xml:space="preserve">Smoky Group Home, 115 </w:t>
                      </w:r>
                      <w:r>
                        <w:rPr>
                          <w:rFonts w:ascii="Arial" w:hAnsi="Arial" w:cs="Arial"/>
                          <w:sz w:val="18"/>
                          <w:szCs w:val="18"/>
                        </w:rPr>
                        <w:t>Storybook Lane, Sylva</w:t>
                      </w:r>
                    </w:p>
                    <w:p w14:paraId="0117A339" w14:textId="77777777" w:rsidR="004A6F1D" w:rsidRDefault="004A6F1D"/>
                  </w:txbxContent>
                </v:textbox>
              </v:shape>
            </w:pict>
          </mc:Fallback>
        </mc:AlternateContent>
      </w:r>
    </w:p>
    <w:p w14:paraId="20EDE669" w14:textId="77777777" w:rsidR="00C702A9" w:rsidRDefault="001A2F05" w:rsidP="003F7DA8">
      <w:pPr>
        <w:pStyle w:val="PlainText"/>
        <w:rPr>
          <w:rFonts w:ascii="Arial" w:hAnsi="Arial" w:cs="Arial"/>
        </w:rPr>
      </w:pPr>
      <w:r>
        <w:rPr>
          <w:noProof/>
        </w:rPr>
        <mc:AlternateContent>
          <mc:Choice Requires="wps">
            <w:drawing>
              <wp:anchor distT="0" distB="0" distL="114300" distR="114300" simplePos="0" relativeHeight="251644416" behindDoc="0" locked="0" layoutInCell="1" allowOverlap="1" wp14:anchorId="39CC4289" wp14:editId="6C215AEF">
                <wp:simplePos x="0" y="0"/>
                <wp:positionH relativeFrom="column">
                  <wp:posOffset>3528060</wp:posOffset>
                </wp:positionH>
                <wp:positionV relativeFrom="paragraph">
                  <wp:posOffset>8255</wp:posOffset>
                </wp:positionV>
                <wp:extent cx="2819400" cy="220980"/>
                <wp:effectExtent l="0" t="0" r="0" b="762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4FC54" w14:textId="77777777" w:rsidR="004A6F1D" w:rsidRPr="00B31BEF" w:rsidRDefault="004A6F1D" w:rsidP="00C702A9">
                            <w:pPr>
                              <w:pStyle w:val="PlainText"/>
                              <w:rPr>
                                <w:rFonts w:ascii="Arial" w:hAnsi="Arial" w:cs="Arial"/>
                                <w:sz w:val="18"/>
                                <w:szCs w:val="18"/>
                              </w:rPr>
                            </w:pPr>
                            <w:proofErr w:type="spellStart"/>
                            <w:r w:rsidRPr="00B31BEF">
                              <w:rPr>
                                <w:rFonts w:ascii="Arial" w:hAnsi="Arial" w:cs="Arial"/>
                                <w:sz w:val="18"/>
                                <w:szCs w:val="18"/>
                              </w:rPr>
                              <w:t>Iotla</w:t>
                            </w:r>
                            <w:proofErr w:type="spellEnd"/>
                            <w:r w:rsidRPr="00B31BEF">
                              <w:rPr>
                                <w:rFonts w:ascii="Arial" w:hAnsi="Arial" w:cs="Arial"/>
                                <w:sz w:val="18"/>
                                <w:szCs w:val="18"/>
                              </w:rPr>
                              <w:t xml:space="preserve"> Street Group Home, 406 </w:t>
                            </w:r>
                            <w:proofErr w:type="spellStart"/>
                            <w:r w:rsidRPr="00B31BEF">
                              <w:rPr>
                                <w:rFonts w:ascii="Arial" w:hAnsi="Arial" w:cs="Arial"/>
                                <w:sz w:val="18"/>
                                <w:szCs w:val="18"/>
                              </w:rPr>
                              <w:t>Iotla</w:t>
                            </w:r>
                            <w:proofErr w:type="spellEnd"/>
                            <w:r w:rsidRPr="00B31BEF">
                              <w:rPr>
                                <w:rFonts w:ascii="Arial" w:hAnsi="Arial" w:cs="Arial"/>
                                <w:sz w:val="18"/>
                                <w:szCs w:val="18"/>
                              </w:rPr>
                              <w:t xml:space="preserve"> Street, Franklin</w:t>
                            </w:r>
                          </w:p>
                          <w:p w14:paraId="2B50DA13" w14:textId="77777777" w:rsidR="004A6F1D" w:rsidRDefault="004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4289" id="Text Box 48" o:spid="_x0000_s1030" type="#_x0000_t202" style="position:absolute;margin-left:277.8pt;margin-top:.65pt;width:222pt;height:1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" stroked="f">
                <v:textbox>
                  <w:txbxContent>
                    <w:p w14:paraId="0504FC54" w14:textId="77777777" w:rsidR="004A6F1D" w:rsidRPr="00B31BEF" w:rsidRDefault="004A6F1D" w:rsidP="00C702A9">
                      <w:pPr>
                        <w:pStyle w:val="PlainText"/>
                        <w:rPr>
                          <w:rFonts w:ascii="Arial" w:hAnsi="Arial" w:cs="Arial"/>
                          <w:sz w:val="18"/>
                          <w:szCs w:val="18"/>
                        </w:rPr>
                      </w:pPr>
                      <w:r w:rsidRPr="00B31BEF">
                        <w:rPr>
                          <w:rFonts w:ascii="Arial" w:hAnsi="Arial" w:cs="Arial"/>
                          <w:sz w:val="18"/>
                          <w:szCs w:val="18"/>
                        </w:rPr>
                        <w:t>Iotla Street Group Home, 406 Iotla Street, Franklin</w:t>
                      </w:r>
                    </w:p>
                    <w:p w14:paraId="2B50DA13" w14:textId="77777777" w:rsidR="004A6F1D" w:rsidRDefault="004A6F1D"/>
                  </w:txbxContent>
                </v:textbox>
              </v:shape>
            </w:pict>
          </mc:Fallback>
        </mc:AlternateContent>
      </w:r>
    </w:p>
    <w:p w14:paraId="61AD1EE3" w14:textId="77777777" w:rsidR="00C702A9" w:rsidRDefault="001A2F05" w:rsidP="003F7DA8">
      <w:pPr>
        <w:pStyle w:val="PlainText"/>
        <w:rPr>
          <w:rFonts w:ascii="Arial" w:hAnsi="Arial" w:cs="Arial"/>
        </w:rPr>
      </w:pPr>
      <w:r>
        <w:rPr>
          <w:noProof/>
        </w:rPr>
        <w:drawing>
          <wp:anchor distT="0" distB="0" distL="114300" distR="114300" simplePos="0" relativeHeight="251652096" behindDoc="1" locked="0" layoutInCell="1" allowOverlap="1" wp14:anchorId="56AA6282" wp14:editId="6191ED6A">
            <wp:simplePos x="0" y="0"/>
            <wp:positionH relativeFrom="column">
              <wp:posOffset>3980180</wp:posOffset>
            </wp:positionH>
            <wp:positionV relativeFrom="paragraph">
              <wp:posOffset>46990</wp:posOffset>
            </wp:positionV>
            <wp:extent cx="1781175" cy="1063625"/>
            <wp:effectExtent l="19050" t="19050" r="9525" b="3175"/>
            <wp:wrapTight wrapText="bothSides">
              <wp:wrapPolygon edited="0">
                <wp:start x="-231" y="-387"/>
                <wp:lineTo x="-231" y="21664"/>
                <wp:lineTo x="21716" y="21664"/>
                <wp:lineTo x="21716" y="-387"/>
                <wp:lineTo x="-231" y="-387"/>
              </wp:wrapPolygon>
            </wp:wrapTight>
            <wp:docPr id="45" name="Picture 45" descr="Iot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otla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781175" cy="1063625"/>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364DF3B2" wp14:editId="678AB4A0">
            <wp:simplePos x="0" y="0"/>
            <wp:positionH relativeFrom="column">
              <wp:posOffset>629285</wp:posOffset>
            </wp:positionH>
            <wp:positionV relativeFrom="paragraph">
              <wp:posOffset>26670</wp:posOffset>
            </wp:positionV>
            <wp:extent cx="1781175" cy="1043305"/>
            <wp:effectExtent l="19050" t="19050" r="9525" b="4445"/>
            <wp:wrapTight wrapText="bothSides">
              <wp:wrapPolygon edited="0">
                <wp:start x="-231" y="-394"/>
                <wp:lineTo x="-231" y="21692"/>
                <wp:lineTo x="21716" y="21692"/>
                <wp:lineTo x="21716" y="-394"/>
                <wp:lineTo x="-231" y="-394"/>
              </wp:wrapPolygon>
            </wp:wrapTight>
            <wp:docPr id="46" name="Picture 46" descr="smoky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moky icf"/>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781175" cy="1043305"/>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p>
    <w:p w14:paraId="4986D503" w14:textId="77777777" w:rsidR="00C702A9" w:rsidRDefault="00C702A9" w:rsidP="003F7DA8">
      <w:pPr>
        <w:pStyle w:val="PlainText"/>
        <w:rPr>
          <w:rFonts w:ascii="Arial" w:hAnsi="Arial" w:cs="Arial"/>
        </w:rPr>
      </w:pPr>
    </w:p>
    <w:p w14:paraId="54A6B92B" w14:textId="77777777" w:rsidR="00C702A9" w:rsidRDefault="00C702A9" w:rsidP="003F7DA8">
      <w:pPr>
        <w:pStyle w:val="PlainText"/>
        <w:rPr>
          <w:rFonts w:ascii="Arial" w:hAnsi="Arial" w:cs="Arial"/>
        </w:rPr>
      </w:pPr>
    </w:p>
    <w:p w14:paraId="1B1A81BD" w14:textId="77777777" w:rsidR="00C702A9" w:rsidRDefault="00C702A9" w:rsidP="003F7DA8">
      <w:pPr>
        <w:pStyle w:val="PlainText"/>
        <w:rPr>
          <w:rFonts w:ascii="Arial" w:hAnsi="Arial" w:cs="Arial"/>
        </w:rPr>
      </w:pPr>
    </w:p>
    <w:p w14:paraId="62EFDE57" w14:textId="77777777" w:rsidR="00C702A9" w:rsidRDefault="00C702A9" w:rsidP="003F7DA8">
      <w:pPr>
        <w:pStyle w:val="PlainText"/>
        <w:rPr>
          <w:rFonts w:ascii="Arial" w:hAnsi="Arial" w:cs="Arial"/>
        </w:rPr>
      </w:pPr>
    </w:p>
    <w:p w14:paraId="27318FAA" w14:textId="77777777" w:rsidR="00C702A9" w:rsidRDefault="00C702A9" w:rsidP="003F7DA8">
      <w:pPr>
        <w:pStyle w:val="PlainText"/>
        <w:rPr>
          <w:rFonts w:ascii="Arial" w:hAnsi="Arial" w:cs="Arial"/>
        </w:rPr>
      </w:pPr>
    </w:p>
    <w:p w14:paraId="3361415A" w14:textId="77777777" w:rsidR="00C702A9" w:rsidRDefault="00C702A9" w:rsidP="003F7DA8">
      <w:pPr>
        <w:pStyle w:val="PlainText"/>
        <w:rPr>
          <w:rFonts w:ascii="Arial" w:hAnsi="Arial" w:cs="Arial"/>
        </w:rPr>
      </w:pPr>
    </w:p>
    <w:p w14:paraId="3514F64F" w14:textId="77777777" w:rsidR="00746072" w:rsidRDefault="00746072" w:rsidP="003F7DA8">
      <w:pPr>
        <w:pStyle w:val="PlainText"/>
        <w:rPr>
          <w:rFonts w:ascii="Arial" w:hAnsi="Arial" w:cs="Arial"/>
        </w:rPr>
      </w:pPr>
    </w:p>
    <w:p w14:paraId="0039FBA9" w14:textId="77777777" w:rsidR="00746072" w:rsidRDefault="00746072" w:rsidP="003F7DA8">
      <w:pPr>
        <w:pStyle w:val="PlainText"/>
        <w:rPr>
          <w:rFonts w:ascii="Arial" w:hAnsi="Arial" w:cs="Arial"/>
        </w:rPr>
      </w:pPr>
    </w:p>
    <w:p w14:paraId="4B783665" w14:textId="77777777" w:rsidR="00746072" w:rsidRDefault="00746072" w:rsidP="003F7DA8">
      <w:pPr>
        <w:pStyle w:val="PlainText"/>
        <w:rPr>
          <w:rFonts w:ascii="Arial" w:hAnsi="Arial" w:cs="Arial"/>
        </w:rPr>
      </w:pPr>
    </w:p>
    <w:p w14:paraId="5DCB9CC7" w14:textId="77777777" w:rsidR="00746072" w:rsidRDefault="00746072" w:rsidP="003F7DA8">
      <w:pPr>
        <w:pStyle w:val="PlainText"/>
        <w:rPr>
          <w:rFonts w:ascii="Arial" w:hAnsi="Arial" w:cs="Arial"/>
        </w:rPr>
      </w:pPr>
    </w:p>
    <w:p w14:paraId="674A6F95" w14:textId="77777777" w:rsidR="00C702A9" w:rsidRDefault="00582625" w:rsidP="003F7DA8">
      <w:pPr>
        <w:pStyle w:val="PlainText"/>
        <w:rPr>
          <w:rFonts w:ascii="Arial" w:hAnsi="Arial" w:cs="Arial"/>
        </w:rPr>
      </w:pPr>
      <w:r>
        <w:rPr>
          <w:noProof/>
        </w:rPr>
        <w:drawing>
          <wp:anchor distT="0" distB="0" distL="114300" distR="114300" simplePos="0" relativeHeight="251650048" behindDoc="1" locked="0" layoutInCell="1" allowOverlap="1" wp14:anchorId="4F404A78" wp14:editId="7075D075">
            <wp:simplePos x="0" y="0"/>
            <wp:positionH relativeFrom="column">
              <wp:posOffset>3881755</wp:posOffset>
            </wp:positionH>
            <wp:positionV relativeFrom="paragraph">
              <wp:posOffset>38735</wp:posOffset>
            </wp:positionV>
            <wp:extent cx="1905635" cy="901065"/>
            <wp:effectExtent l="19050" t="19050" r="18415" b="13335"/>
            <wp:wrapTight wrapText="bothSides">
              <wp:wrapPolygon edited="0">
                <wp:start x="-216" y="-457"/>
                <wp:lineTo x="-216" y="21463"/>
                <wp:lineTo x="21593" y="21463"/>
                <wp:lineTo x="21593" y="-457"/>
                <wp:lineTo x="-216" y="-457"/>
              </wp:wrapPolygon>
            </wp:wrapTight>
            <wp:docPr id="44" name="Picture 44" descr="Macon I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on ICF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905635" cy="901065"/>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54144" behindDoc="0" locked="0" layoutInCell="1" allowOverlap="1" wp14:anchorId="72CB03CC" wp14:editId="715DAD81">
                <wp:simplePos x="0" y="0"/>
                <wp:positionH relativeFrom="column">
                  <wp:posOffset>3480758</wp:posOffset>
                </wp:positionH>
                <wp:positionV relativeFrom="paragraph">
                  <wp:posOffset>-228600</wp:posOffset>
                </wp:positionV>
                <wp:extent cx="2968625" cy="224287"/>
                <wp:effectExtent l="0" t="0" r="3175" b="4445"/>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68606" w14:textId="77777777" w:rsidR="004A6F1D" w:rsidRPr="00582625" w:rsidRDefault="004A6F1D" w:rsidP="00C702A9">
                            <w:pPr>
                              <w:pStyle w:val="PlainText"/>
                              <w:rPr>
                                <w:rFonts w:ascii="Arial" w:hAnsi="Arial" w:cs="Arial"/>
                                <w:sz w:val="16"/>
                                <w:szCs w:val="16"/>
                              </w:rPr>
                            </w:pPr>
                            <w:r>
                              <w:rPr>
                                <w:rFonts w:ascii="Arial" w:hAnsi="Arial" w:cs="Arial"/>
                                <w:sz w:val="16"/>
                                <w:szCs w:val="16"/>
                              </w:rPr>
                              <w:t xml:space="preserve">      </w:t>
                            </w:r>
                            <w:r w:rsidRPr="00582625">
                              <w:rPr>
                                <w:rFonts w:ascii="Arial" w:hAnsi="Arial" w:cs="Arial"/>
                                <w:sz w:val="16"/>
                                <w:szCs w:val="16"/>
                              </w:rPr>
                              <w:t>Macon Group Home, 170 Second Street, Franklin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03CC" id="Text Box 51" o:spid="_x0000_s1031" type="#_x0000_t202" style="position:absolute;margin-left:274.1pt;margin-top:-18pt;width:233.75pt;height: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" stroked="f">
                <v:textbox>
                  <w:txbxContent>
                    <w:p w14:paraId="1B568606" w14:textId="77777777" w:rsidR="004A6F1D" w:rsidRPr="00582625" w:rsidRDefault="004A6F1D" w:rsidP="00C702A9">
                      <w:pPr>
                        <w:pStyle w:val="PlainText"/>
                        <w:rPr>
                          <w:rFonts w:ascii="Arial" w:hAnsi="Arial" w:cs="Arial"/>
                          <w:sz w:val="16"/>
                          <w:szCs w:val="16"/>
                        </w:rPr>
                      </w:pPr>
                      <w:r>
                        <w:rPr>
                          <w:rFonts w:ascii="Arial" w:hAnsi="Arial" w:cs="Arial"/>
                          <w:sz w:val="16"/>
                          <w:szCs w:val="16"/>
                        </w:rPr>
                        <w:t xml:space="preserve">      </w:t>
                      </w:r>
                      <w:r w:rsidRPr="00582625">
                        <w:rPr>
                          <w:rFonts w:ascii="Arial" w:hAnsi="Arial" w:cs="Arial"/>
                          <w:sz w:val="16"/>
                          <w:szCs w:val="16"/>
                        </w:rPr>
                        <w:t>Macon Group Home, 170 Second Street, Franklin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1D62C91" wp14:editId="00789683">
                <wp:simplePos x="0" y="0"/>
                <wp:positionH relativeFrom="column">
                  <wp:posOffset>189781</wp:posOffset>
                </wp:positionH>
                <wp:positionV relativeFrom="paragraph">
                  <wp:posOffset>-245853</wp:posOffset>
                </wp:positionV>
                <wp:extent cx="2968625" cy="565749"/>
                <wp:effectExtent l="0" t="0" r="3175" b="6350"/>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565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9D37" w14:textId="77777777" w:rsidR="004A6F1D" w:rsidRPr="00B31BEF" w:rsidRDefault="004A6F1D" w:rsidP="00C702A9">
                            <w:pPr>
                              <w:pStyle w:val="PlainText"/>
                              <w:rPr>
                                <w:rFonts w:ascii="Arial" w:hAnsi="Arial" w:cs="Arial"/>
                                <w:sz w:val="16"/>
                                <w:szCs w:val="16"/>
                              </w:rPr>
                            </w:pPr>
                            <w:r w:rsidRPr="00B31BEF">
                              <w:rPr>
                                <w:rFonts w:ascii="Arial" w:hAnsi="Arial" w:cs="Arial"/>
                                <w:sz w:val="16"/>
                                <w:szCs w:val="16"/>
                              </w:rPr>
                              <w:t>Webster Group Home, 103 Little Savannah Road, Webster</w:t>
                            </w:r>
                          </w:p>
                          <w:p w14:paraId="4C4A222B" w14:textId="77777777" w:rsidR="004A6F1D" w:rsidRDefault="004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2C91" id="Text Box 58" o:spid="_x0000_s1032" type="#_x0000_t202" style="position:absolute;margin-left:14.95pt;margin-top:-19.35pt;width:233.75pt;height:4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" stroked="f">
                <v:textbox>
                  <w:txbxContent>
                    <w:p w14:paraId="49869D37" w14:textId="77777777" w:rsidR="004A6F1D" w:rsidRPr="00B31BEF" w:rsidRDefault="004A6F1D" w:rsidP="00C702A9">
                      <w:pPr>
                        <w:pStyle w:val="PlainText"/>
                        <w:rPr>
                          <w:rFonts w:ascii="Arial" w:hAnsi="Arial" w:cs="Arial"/>
                          <w:sz w:val="16"/>
                          <w:szCs w:val="16"/>
                        </w:rPr>
                      </w:pPr>
                      <w:r w:rsidRPr="00B31BEF">
                        <w:rPr>
                          <w:rFonts w:ascii="Arial" w:hAnsi="Arial" w:cs="Arial"/>
                          <w:sz w:val="16"/>
                          <w:szCs w:val="16"/>
                        </w:rPr>
                        <w:t>Webster Group Home, 103 Little Savannah Road, Webster</w:t>
                      </w:r>
                    </w:p>
                    <w:p w14:paraId="4C4A222B" w14:textId="77777777" w:rsidR="004A6F1D" w:rsidRDefault="004A6F1D"/>
                  </w:txbxContent>
                </v:textbox>
              </v:shape>
            </w:pict>
          </mc:Fallback>
        </mc:AlternateContent>
      </w:r>
      <w:r w:rsidR="001A2F05">
        <w:rPr>
          <w:noProof/>
        </w:rPr>
        <w:drawing>
          <wp:anchor distT="0" distB="0" distL="114300" distR="114300" simplePos="0" relativeHeight="251666432" behindDoc="0" locked="0" layoutInCell="1" allowOverlap="1" wp14:anchorId="2D32DF48" wp14:editId="13AC8FC6">
            <wp:simplePos x="0" y="0"/>
            <wp:positionH relativeFrom="column">
              <wp:posOffset>628650</wp:posOffset>
            </wp:positionH>
            <wp:positionV relativeFrom="paragraph">
              <wp:posOffset>26670</wp:posOffset>
            </wp:positionV>
            <wp:extent cx="1837055" cy="886460"/>
            <wp:effectExtent l="19050" t="19050" r="10795" b="2794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webster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055" cy="886460"/>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p>
    <w:p w14:paraId="2DA7998C" w14:textId="77777777" w:rsidR="00C702A9" w:rsidRDefault="00C702A9" w:rsidP="003F7DA8">
      <w:pPr>
        <w:pStyle w:val="PlainText"/>
        <w:rPr>
          <w:rFonts w:ascii="Arial" w:hAnsi="Arial" w:cs="Arial"/>
        </w:rPr>
      </w:pPr>
    </w:p>
    <w:p w14:paraId="11BA515A" w14:textId="77777777" w:rsidR="00C702A9" w:rsidRDefault="00C702A9" w:rsidP="003F7DA8">
      <w:pPr>
        <w:pStyle w:val="PlainText"/>
        <w:rPr>
          <w:rFonts w:ascii="Arial" w:hAnsi="Arial" w:cs="Arial"/>
        </w:rPr>
      </w:pPr>
    </w:p>
    <w:p w14:paraId="33CF93BB" w14:textId="77777777" w:rsidR="00C702A9" w:rsidRDefault="00C702A9" w:rsidP="003F7DA8">
      <w:pPr>
        <w:pStyle w:val="PlainText"/>
        <w:rPr>
          <w:rFonts w:ascii="Arial" w:hAnsi="Arial" w:cs="Arial"/>
        </w:rPr>
      </w:pPr>
    </w:p>
    <w:p w14:paraId="3D6342F4" w14:textId="77777777" w:rsidR="007625AF" w:rsidRDefault="007625AF" w:rsidP="0006361F">
      <w:pPr>
        <w:pStyle w:val="PlainText"/>
        <w:rPr>
          <w:rFonts w:ascii="Arial" w:hAnsi="Arial" w:cs="Arial"/>
        </w:rPr>
      </w:pPr>
    </w:p>
    <w:p w14:paraId="240C5233" w14:textId="77777777" w:rsidR="00904ED0" w:rsidRDefault="00904ED0" w:rsidP="00B31BEF">
      <w:pPr>
        <w:pStyle w:val="PlainText"/>
        <w:rPr>
          <w:rFonts w:ascii="Arial" w:hAnsi="Arial" w:cs="Arial"/>
          <w:sz w:val="24"/>
          <w:szCs w:val="24"/>
        </w:rPr>
      </w:pPr>
    </w:p>
    <w:p w14:paraId="07BA33EA" w14:textId="77777777" w:rsidR="00904ED0" w:rsidRDefault="00904ED0" w:rsidP="00B31BEF">
      <w:pPr>
        <w:pStyle w:val="PlainText"/>
        <w:rPr>
          <w:rFonts w:ascii="Arial" w:hAnsi="Arial" w:cs="Arial"/>
          <w:sz w:val="24"/>
          <w:szCs w:val="24"/>
        </w:rPr>
      </w:pPr>
    </w:p>
    <w:p w14:paraId="0D665321" w14:textId="77777777" w:rsidR="00B31BEF" w:rsidRPr="0006361F" w:rsidRDefault="00B31BEF" w:rsidP="00B31BEF">
      <w:pPr>
        <w:pStyle w:val="PlainText"/>
        <w:rPr>
          <w:rFonts w:ascii="Arial" w:hAnsi="Arial" w:cs="Arial"/>
        </w:rPr>
      </w:pPr>
      <w:r w:rsidRPr="008D4429">
        <w:rPr>
          <w:rFonts w:ascii="Arial" w:hAnsi="Arial" w:cs="Arial"/>
          <w:sz w:val="24"/>
          <w:szCs w:val="24"/>
        </w:rPr>
        <w:t>We want</w:t>
      </w:r>
      <w:r>
        <w:rPr>
          <w:rFonts w:ascii="Arial" w:hAnsi="Arial" w:cs="Arial"/>
          <w:sz w:val="24"/>
          <w:szCs w:val="24"/>
        </w:rPr>
        <w:t xml:space="preserve"> you and your housemates</w:t>
      </w:r>
      <w:r w:rsidRPr="008D4429">
        <w:rPr>
          <w:rFonts w:ascii="Arial" w:hAnsi="Arial" w:cs="Arial"/>
          <w:sz w:val="24"/>
          <w:szCs w:val="24"/>
        </w:rPr>
        <w:t xml:space="preserve"> to have a </w:t>
      </w:r>
      <w:r w:rsidR="00082BD4">
        <w:rPr>
          <w:rFonts w:ascii="Arial" w:hAnsi="Arial" w:cs="Arial"/>
          <w:sz w:val="24"/>
          <w:szCs w:val="24"/>
        </w:rPr>
        <w:t>nice</w:t>
      </w:r>
      <w:r w:rsidRPr="008D4429">
        <w:rPr>
          <w:rFonts w:ascii="Arial" w:hAnsi="Arial" w:cs="Arial"/>
          <w:sz w:val="24"/>
          <w:szCs w:val="24"/>
        </w:rPr>
        <w:t xml:space="preserve">, home-like setting while our staff teach and help you in areas you need. </w:t>
      </w:r>
      <w:r>
        <w:rPr>
          <w:rFonts w:ascii="Arial" w:hAnsi="Arial" w:cs="Arial"/>
          <w:sz w:val="24"/>
          <w:szCs w:val="24"/>
        </w:rPr>
        <w:t xml:space="preserve"> </w:t>
      </w:r>
      <w:r w:rsidR="00082BD4">
        <w:rPr>
          <w:rFonts w:ascii="Arial" w:hAnsi="Arial" w:cs="Arial"/>
          <w:sz w:val="24"/>
          <w:szCs w:val="24"/>
        </w:rPr>
        <w:t xml:space="preserve">Our goal is to help you reach your own goals in a way that honors your choices, meets your individual needs and celebrates your accomplishments.  </w:t>
      </w:r>
      <w:r w:rsidRPr="008D4429">
        <w:rPr>
          <w:rFonts w:ascii="Arial" w:hAnsi="Arial" w:cs="Arial"/>
          <w:sz w:val="24"/>
          <w:szCs w:val="24"/>
        </w:rPr>
        <w:t>Before you are invited to live i</w:t>
      </w:r>
      <w:r>
        <w:rPr>
          <w:rFonts w:ascii="Arial" w:hAnsi="Arial" w:cs="Arial"/>
          <w:sz w:val="24"/>
          <w:szCs w:val="24"/>
        </w:rPr>
        <w:t xml:space="preserve">n the home, several MCH staff and the people already living in the home meet you.  We want to make sure the home is a good match for everyone.  </w:t>
      </w:r>
      <w:r w:rsidRPr="008D4429">
        <w:rPr>
          <w:rFonts w:ascii="Arial" w:hAnsi="Arial" w:cs="Arial"/>
          <w:sz w:val="24"/>
          <w:szCs w:val="24"/>
        </w:rPr>
        <w:t xml:space="preserve">If your home is a HUD home and is managed by ARC/HDS, you must also meet income eligibility.  </w:t>
      </w:r>
      <w:r>
        <w:rPr>
          <w:rFonts w:ascii="Arial" w:hAnsi="Arial" w:cs="Arial"/>
          <w:sz w:val="24"/>
          <w:szCs w:val="24"/>
        </w:rPr>
        <w:t>All of these things a</w:t>
      </w:r>
      <w:r w:rsidR="004A6F1D">
        <w:rPr>
          <w:rFonts w:ascii="Arial" w:hAnsi="Arial" w:cs="Arial"/>
          <w:sz w:val="24"/>
          <w:szCs w:val="24"/>
        </w:rPr>
        <w:t>re considered before you move</w:t>
      </w:r>
      <w:r>
        <w:rPr>
          <w:rFonts w:ascii="Arial" w:hAnsi="Arial" w:cs="Arial"/>
          <w:sz w:val="24"/>
          <w:szCs w:val="24"/>
        </w:rPr>
        <w:t>.</w:t>
      </w:r>
    </w:p>
    <w:p w14:paraId="298FD887" w14:textId="77777777" w:rsidR="00DE53D4" w:rsidRPr="0006361F" w:rsidRDefault="00DE53D4" w:rsidP="0006361F">
      <w:pPr>
        <w:pStyle w:val="PlainText"/>
        <w:rPr>
          <w:rFonts w:ascii="Arial" w:hAnsi="Arial" w:cs="Arial"/>
        </w:rPr>
      </w:pPr>
    </w:p>
    <w:p w14:paraId="0E728E16" w14:textId="77777777" w:rsidR="00B31BEF" w:rsidRDefault="00B31BEF" w:rsidP="00B31BEF">
      <w:pPr>
        <w:jc w:val="both"/>
        <w:rPr>
          <w:rFonts w:cs="Arial"/>
          <w:b/>
          <w:color w:val="7030A0"/>
          <w:sz w:val="28"/>
          <w:szCs w:val="28"/>
        </w:rPr>
      </w:pPr>
    </w:p>
    <w:p w14:paraId="5BC189B4" w14:textId="77777777" w:rsidR="00B31BEF" w:rsidRPr="004A6F1D" w:rsidRDefault="00B31BEF" w:rsidP="00B31BEF">
      <w:pPr>
        <w:jc w:val="both"/>
        <w:rPr>
          <w:rFonts w:cs="Arial"/>
          <w:color w:val="7030A0"/>
          <w:sz w:val="32"/>
          <w:szCs w:val="28"/>
        </w:rPr>
      </w:pPr>
      <w:r w:rsidRPr="004A6F1D">
        <w:rPr>
          <w:rFonts w:cs="Arial"/>
          <w:b/>
          <w:color w:val="7030A0"/>
          <w:sz w:val="32"/>
          <w:szCs w:val="28"/>
        </w:rPr>
        <w:t>Services &amp; Supports</w:t>
      </w:r>
    </w:p>
    <w:p w14:paraId="2ACCA292" w14:textId="77777777" w:rsidR="00B31BEF" w:rsidRDefault="00B31BEF" w:rsidP="00B31BEF">
      <w:pPr>
        <w:rPr>
          <w:rFonts w:cs="Arial"/>
        </w:rPr>
      </w:pPr>
    </w:p>
    <w:p w14:paraId="07858F43" w14:textId="39B7E353" w:rsidR="00B31BEF" w:rsidRPr="00022487" w:rsidRDefault="00B31BEF" w:rsidP="00B31BEF">
      <w:pPr>
        <w:rPr>
          <w:rFonts w:cs="Arial"/>
          <w:sz w:val="24"/>
          <w:szCs w:val="24"/>
        </w:rPr>
      </w:pPr>
      <w:r w:rsidRPr="00022487">
        <w:rPr>
          <w:rFonts w:cs="Arial"/>
          <w:sz w:val="24"/>
          <w:szCs w:val="24"/>
        </w:rPr>
        <w:t xml:space="preserve">Our group homes provide many things for you including your own room, meals, transportation, and training.  The list below gives you an idea of </w:t>
      </w:r>
      <w:r w:rsidR="00BF2C80">
        <w:rPr>
          <w:rFonts w:cs="Arial"/>
          <w:sz w:val="24"/>
          <w:szCs w:val="24"/>
        </w:rPr>
        <w:t>what is</w:t>
      </w:r>
      <w:r w:rsidRPr="00022487">
        <w:rPr>
          <w:rFonts w:cs="Arial"/>
          <w:sz w:val="24"/>
          <w:szCs w:val="24"/>
        </w:rPr>
        <w:t xml:space="preserve"> offered:  </w:t>
      </w:r>
    </w:p>
    <w:p w14:paraId="29D5B71C"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 xml:space="preserve">bedroom with furniture suitable to your needs </w:t>
      </w:r>
    </w:p>
    <w:p w14:paraId="06DE88BD"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decorating your room according to your tastes</w:t>
      </w:r>
    </w:p>
    <w:p w14:paraId="22306CCA"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 xml:space="preserve">daily meals and snacks, </w:t>
      </w:r>
      <w:r w:rsidR="00582625">
        <w:rPr>
          <w:rFonts w:ascii="Arial" w:hAnsi="Arial" w:cs="Arial"/>
          <w:sz w:val="24"/>
          <w:szCs w:val="24"/>
        </w:rPr>
        <w:t>as</w:t>
      </w:r>
      <w:r w:rsidRPr="00022487">
        <w:rPr>
          <w:rFonts w:ascii="Arial" w:hAnsi="Arial" w:cs="Arial"/>
          <w:sz w:val="24"/>
          <w:szCs w:val="24"/>
        </w:rPr>
        <w:t xml:space="preserve"> recommended by our dietician</w:t>
      </w:r>
      <w:r w:rsidR="00582625">
        <w:rPr>
          <w:rFonts w:ascii="Arial" w:hAnsi="Arial" w:cs="Arial"/>
          <w:sz w:val="24"/>
          <w:szCs w:val="24"/>
        </w:rPr>
        <w:t xml:space="preserve"> and your doctor,</w:t>
      </w:r>
      <w:r w:rsidRPr="00022487">
        <w:rPr>
          <w:rFonts w:ascii="Arial" w:hAnsi="Arial" w:cs="Arial"/>
          <w:sz w:val="24"/>
          <w:szCs w:val="24"/>
        </w:rPr>
        <w:t xml:space="preserve"> based on your nutritional needs</w:t>
      </w:r>
    </w:p>
    <w:p w14:paraId="36CA48B7"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staff on-site 24 hours/day to offer training and support as you need</w:t>
      </w:r>
    </w:p>
    <w:p w14:paraId="09546B53" w14:textId="77777777" w:rsidR="00582625" w:rsidRDefault="00B31BEF" w:rsidP="004A6F1D">
      <w:pPr>
        <w:pStyle w:val="PlainText"/>
        <w:numPr>
          <w:ilvl w:val="0"/>
          <w:numId w:val="8"/>
        </w:numPr>
        <w:rPr>
          <w:rFonts w:ascii="Arial" w:hAnsi="Arial" w:cs="Arial"/>
          <w:sz w:val="24"/>
          <w:szCs w:val="24"/>
        </w:rPr>
      </w:pPr>
      <w:r w:rsidRPr="00582625">
        <w:rPr>
          <w:rFonts w:ascii="Arial" w:hAnsi="Arial" w:cs="Arial"/>
          <w:sz w:val="24"/>
          <w:szCs w:val="24"/>
        </w:rPr>
        <w:t xml:space="preserve">support to take part in community activities of your choice </w:t>
      </w:r>
    </w:p>
    <w:p w14:paraId="06A616A3" w14:textId="77777777" w:rsidR="00B31BEF" w:rsidRPr="00582625" w:rsidRDefault="00B31BEF" w:rsidP="004A6F1D">
      <w:pPr>
        <w:pStyle w:val="PlainText"/>
        <w:numPr>
          <w:ilvl w:val="0"/>
          <w:numId w:val="8"/>
        </w:numPr>
        <w:rPr>
          <w:rFonts w:ascii="Arial" w:hAnsi="Arial" w:cs="Arial"/>
          <w:sz w:val="24"/>
          <w:szCs w:val="24"/>
        </w:rPr>
      </w:pPr>
      <w:r w:rsidRPr="00582625">
        <w:rPr>
          <w:rFonts w:ascii="Arial" w:hAnsi="Arial" w:cs="Arial"/>
          <w:sz w:val="24"/>
          <w:szCs w:val="24"/>
        </w:rPr>
        <w:t>teaching you how to do things around the house and to take care of yourself</w:t>
      </w:r>
    </w:p>
    <w:p w14:paraId="2CBF29A2" w14:textId="77777777" w:rsidR="00B31BEF" w:rsidRPr="00022487"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assistance with daily activities as needed</w:t>
      </w:r>
    </w:p>
    <w:p w14:paraId="3CACEB17" w14:textId="77777777" w:rsidR="00B31BEF" w:rsidRPr="00022487"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transportation to and support on outings</w:t>
      </w:r>
    </w:p>
    <w:p w14:paraId="50C3B6E2" w14:textId="77777777" w:rsidR="00B31BEF"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privacy and protection of your rights</w:t>
      </w:r>
    </w:p>
    <w:p w14:paraId="7F4BDAA8" w14:textId="77777777" w:rsidR="00B31BEF" w:rsidRDefault="00B31BEF" w:rsidP="00B31BEF">
      <w:pPr>
        <w:pStyle w:val="PlainText"/>
        <w:numPr>
          <w:ilvl w:val="0"/>
          <w:numId w:val="8"/>
        </w:numPr>
        <w:rPr>
          <w:rFonts w:ascii="Arial" w:hAnsi="Arial" w:cs="Arial"/>
          <w:sz w:val="24"/>
          <w:szCs w:val="24"/>
        </w:rPr>
      </w:pPr>
      <w:r w:rsidRPr="00B31BEF">
        <w:rPr>
          <w:rFonts w:ascii="Arial" w:hAnsi="Arial" w:cs="Arial"/>
          <w:sz w:val="24"/>
          <w:szCs w:val="24"/>
        </w:rPr>
        <w:t>deodorant, toothpaste, disposable razors, soap, laundry detergent</w:t>
      </w:r>
    </w:p>
    <w:p w14:paraId="1C106814" w14:textId="77777777" w:rsidR="00B31BEF" w:rsidRPr="00B31BEF" w:rsidRDefault="00B31BEF" w:rsidP="00904ED0">
      <w:pPr>
        <w:pStyle w:val="PlainText"/>
        <w:numPr>
          <w:ilvl w:val="0"/>
          <w:numId w:val="8"/>
        </w:numPr>
        <w:rPr>
          <w:rFonts w:ascii="Arial" w:hAnsi="Arial" w:cs="Arial"/>
          <w:sz w:val="24"/>
          <w:szCs w:val="24"/>
        </w:rPr>
      </w:pPr>
      <w:r w:rsidRPr="00B31BEF">
        <w:rPr>
          <w:rFonts w:ascii="Arial" w:hAnsi="Arial" w:cs="Arial"/>
          <w:sz w:val="24"/>
          <w:szCs w:val="24"/>
        </w:rPr>
        <w:lastRenderedPageBreak/>
        <w:t>durable medical equipment</w:t>
      </w:r>
    </w:p>
    <w:p w14:paraId="3C758349" w14:textId="77777777" w:rsidR="00B31BEF" w:rsidRPr="00022487"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assistance with sending or opening mail</w:t>
      </w:r>
    </w:p>
    <w:p w14:paraId="033A4DF5" w14:textId="77777777" w:rsidR="00B31BEF" w:rsidRPr="00022487" w:rsidRDefault="00582625" w:rsidP="00B31BEF">
      <w:pPr>
        <w:numPr>
          <w:ilvl w:val="0"/>
          <w:numId w:val="8"/>
        </w:numPr>
        <w:rPr>
          <w:sz w:val="24"/>
          <w:szCs w:val="24"/>
        </w:rPr>
      </w:pPr>
      <w:r>
        <w:rPr>
          <w:sz w:val="24"/>
          <w:szCs w:val="24"/>
        </w:rPr>
        <w:t>medical services</w:t>
      </w:r>
      <w:r w:rsidR="00B31BEF" w:rsidRPr="00022487">
        <w:rPr>
          <w:sz w:val="24"/>
          <w:szCs w:val="24"/>
        </w:rPr>
        <w:t xml:space="preserve"> as needed, including an annual physical and quarterly nursing exams </w:t>
      </w:r>
    </w:p>
    <w:p w14:paraId="6ECD5996" w14:textId="77777777" w:rsidR="00B31BEF" w:rsidRPr="00022487" w:rsidRDefault="00B31BEF" w:rsidP="00B31BEF">
      <w:pPr>
        <w:numPr>
          <w:ilvl w:val="0"/>
          <w:numId w:val="8"/>
        </w:numPr>
        <w:rPr>
          <w:sz w:val="24"/>
          <w:szCs w:val="24"/>
        </w:rPr>
      </w:pPr>
      <w:r w:rsidRPr="00022487">
        <w:rPr>
          <w:sz w:val="24"/>
          <w:szCs w:val="24"/>
        </w:rPr>
        <w:t xml:space="preserve">dental services, as recommended by the dentist </w:t>
      </w:r>
    </w:p>
    <w:p w14:paraId="56F2C86D" w14:textId="77777777" w:rsidR="00B31BEF" w:rsidRPr="00022487" w:rsidRDefault="00B31BEF" w:rsidP="00B31BEF">
      <w:pPr>
        <w:numPr>
          <w:ilvl w:val="0"/>
          <w:numId w:val="8"/>
        </w:numPr>
        <w:rPr>
          <w:sz w:val="24"/>
          <w:szCs w:val="24"/>
        </w:rPr>
      </w:pPr>
      <w:r w:rsidRPr="00022487">
        <w:rPr>
          <w:sz w:val="24"/>
          <w:szCs w:val="24"/>
        </w:rPr>
        <w:t xml:space="preserve">pharmaceutical services </w:t>
      </w:r>
    </w:p>
    <w:p w14:paraId="3AFFF4F6" w14:textId="77777777" w:rsidR="00B31BEF" w:rsidRPr="00022487" w:rsidRDefault="00B31BEF" w:rsidP="00B31BEF">
      <w:pPr>
        <w:numPr>
          <w:ilvl w:val="0"/>
          <w:numId w:val="8"/>
        </w:numPr>
        <w:rPr>
          <w:sz w:val="24"/>
          <w:szCs w:val="24"/>
        </w:rPr>
      </w:pPr>
      <w:r w:rsidRPr="00022487">
        <w:rPr>
          <w:sz w:val="24"/>
          <w:szCs w:val="24"/>
        </w:rPr>
        <w:t>nursing services as needed</w:t>
      </w:r>
    </w:p>
    <w:p w14:paraId="08654269" w14:textId="77777777" w:rsidR="00B31BEF" w:rsidRPr="00022487" w:rsidRDefault="00B31BEF" w:rsidP="00B31BEF">
      <w:pPr>
        <w:numPr>
          <w:ilvl w:val="0"/>
          <w:numId w:val="8"/>
        </w:numPr>
        <w:rPr>
          <w:sz w:val="24"/>
          <w:szCs w:val="24"/>
        </w:rPr>
      </w:pPr>
      <w:r w:rsidRPr="00022487">
        <w:rPr>
          <w:sz w:val="24"/>
          <w:szCs w:val="24"/>
        </w:rPr>
        <w:t xml:space="preserve">speech/language services as needed </w:t>
      </w:r>
    </w:p>
    <w:p w14:paraId="2FB15CBC" w14:textId="77777777" w:rsidR="00B31BEF" w:rsidRPr="00022487" w:rsidRDefault="00B31BEF" w:rsidP="00B31BEF">
      <w:pPr>
        <w:numPr>
          <w:ilvl w:val="0"/>
          <w:numId w:val="8"/>
        </w:numPr>
        <w:rPr>
          <w:sz w:val="24"/>
          <w:szCs w:val="24"/>
        </w:rPr>
      </w:pPr>
      <w:r w:rsidRPr="00022487">
        <w:rPr>
          <w:sz w:val="24"/>
          <w:szCs w:val="24"/>
        </w:rPr>
        <w:t>psychological services as needed</w:t>
      </w:r>
    </w:p>
    <w:p w14:paraId="423F60AE" w14:textId="77777777" w:rsidR="00B31BEF" w:rsidRPr="00022487" w:rsidRDefault="00B31BEF" w:rsidP="00B31BEF">
      <w:pPr>
        <w:numPr>
          <w:ilvl w:val="0"/>
          <w:numId w:val="8"/>
        </w:numPr>
        <w:rPr>
          <w:sz w:val="24"/>
          <w:szCs w:val="24"/>
        </w:rPr>
      </w:pPr>
      <w:r w:rsidRPr="00022487">
        <w:rPr>
          <w:sz w:val="24"/>
          <w:szCs w:val="24"/>
        </w:rPr>
        <w:t>physical therapy services as needed</w:t>
      </w:r>
    </w:p>
    <w:p w14:paraId="146CB886" w14:textId="4282AB35" w:rsidR="00B31BEF" w:rsidRPr="00022487" w:rsidRDefault="00B31BEF" w:rsidP="00B31BEF">
      <w:pPr>
        <w:numPr>
          <w:ilvl w:val="0"/>
          <w:numId w:val="8"/>
        </w:numPr>
        <w:rPr>
          <w:sz w:val="24"/>
          <w:szCs w:val="24"/>
        </w:rPr>
      </w:pPr>
      <w:r w:rsidRPr="00022487">
        <w:rPr>
          <w:sz w:val="24"/>
          <w:szCs w:val="24"/>
        </w:rPr>
        <w:t xml:space="preserve">weekday </w:t>
      </w:r>
      <w:r w:rsidR="00582625">
        <w:rPr>
          <w:sz w:val="24"/>
          <w:szCs w:val="24"/>
        </w:rPr>
        <w:t xml:space="preserve">activity </w:t>
      </w:r>
      <w:r w:rsidR="00BF2C80">
        <w:rPr>
          <w:sz w:val="24"/>
          <w:szCs w:val="24"/>
        </w:rPr>
        <w:t>at our day program</w:t>
      </w:r>
    </w:p>
    <w:p w14:paraId="29EFA0D5" w14:textId="77777777" w:rsidR="00B31BEF" w:rsidRPr="00022487" w:rsidRDefault="00B31BEF" w:rsidP="00B31BEF">
      <w:pPr>
        <w:numPr>
          <w:ilvl w:val="0"/>
          <w:numId w:val="21"/>
        </w:numPr>
        <w:rPr>
          <w:sz w:val="24"/>
          <w:szCs w:val="24"/>
        </w:rPr>
      </w:pPr>
      <w:r w:rsidRPr="00022487">
        <w:rPr>
          <w:sz w:val="24"/>
          <w:szCs w:val="24"/>
        </w:rPr>
        <w:t>social work as needed</w:t>
      </w:r>
    </w:p>
    <w:p w14:paraId="68F9CF09" w14:textId="77777777" w:rsidR="00B31BEF" w:rsidRDefault="00B31BEF" w:rsidP="00B31BEF"/>
    <w:p w14:paraId="52888D4C" w14:textId="77777777" w:rsidR="00B31BEF" w:rsidRPr="00DF6481" w:rsidRDefault="00B31BEF" w:rsidP="00B31BEF">
      <w:pPr>
        <w:pStyle w:val="PlainText"/>
        <w:rPr>
          <w:rFonts w:ascii="Arial" w:hAnsi="Arial" w:cs="Arial"/>
          <w:sz w:val="24"/>
          <w:szCs w:val="24"/>
        </w:rPr>
      </w:pPr>
      <w:r w:rsidRPr="00DF6481">
        <w:rPr>
          <w:rFonts w:ascii="Arial" w:hAnsi="Arial" w:cs="Arial"/>
          <w:sz w:val="24"/>
          <w:szCs w:val="24"/>
        </w:rPr>
        <w:t xml:space="preserve">Each year, a group of people meets with you and your family to talk about what is important to you, things you would like to learn and areas where you may need help.  What you decide on will be written into a plan for MCH to follow.  This plan is called </w:t>
      </w:r>
      <w:r>
        <w:rPr>
          <w:rFonts w:ascii="Arial" w:hAnsi="Arial" w:cs="Arial"/>
          <w:sz w:val="24"/>
          <w:szCs w:val="24"/>
        </w:rPr>
        <w:t xml:space="preserve">a habilitation plan or </w:t>
      </w:r>
      <w:proofErr w:type="spellStart"/>
      <w:r>
        <w:rPr>
          <w:rFonts w:ascii="Arial" w:hAnsi="Arial" w:cs="Arial"/>
          <w:sz w:val="24"/>
          <w:szCs w:val="24"/>
        </w:rPr>
        <w:t>hab</w:t>
      </w:r>
      <w:proofErr w:type="spellEnd"/>
      <w:r>
        <w:rPr>
          <w:rFonts w:ascii="Arial" w:hAnsi="Arial" w:cs="Arial"/>
          <w:sz w:val="24"/>
          <w:szCs w:val="24"/>
        </w:rPr>
        <w:t xml:space="preserve"> plan</w:t>
      </w:r>
      <w:r w:rsidRPr="00DF6481">
        <w:rPr>
          <w:rFonts w:ascii="Arial" w:hAnsi="Arial" w:cs="Arial"/>
          <w:sz w:val="24"/>
          <w:szCs w:val="24"/>
        </w:rPr>
        <w:t xml:space="preserve">.  Some of the people at the meeting are your MCH qualified </w:t>
      </w:r>
      <w:r>
        <w:rPr>
          <w:rFonts w:ascii="Arial" w:hAnsi="Arial" w:cs="Arial"/>
          <w:sz w:val="24"/>
          <w:szCs w:val="24"/>
        </w:rPr>
        <w:t xml:space="preserve">intellectual disabilities </w:t>
      </w:r>
      <w:r w:rsidRPr="00DF6481">
        <w:rPr>
          <w:rFonts w:ascii="Arial" w:hAnsi="Arial" w:cs="Arial"/>
          <w:sz w:val="24"/>
          <w:szCs w:val="24"/>
        </w:rPr>
        <w:t>professional (Q</w:t>
      </w:r>
      <w:r>
        <w:rPr>
          <w:rFonts w:ascii="Arial" w:hAnsi="Arial" w:cs="Arial"/>
          <w:sz w:val="24"/>
          <w:szCs w:val="24"/>
        </w:rPr>
        <w:t>ID</w:t>
      </w:r>
      <w:r w:rsidRPr="00DF6481">
        <w:rPr>
          <w:rFonts w:ascii="Arial" w:hAnsi="Arial" w:cs="Arial"/>
          <w:sz w:val="24"/>
          <w:szCs w:val="24"/>
        </w:rPr>
        <w:t>P</w:t>
      </w:r>
      <w:r w:rsidR="00A7542E">
        <w:rPr>
          <w:rFonts w:ascii="Arial" w:hAnsi="Arial" w:cs="Arial"/>
          <w:sz w:val="24"/>
          <w:szCs w:val="24"/>
        </w:rPr>
        <w:t xml:space="preserve"> or Q as we like to say</w:t>
      </w:r>
      <w:r w:rsidRPr="00DF6481">
        <w:rPr>
          <w:rFonts w:ascii="Arial" w:hAnsi="Arial" w:cs="Arial"/>
          <w:sz w:val="24"/>
          <w:szCs w:val="24"/>
        </w:rPr>
        <w:t>), the group home manager, the day program</w:t>
      </w:r>
      <w:r>
        <w:rPr>
          <w:rFonts w:ascii="Arial" w:hAnsi="Arial" w:cs="Arial"/>
          <w:sz w:val="24"/>
          <w:szCs w:val="24"/>
        </w:rPr>
        <w:t xml:space="preserve"> manager</w:t>
      </w:r>
      <w:r w:rsidRPr="00DF6481">
        <w:rPr>
          <w:rFonts w:ascii="Arial" w:hAnsi="Arial" w:cs="Arial"/>
          <w:sz w:val="24"/>
          <w:szCs w:val="24"/>
        </w:rPr>
        <w:t>, your legal guardian(s)</w:t>
      </w:r>
      <w:r>
        <w:rPr>
          <w:rFonts w:ascii="Arial" w:hAnsi="Arial" w:cs="Arial"/>
          <w:sz w:val="24"/>
          <w:szCs w:val="24"/>
        </w:rPr>
        <w:t>, physical therapist, dietician, psychologist, RN</w:t>
      </w:r>
      <w:r w:rsidRPr="00DF6481">
        <w:rPr>
          <w:rFonts w:ascii="Arial" w:hAnsi="Arial" w:cs="Arial"/>
          <w:sz w:val="24"/>
          <w:szCs w:val="24"/>
        </w:rPr>
        <w:t xml:space="preserve"> and whoever else you would like to invite.  This group of people talks with you and/or your family frequently.  The Q helps you and your family to understand your plan and answers any questions if necessary. We monitor throughout the year to see if you are making progress towards your goals, having your needs met and/or wanting to make changes to your plan. Your input is important in developing goals to work towards.  We want to help you succeed in achieving your goals and dreams.</w:t>
      </w:r>
    </w:p>
    <w:p w14:paraId="5BA16E34" w14:textId="77777777" w:rsidR="00B31BEF" w:rsidRPr="00DF6481" w:rsidRDefault="00B31BEF" w:rsidP="00B31BEF">
      <w:pPr>
        <w:rPr>
          <w:sz w:val="24"/>
          <w:szCs w:val="24"/>
        </w:rPr>
      </w:pPr>
    </w:p>
    <w:p w14:paraId="5B0DB9AC" w14:textId="767F9E81" w:rsidR="00B31BEF" w:rsidRPr="00DF6481" w:rsidRDefault="00B31BEF" w:rsidP="00B31BEF">
      <w:pPr>
        <w:pStyle w:val="PlainText"/>
        <w:rPr>
          <w:rFonts w:ascii="Arial" w:hAnsi="Arial" w:cs="Arial"/>
          <w:sz w:val="24"/>
          <w:szCs w:val="24"/>
        </w:rPr>
      </w:pPr>
      <w:r w:rsidRPr="00DF6481">
        <w:rPr>
          <w:rFonts w:ascii="Arial" w:hAnsi="Arial" w:cs="Arial"/>
          <w:sz w:val="24"/>
          <w:szCs w:val="24"/>
        </w:rPr>
        <w:t xml:space="preserve">If you need help with learning </w:t>
      </w:r>
      <w:r w:rsidR="00A7542E">
        <w:rPr>
          <w:rFonts w:ascii="Arial" w:hAnsi="Arial" w:cs="Arial"/>
          <w:sz w:val="24"/>
          <w:szCs w:val="24"/>
        </w:rPr>
        <w:t>ways</w:t>
      </w:r>
      <w:r w:rsidRPr="00DF6481">
        <w:rPr>
          <w:rFonts w:ascii="Arial" w:hAnsi="Arial" w:cs="Arial"/>
          <w:sz w:val="24"/>
          <w:szCs w:val="24"/>
        </w:rPr>
        <w:t xml:space="preserve"> to deal with frustrations or worry, a behavior support plan may be developed by our psychologist.  Behavior plans are intended to teach you how to best handle stresses and frustrations that </w:t>
      </w:r>
      <w:r w:rsidR="00BF2C80">
        <w:rPr>
          <w:rFonts w:ascii="Arial" w:hAnsi="Arial" w:cs="Arial"/>
          <w:sz w:val="24"/>
          <w:szCs w:val="24"/>
        </w:rPr>
        <w:t>everyone</w:t>
      </w:r>
      <w:r w:rsidRPr="00DF6481">
        <w:rPr>
          <w:rFonts w:ascii="Arial" w:hAnsi="Arial" w:cs="Arial"/>
          <w:sz w:val="24"/>
          <w:szCs w:val="24"/>
        </w:rPr>
        <w:t xml:space="preserve"> experience</w:t>
      </w:r>
      <w:r w:rsidR="00BF2C80">
        <w:rPr>
          <w:rFonts w:ascii="Arial" w:hAnsi="Arial" w:cs="Arial"/>
          <w:sz w:val="24"/>
          <w:szCs w:val="24"/>
        </w:rPr>
        <w:t>s</w:t>
      </w:r>
      <w:r w:rsidRPr="00DF6481">
        <w:rPr>
          <w:rFonts w:ascii="Arial" w:hAnsi="Arial" w:cs="Arial"/>
          <w:sz w:val="24"/>
          <w:szCs w:val="24"/>
        </w:rPr>
        <w:t xml:space="preserve">.  If you need to take medicine to help with these issues, the use of that medicine </w:t>
      </w:r>
      <w:r w:rsidR="00BF2C80">
        <w:rPr>
          <w:rFonts w:ascii="Arial" w:hAnsi="Arial" w:cs="Arial"/>
          <w:sz w:val="24"/>
          <w:szCs w:val="24"/>
        </w:rPr>
        <w:t>must be</w:t>
      </w:r>
      <w:r w:rsidRPr="00DF6481">
        <w:rPr>
          <w:rFonts w:ascii="Arial" w:hAnsi="Arial" w:cs="Arial"/>
          <w:sz w:val="24"/>
          <w:szCs w:val="24"/>
        </w:rPr>
        <w:t xml:space="preserve"> reviewed and approved by you or your legal guardian and the </w:t>
      </w:r>
      <w:r w:rsidR="00BF2C80">
        <w:rPr>
          <w:rFonts w:ascii="Arial" w:hAnsi="Arial" w:cs="Arial"/>
          <w:sz w:val="24"/>
          <w:szCs w:val="24"/>
        </w:rPr>
        <w:t xml:space="preserve">MCH </w:t>
      </w:r>
      <w:r w:rsidRPr="00DF6481">
        <w:rPr>
          <w:rFonts w:ascii="Arial" w:hAnsi="Arial" w:cs="Arial"/>
          <w:sz w:val="24"/>
          <w:szCs w:val="24"/>
        </w:rPr>
        <w:t xml:space="preserve">Human Rights Committee to make sure your rights are being protected.  </w:t>
      </w:r>
    </w:p>
    <w:p w14:paraId="3898F432" w14:textId="77777777" w:rsidR="00B31BEF" w:rsidRPr="00DF6481" w:rsidRDefault="00B31BEF" w:rsidP="00B31BEF">
      <w:pPr>
        <w:pStyle w:val="PlainText"/>
        <w:rPr>
          <w:rFonts w:ascii="Arial" w:hAnsi="Arial" w:cs="Arial"/>
          <w:sz w:val="24"/>
          <w:szCs w:val="24"/>
        </w:rPr>
      </w:pPr>
    </w:p>
    <w:p w14:paraId="5EDCED8A" w14:textId="77777777" w:rsidR="00B31BEF" w:rsidRPr="00DF6481" w:rsidRDefault="00B31BEF" w:rsidP="00B31BEF">
      <w:pPr>
        <w:pStyle w:val="PlainText"/>
        <w:rPr>
          <w:rFonts w:ascii="Arial" w:hAnsi="Arial" w:cs="Arial"/>
          <w:sz w:val="24"/>
          <w:szCs w:val="24"/>
        </w:rPr>
      </w:pPr>
      <w:r w:rsidRPr="00DF6481">
        <w:rPr>
          <w:rFonts w:ascii="Arial" w:hAnsi="Arial" w:cs="Arial"/>
          <w:sz w:val="24"/>
          <w:szCs w:val="24"/>
        </w:rPr>
        <w:t xml:space="preserve">You may live in </w:t>
      </w:r>
      <w:r>
        <w:rPr>
          <w:rFonts w:ascii="Arial" w:hAnsi="Arial" w:cs="Arial"/>
          <w:sz w:val="24"/>
          <w:szCs w:val="24"/>
        </w:rPr>
        <w:t xml:space="preserve">an ICF </w:t>
      </w:r>
      <w:r w:rsidRPr="00DF6481">
        <w:rPr>
          <w:rFonts w:ascii="Arial" w:hAnsi="Arial" w:cs="Arial"/>
          <w:sz w:val="24"/>
          <w:szCs w:val="24"/>
        </w:rPr>
        <w:t xml:space="preserve">group home as long as you need the supports staff provide.  If you continue to learn many new skills, you may </w:t>
      </w:r>
      <w:r>
        <w:rPr>
          <w:rFonts w:ascii="Arial" w:hAnsi="Arial" w:cs="Arial"/>
          <w:sz w:val="24"/>
          <w:szCs w:val="24"/>
        </w:rPr>
        <w:t xml:space="preserve">be ready to move to a new place such as a home for adults with developmental disabilities (DDA) group home or an AFL (alternative family living). </w:t>
      </w:r>
      <w:r w:rsidRPr="00DF6481">
        <w:rPr>
          <w:rFonts w:ascii="Arial" w:hAnsi="Arial" w:cs="Arial"/>
          <w:sz w:val="24"/>
          <w:szCs w:val="24"/>
        </w:rPr>
        <w:t xml:space="preserve">MCH will assist you in finding a new place with the supports in place to make sure you succeed.  If you lose skills, become ill and/or no longer benefit from services at the group home, MCH staff might recommend another place to live that offers the support you need. If this happens, MCH will help you and your legal guardian(s) find the best option possible.  If your funding changes, MCH staff will make every effort to find new funding or help you find another place to live if we can no longer offer services.  </w:t>
      </w:r>
    </w:p>
    <w:p w14:paraId="5C91BCFE" w14:textId="77777777" w:rsidR="00B31BEF" w:rsidRDefault="00B31BEF" w:rsidP="00B31BEF">
      <w:pPr>
        <w:pStyle w:val="PlainText"/>
        <w:rPr>
          <w:rFonts w:ascii="Arial" w:hAnsi="Arial" w:cs="Arial"/>
          <w:b/>
          <w:sz w:val="24"/>
          <w:szCs w:val="24"/>
        </w:rPr>
      </w:pPr>
    </w:p>
    <w:p w14:paraId="5E0C51C2" w14:textId="77777777" w:rsidR="00A7542E" w:rsidRDefault="00A7542E" w:rsidP="00B31BEF">
      <w:pPr>
        <w:pStyle w:val="PlainText"/>
        <w:rPr>
          <w:rFonts w:ascii="Arial" w:hAnsi="Arial" w:cs="Arial"/>
          <w:b/>
          <w:sz w:val="24"/>
          <w:szCs w:val="24"/>
        </w:rPr>
      </w:pPr>
    </w:p>
    <w:p w14:paraId="19A9787D" w14:textId="77777777" w:rsidR="00E17CF5" w:rsidRPr="004A6F1D" w:rsidRDefault="00686D15" w:rsidP="00E17CF5">
      <w:pPr>
        <w:pStyle w:val="PlainText"/>
        <w:rPr>
          <w:rFonts w:ascii="Arial" w:hAnsi="Arial" w:cs="Arial"/>
          <w:b/>
          <w:color w:val="7030A0"/>
          <w:sz w:val="32"/>
          <w:szCs w:val="28"/>
        </w:rPr>
      </w:pPr>
      <w:r w:rsidRPr="004A6F1D">
        <w:rPr>
          <w:rFonts w:ascii="Arial" w:hAnsi="Arial" w:cs="Arial"/>
          <w:b/>
          <w:color w:val="7030A0"/>
          <w:sz w:val="32"/>
          <w:szCs w:val="28"/>
        </w:rPr>
        <w:lastRenderedPageBreak/>
        <w:t>Things Not Supplied</w:t>
      </w:r>
    </w:p>
    <w:p w14:paraId="1580144D" w14:textId="77777777" w:rsidR="00E17CF5" w:rsidRPr="00686D15" w:rsidRDefault="00E17CF5" w:rsidP="00E17CF5">
      <w:pPr>
        <w:pStyle w:val="PlainText"/>
        <w:rPr>
          <w:rFonts w:ascii="Arial" w:hAnsi="Arial" w:cs="Arial"/>
          <w:color w:val="7030A0"/>
          <w:sz w:val="24"/>
          <w:szCs w:val="24"/>
        </w:rPr>
      </w:pPr>
    </w:p>
    <w:p w14:paraId="6D978CFC"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sz w:val="24"/>
          <w:szCs w:val="24"/>
        </w:rPr>
        <w:t>clothing, including shoes and special clothing</w:t>
      </w:r>
    </w:p>
    <w:p w14:paraId="6A089688"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sz w:val="24"/>
          <w:szCs w:val="24"/>
        </w:rPr>
        <w:t xml:space="preserve">personal care items </w:t>
      </w:r>
      <w:r w:rsidR="003340E3" w:rsidRPr="00686D15">
        <w:rPr>
          <w:rFonts w:ascii="Arial" w:hAnsi="Arial" w:cs="Arial"/>
          <w:i/>
          <w:sz w:val="24"/>
          <w:szCs w:val="24"/>
        </w:rPr>
        <w:t>except those</w:t>
      </w:r>
      <w:r w:rsidR="003340E3" w:rsidRPr="00686D15">
        <w:rPr>
          <w:rFonts w:ascii="Arial" w:hAnsi="Arial" w:cs="Arial"/>
          <w:sz w:val="24"/>
          <w:szCs w:val="24"/>
        </w:rPr>
        <w:t xml:space="preserve"> for </w:t>
      </w:r>
      <w:r w:rsidRPr="00686D15">
        <w:rPr>
          <w:rFonts w:ascii="Arial" w:hAnsi="Arial" w:cs="Arial"/>
          <w:sz w:val="24"/>
          <w:szCs w:val="24"/>
        </w:rPr>
        <w:t>basic needs such as soap, deodorant, toothpaste, disposable razors</w:t>
      </w:r>
      <w:r w:rsidR="007014D5" w:rsidRPr="00686D15">
        <w:rPr>
          <w:rFonts w:ascii="Arial" w:hAnsi="Arial" w:cs="Arial"/>
          <w:sz w:val="24"/>
          <w:szCs w:val="24"/>
        </w:rPr>
        <w:t xml:space="preserve"> – we do provide those!</w:t>
      </w:r>
    </w:p>
    <w:p w14:paraId="6683CA54"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sz w:val="24"/>
          <w:szCs w:val="24"/>
        </w:rPr>
        <w:t>personal possessions including televisions, radios, watches, clocks</w:t>
      </w:r>
      <w:r w:rsidR="007014D5" w:rsidRPr="00686D15">
        <w:rPr>
          <w:rFonts w:ascii="Arial" w:hAnsi="Arial" w:cs="Arial"/>
          <w:sz w:val="24"/>
          <w:szCs w:val="24"/>
        </w:rPr>
        <w:t>,</w:t>
      </w:r>
      <w:r w:rsidRPr="00686D15">
        <w:rPr>
          <w:rFonts w:ascii="Arial" w:hAnsi="Arial" w:cs="Arial"/>
          <w:sz w:val="24"/>
          <w:szCs w:val="24"/>
        </w:rPr>
        <w:t xml:space="preserve"> etc. </w:t>
      </w:r>
    </w:p>
    <w:p w14:paraId="68F5DA12" w14:textId="77777777" w:rsidR="00E17CF5" w:rsidRPr="00686D15" w:rsidRDefault="002B12BF" w:rsidP="00E17CF5">
      <w:pPr>
        <w:pStyle w:val="PlainText"/>
        <w:numPr>
          <w:ilvl w:val="0"/>
          <w:numId w:val="9"/>
        </w:numPr>
        <w:rPr>
          <w:rFonts w:ascii="Arial" w:hAnsi="Arial" w:cs="Arial"/>
          <w:sz w:val="24"/>
          <w:szCs w:val="24"/>
        </w:rPr>
      </w:pPr>
      <w:r w:rsidRPr="00686D15">
        <w:rPr>
          <w:rFonts w:ascii="Arial" w:hAnsi="Arial" w:cs="Arial"/>
          <w:sz w:val="24"/>
          <w:szCs w:val="24"/>
        </w:rPr>
        <w:t>tobacco products</w:t>
      </w:r>
      <w:r w:rsidR="00E17CF5" w:rsidRPr="00686D15">
        <w:rPr>
          <w:rFonts w:ascii="Arial" w:hAnsi="Arial" w:cs="Arial"/>
          <w:sz w:val="24"/>
          <w:szCs w:val="24"/>
        </w:rPr>
        <w:t xml:space="preserve"> or goods which </w:t>
      </w:r>
      <w:r w:rsidR="00686D15">
        <w:rPr>
          <w:rFonts w:ascii="Arial" w:hAnsi="Arial" w:cs="Arial"/>
          <w:sz w:val="24"/>
          <w:szCs w:val="24"/>
        </w:rPr>
        <w:t>you may choose</w:t>
      </w:r>
      <w:r w:rsidR="00E17CF5" w:rsidRPr="00686D15">
        <w:rPr>
          <w:rFonts w:ascii="Arial" w:hAnsi="Arial" w:cs="Arial"/>
          <w:sz w:val="24"/>
          <w:szCs w:val="24"/>
        </w:rPr>
        <w:t xml:space="preserve"> to purchase</w:t>
      </w:r>
    </w:p>
    <w:p w14:paraId="3ABBD169"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i/>
          <w:sz w:val="24"/>
          <w:szCs w:val="24"/>
        </w:rPr>
        <w:t>individual</w:t>
      </w:r>
      <w:r w:rsidRPr="00686D15">
        <w:rPr>
          <w:rFonts w:ascii="Arial" w:hAnsi="Arial" w:cs="Arial"/>
          <w:sz w:val="24"/>
          <w:szCs w:val="24"/>
        </w:rPr>
        <w:t xml:space="preserve"> </w:t>
      </w:r>
      <w:r w:rsidR="000F74D8">
        <w:rPr>
          <w:rFonts w:ascii="Arial" w:hAnsi="Arial" w:cs="Arial"/>
          <w:sz w:val="24"/>
          <w:szCs w:val="24"/>
        </w:rPr>
        <w:t xml:space="preserve">trips or events </w:t>
      </w:r>
    </w:p>
    <w:p w14:paraId="525D8010" w14:textId="77777777" w:rsidR="008F2594" w:rsidRDefault="008F2594" w:rsidP="006031A6">
      <w:pPr>
        <w:pStyle w:val="PlainText"/>
        <w:rPr>
          <w:rFonts w:ascii="Arial" w:hAnsi="Arial" w:cs="Arial"/>
        </w:rPr>
      </w:pPr>
    </w:p>
    <w:p w14:paraId="45D316F3" w14:textId="77777777" w:rsidR="007D6461" w:rsidRDefault="007D6461" w:rsidP="006031A6">
      <w:pPr>
        <w:pStyle w:val="PlainText"/>
        <w:rPr>
          <w:rFonts w:ascii="Arial" w:hAnsi="Arial" w:cs="Arial"/>
          <w:b/>
          <w:color w:val="7030A0"/>
          <w:sz w:val="28"/>
          <w:szCs w:val="28"/>
        </w:rPr>
      </w:pPr>
    </w:p>
    <w:p w14:paraId="4E244CE8" w14:textId="77777777" w:rsidR="00A17552" w:rsidRPr="004A6F1D" w:rsidRDefault="00686D15" w:rsidP="006031A6">
      <w:pPr>
        <w:pStyle w:val="PlainText"/>
        <w:rPr>
          <w:rFonts w:ascii="Arial" w:hAnsi="Arial" w:cs="Arial"/>
          <w:b/>
          <w:color w:val="7030A0"/>
          <w:sz w:val="32"/>
          <w:szCs w:val="28"/>
        </w:rPr>
      </w:pPr>
      <w:r w:rsidRPr="004A6F1D">
        <w:rPr>
          <w:rFonts w:ascii="Arial" w:hAnsi="Arial" w:cs="Arial"/>
          <w:b/>
          <w:color w:val="7030A0"/>
          <w:sz w:val="32"/>
          <w:szCs w:val="28"/>
        </w:rPr>
        <w:t>MCE</w:t>
      </w:r>
    </w:p>
    <w:p w14:paraId="61A737F2" w14:textId="77777777" w:rsidR="00A17552" w:rsidRPr="0086780B" w:rsidRDefault="00A17552" w:rsidP="006031A6">
      <w:pPr>
        <w:pStyle w:val="PlainText"/>
        <w:rPr>
          <w:rFonts w:ascii="Arial" w:hAnsi="Arial" w:cs="Arial"/>
          <w:b/>
        </w:rPr>
      </w:pPr>
    </w:p>
    <w:p w14:paraId="671A2CAF" w14:textId="1C8E1209" w:rsidR="00686D15" w:rsidRDefault="00686D15" w:rsidP="00686D15">
      <w:pPr>
        <w:pStyle w:val="PlainText"/>
        <w:rPr>
          <w:rFonts w:ascii="Arial" w:hAnsi="Arial" w:cs="Arial"/>
          <w:sz w:val="24"/>
          <w:szCs w:val="24"/>
        </w:rPr>
      </w:pPr>
      <w:r w:rsidRPr="00686D15">
        <w:rPr>
          <w:rFonts w:ascii="Arial" w:hAnsi="Arial" w:cs="Arial"/>
          <w:sz w:val="24"/>
          <w:szCs w:val="24"/>
        </w:rPr>
        <w:t>As a part of living in an ICF home, you are able to go to our day program.</w:t>
      </w:r>
      <w:r>
        <w:rPr>
          <w:rFonts w:ascii="Arial" w:hAnsi="Arial" w:cs="Arial"/>
        </w:rPr>
        <w:t xml:space="preserve"> </w:t>
      </w:r>
      <w:r w:rsidRPr="00756FDC">
        <w:rPr>
          <w:rFonts w:ascii="Arial" w:hAnsi="Arial" w:cs="Arial"/>
          <w:sz w:val="24"/>
          <w:szCs w:val="24"/>
        </w:rPr>
        <w:t xml:space="preserve">At Macon Citizens Enterprises (MCE), you </w:t>
      </w:r>
      <w:r>
        <w:rPr>
          <w:rFonts w:ascii="Arial" w:hAnsi="Arial" w:cs="Arial"/>
          <w:sz w:val="24"/>
          <w:szCs w:val="24"/>
        </w:rPr>
        <w:t>can</w:t>
      </w:r>
      <w:r w:rsidRPr="00756FDC">
        <w:rPr>
          <w:rFonts w:ascii="Arial" w:hAnsi="Arial" w:cs="Arial"/>
          <w:sz w:val="24"/>
          <w:szCs w:val="24"/>
        </w:rPr>
        <w:t xml:space="preserve"> participate in a variety of activities such as bowling or music as well as work on goals to increase your ability to do things for yourself.  Operating hours are from 9:30 until 3:30 each day, Monday through Friday</w:t>
      </w:r>
      <w:r>
        <w:rPr>
          <w:rFonts w:ascii="Arial" w:hAnsi="Arial" w:cs="Arial"/>
          <w:sz w:val="24"/>
          <w:szCs w:val="24"/>
        </w:rPr>
        <w:t xml:space="preserve">.  However, you and the people who support </w:t>
      </w:r>
      <w:r w:rsidR="00BF2C80">
        <w:rPr>
          <w:rFonts w:ascii="Arial" w:hAnsi="Arial" w:cs="Arial"/>
          <w:sz w:val="24"/>
          <w:szCs w:val="24"/>
        </w:rPr>
        <w:t>you</w:t>
      </w:r>
      <w:r>
        <w:rPr>
          <w:rFonts w:ascii="Arial" w:hAnsi="Arial" w:cs="Arial"/>
          <w:sz w:val="24"/>
          <w:szCs w:val="24"/>
        </w:rPr>
        <w:t xml:space="preserve"> may look at part-time options if you need</w:t>
      </w:r>
      <w:r w:rsidR="00A7542E">
        <w:rPr>
          <w:rFonts w:ascii="Arial" w:hAnsi="Arial" w:cs="Arial"/>
          <w:sz w:val="24"/>
          <w:szCs w:val="24"/>
        </w:rPr>
        <w:t>.  The choice is yours.</w:t>
      </w:r>
    </w:p>
    <w:p w14:paraId="72311362" w14:textId="77777777" w:rsidR="008F2594" w:rsidRDefault="00A6796A" w:rsidP="006031A6">
      <w:pPr>
        <w:pStyle w:val="PlainText"/>
        <w:rPr>
          <w:rFonts w:ascii="Arial" w:hAnsi="Arial" w:cs="Arial"/>
        </w:rPr>
      </w:pPr>
      <w:r>
        <w:rPr>
          <w:rFonts w:ascii="Arial" w:hAnsi="Arial" w:cs="Arial"/>
        </w:rPr>
        <w:t xml:space="preserve"> </w:t>
      </w:r>
    </w:p>
    <w:p w14:paraId="5FC18053" w14:textId="77777777" w:rsidR="00CD11F4" w:rsidRPr="0086780B" w:rsidRDefault="00CD11F4" w:rsidP="006031A6">
      <w:pPr>
        <w:pStyle w:val="PlainText"/>
        <w:rPr>
          <w:rFonts w:ascii="Arial" w:hAnsi="Arial" w:cs="Arial"/>
          <w:b/>
        </w:rPr>
      </w:pPr>
    </w:p>
    <w:p w14:paraId="1D64D562" w14:textId="73883BE9" w:rsidR="003A0ABD" w:rsidRDefault="00BF2C80" w:rsidP="006031A6">
      <w:pPr>
        <w:pStyle w:val="PlainText"/>
        <w:rPr>
          <w:rFonts w:ascii="Arial" w:hAnsi="Arial" w:cs="Arial"/>
          <w:b/>
          <w:color w:val="7030A0"/>
          <w:sz w:val="32"/>
          <w:szCs w:val="28"/>
        </w:rPr>
      </w:pPr>
      <w:r>
        <w:rPr>
          <w:rFonts w:ascii="Arial" w:hAnsi="Arial" w:cs="Arial"/>
          <w:noProof/>
          <w:sz w:val="24"/>
          <w:szCs w:val="24"/>
        </w:rPr>
        <w:drawing>
          <wp:anchor distT="0" distB="0" distL="114300" distR="114300" simplePos="0" relativeHeight="251675136" behindDoc="1" locked="0" layoutInCell="1" allowOverlap="1" wp14:anchorId="4BFFB5EB" wp14:editId="5892D1D6">
            <wp:simplePos x="0" y="0"/>
            <wp:positionH relativeFrom="column">
              <wp:posOffset>4199890</wp:posOffset>
            </wp:positionH>
            <wp:positionV relativeFrom="page">
              <wp:posOffset>4457700</wp:posOffset>
            </wp:positionV>
            <wp:extent cx="1647825" cy="1057275"/>
            <wp:effectExtent l="0" t="0" r="9525" b="9525"/>
            <wp:wrapThrough wrapText="bothSides">
              <wp:wrapPolygon edited="0">
                <wp:start x="0" y="0"/>
                <wp:lineTo x="0" y="21405"/>
                <wp:lineTo x="21475" y="21405"/>
                <wp:lineTo x="21475" y="0"/>
                <wp:lineTo x="0" y="0"/>
              </wp:wrapPolygon>
            </wp:wrapThrough>
            <wp:docPr id="2120199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9321" name="Picture 212019932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47825" cy="1057275"/>
                    </a:xfrm>
                    <a:prstGeom prst="rect">
                      <a:avLst/>
                    </a:prstGeom>
                  </pic:spPr>
                </pic:pic>
              </a:graphicData>
            </a:graphic>
            <wp14:sizeRelH relativeFrom="margin">
              <wp14:pctWidth>0</wp14:pctWidth>
            </wp14:sizeRelH>
            <wp14:sizeRelV relativeFrom="margin">
              <wp14:pctHeight>0</wp14:pctHeight>
            </wp14:sizeRelV>
          </wp:anchor>
        </w:drawing>
      </w:r>
      <w:r w:rsidR="007D6461" w:rsidRPr="004A6F1D">
        <w:rPr>
          <w:rFonts w:ascii="Arial" w:hAnsi="Arial" w:cs="Arial"/>
          <w:b/>
          <w:color w:val="7030A0"/>
          <w:sz w:val="32"/>
          <w:szCs w:val="28"/>
        </w:rPr>
        <w:t>MCH Fitness Center</w:t>
      </w:r>
    </w:p>
    <w:p w14:paraId="405AD34A" w14:textId="77777777" w:rsidR="003A0ABD" w:rsidRPr="0086780B" w:rsidRDefault="003A0ABD" w:rsidP="006031A6">
      <w:pPr>
        <w:pStyle w:val="PlainText"/>
        <w:rPr>
          <w:rFonts w:ascii="Arial" w:hAnsi="Arial" w:cs="Arial"/>
          <w:b/>
        </w:rPr>
      </w:pPr>
    </w:p>
    <w:p w14:paraId="77688AAE" w14:textId="18F0BD17" w:rsidR="007D6461" w:rsidRPr="00756FDC" w:rsidRDefault="007D6461" w:rsidP="007D6461">
      <w:pPr>
        <w:pStyle w:val="PlainText"/>
        <w:rPr>
          <w:rFonts w:ascii="Arial" w:hAnsi="Arial" w:cs="Arial"/>
          <w:sz w:val="24"/>
          <w:szCs w:val="24"/>
        </w:rPr>
      </w:pPr>
      <w:r w:rsidRPr="00756FDC">
        <w:rPr>
          <w:rFonts w:ascii="Arial" w:hAnsi="Arial" w:cs="Arial"/>
          <w:sz w:val="24"/>
          <w:szCs w:val="24"/>
        </w:rPr>
        <w:t xml:space="preserve">MCH provides a fitness center to promote good health.  The fitness center is offered as part of your day at MCE.  A licensed physical therapist evaluates you and develops </w:t>
      </w:r>
      <w:r w:rsidR="00A7542E">
        <w:rPr>
          <w:rFonts w:ascii="Arial" w:hAnsi="Arial" w:cs="Arial"/>
          <w:sz w:val="24"/>
          <w:szCs w:val="24"/>
        </w:rPr>
        <w:t xml:space="preserve">a </w:t>
      </w:r>
      <w:r w:rsidRPr="00756FDC">
        <w:rPr>
          <w:rFonts w:ascii="Arial" w:hAnsi="Arial" w:cs="Arial"/>
          <w:sz w:val="24"/>
          <w:szCs w:val="24"/>
        </w:rPr>
        <w:t>fitness program based on your needs.  Your doctor must agree that you can participate in the fitness center activities.  If you have one, your legal guardian(s) must also agree that it is okay for you to participate in the fitness center.</w:t>
      </w:r>
    </w:p>
    <w:p w14:paraId="009D3C63" w14:textId="77777777" w:rsidR="007D6461" w:rsidRDefault="007D6461" w:rsidP="007D6461">
      <w:pPr>
        <w:pStyle w:val="PlainText"/>
        <w:rPr>
          <w:rFonts w:ascii="Arial" w:hAnsi="Arial" w:cs="Arial"/>
          <w:b/>
        </w:rPr>
      </w:pPr>
    </w:p>
    <w:p w14:paraId="2B224927" w14:textId="77777777" w:rsidR="007D6461" w:rsidRDefault="007D6461" w:rsidP="006031A6">
      <w:pPr>
        <w:pStyle w:val="PlainText"/>
        <w:rPr>
          <w:rFonts w:ascii="Arial" w:hAnsi="Arial" w:cs="Arial"/>
          <w:b/>
          <w:color w:val="993366"/>
          <w:sz w:val="24"/>
          <w:szCs w:val="24"/>
        </w:rPr>
      </w:pPr>
    </w:p>
    <w:p w14:paraId="5D5D36EF" w14:textId="77777777" w:rsidR="004C16B0" w:rsidRPr="004A6F1D" w:rsidRDefault="007D6461" w:rsidP="006031A6">
      <w:pPr>
        <w:pStyle w:val="PlainText"/>
        <w:rPr>
          <w:rFonts w:ascii="Arial" w:hAnsi="Arial" w:cs="Arial"/>
          <w:b/>
          <w:color w:val="7030A0"/>
          <w:sz w:val="32"/>
          <w:szCs w:val="28"/>
        </w:rPr>
      </w:pPr>
      <w:r w:rsidRPr="004A6F1D">
        <w:rPr>
          <w:rFonts w:ascii="Arial" w:hAnsi="Arial" w:cs="Arial"/>
          <w:b/>
          <w:color w:val="7030A0"/>
          <w:sz w:val="32"/>
          <w:szCs w:val="28"/>
        </w:rPr>
        <w:t>Your Money</w:t>
      </w:r>
    </w:p>
    <w:p w14:paraId="5C114507" w14:textId="77777777" w:rsidR="007D6461" w:rsidRPr="00517A37" w:rsidRDefault="007D6461" w:rsidP="007D6461">
      <w:pPr>
        <w:pStyle w:val="PlainText"/>
        <w:rPr>
          <w:rFonts w:ascii="Arial" w:hAnsi="Arial" w:cs="Arial"/>
          <w:b/>
          <w:spacing w:val="20"/>
        </w:rPr>
      </w:pPr>
    </w:p>
    <w:p w14:paraId="1D9209BE" w14:textId="77777777" w:rsidR="007D6461" w:rsidRPr="00ED5884" w:rsidRDefault="007D6461" w:rsidP="007D6461">
      <w:pPr>
        <w:pStyle w:val="BodyText3"/>
        <w:spacing w:after="0"/>
        <w:rPr>
          <w:sz w:val="24"/>
          <w:szCs w:val="24"/>
        </w:rPr>
      </w:pPr>
      <w:r w:rsidRPr="00ED5884">
        <w:rPr>
          <w:rFonts w:cs="Arial"/>
          <w:noProof/>
          <w:color w:val="0000FF"/>
          <w:sz w:val="24"/>
          <w:szCs w:val="24"/>
        </w:rPr>
        <w:drawing>
          <wp:anchor distT="0" distB="0" distL="114300" distR="114300" simplePos="0" relativeHeight="251659776" behindDoc="0" locked="0" layoutInCell="1" allowOverlap="1" wp14:anchorId="540015FA" wp14:editId="2257F88E">
            <wp:simplePos x="0" y="0"/>
            <wp:positionH relativeFrom="margin">
              <wp:align>left</wp:align>
            </wp:positionH>
            <wp:positionV relativeFrom="paragraph">
              <wp:posOffset>4445</wp:posOffset>
            </wp:positionV>
            <wp:extent cx="960120" cy="800100"/>
            <wp:effectExtent l="0" t="0" r="0" b="0"/>
            <wp:wrapSquare wrapText="bothSides"/>
            <wp:docPr id="20" name="Picture 20" descr="C:\Users\Jeannie\AppData\Local\Microsoft\Windows\INetCache\IE\TB1JUVU6\6355289075_071acbf08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ie\AppData\Local\Microsoft\Windows\INetCache\IE\TB1JUVU6\6355289075_071acbf08f_z[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884">
        <w:rPr>
          <w:sz w:val="24"/>
          <w:szCs w:val="24"/>
        </w:rPr>
        <w:t>Taking care of your money is very important.  You should handle your own money whenever possible.  However, with the approval of you or your legal guardian(s), MCH staff may help you with your money.  MCH may also teach you to manage your money.</w:t>
      </w:r>
    </w:p>
    <w:p w14:paraId="068C7C98" w14:textId="77777777" w:rsidR="007D6461" w:rsidRPr="00ED5884" w:rsidRDefault="007D6461" w:rsidP="007D6461">
      <w:pPr>
        <w:rPr>
          <w:rFonts w:cs="Arial"/>
          <w:sz w:val="24"/>
          <w:szCs w:val="24"/>
        </w:rPr>
      </w:pPr>
    </w:p>
    <w:p w14:paraId="56947A08" w14:textId="38EBEF39" w:rsidR="007D6461" w:rsidRPr="00ED5884" w:rsidRDefault="007D6461" w:rsidP="007D6461">
      <w:pPr>
        <w:rPr>
          <w:rFonts w:cs="Arial"/>
          <w:sz w:val="24"/>
          <w:szCs w:val="24"/>
        </w:rPr>
      </w:pPr>
      <w:r w:rsidRPr="00ED5884">
        <w:rPr>
          <w:rFonts w:cs="Arial"/>
          <w:sz w:val="24"/>
          <w:szCs w:val="24"/>
        </w:rPr>
        <w:t>Any benefits you receive that are to pay for your room and board, such as Social Security or Supplemental Security Income (SSI) will be given to MCH for providing this care.</w:t>
      </w:r>
      <w:r w:rsidR="002B14B8">
        <w:rPr>
          <w:rFonts w:cs="Arial"/>
          <w:sz w:val="24"/>
          <w:szCs w:val="24"/>
        </w:rPr>
        <w:t xml:space="preserve"> </w:t>
      </w:r>
    </w:p>
    <w:p w14:paraId="191A6232" w14:textId="77777777" w:rsidR="007D6461" w:rsidRPr="00ED5884" w:rsidRDefault="007D6461" w:rsidP="007D6461">
      <w:pPr>
        <w:rPr>
          <w:rFonts w:cs="Arial"/>
          <w:sz w:val="24"/>
          <w:szCs w:val="24"/>
        </w:rPr>
      </w:pPr>
    </w:p>
    <w:p w14:paraId="2435D11D" w14:textId="1AF3108A" w:rsidR="007D6461" w:rsidRPr="00ED5884" w:rsidRDefault="007D6461" w:rsidP="007D6461">
      <w:pPr>
        <w:rPr>
          <w:rFonts w:cs="Arial"/>
          <w:sz w:val="24"/>
          <w:szCs w:val="24"/>
        </w:rPr>
      </w:pPr>
      <w:r w:rsidRPr="00ED5884">
        <w:rPr>
          <w:rFonts w:cs="Arial"/>
          <w:sz w:val="24"/>
          <w:szCs w:val="24"/>
        </w:rPr>
        <w:t xml:space="preserve">You will receive </w:t>
      </w:r>
      <w:r w:rsidR="00BF2C80">
        <w:rPr>
          <w:rFonts w:cs="Arial"/>
          <w:sz w:val="24"/>
          <w:szCs w:val="24"/>
        </w:rPr>
        <w:t>a</w:t>
      </w:r>
      <w:r w:rsidR="002B14B8">
        <w:rPr>
          <w:rFonts w:cs="Arial"/>
          <w:sz w:val="24"/>
          <w:szCs w:val="24"/>
        </w:rPr>
        <w:t xml:space="preserve"> portion </w:t>
      </w:r>
      <w:r w:rsidRPr="00ED5884">
        <w:rPr>
          <w:rFonts w:cs="Arial"/>
          <w:sz w:val="24"/>
          <w:szCs w:val="24"/>
        </w:rPr>
        <w:t xml:space="preserve">of your </w:t>
      </w:r>
      <w:r w:rsidR="002B14B8">
        <w:rPr>
          <w:rFonts w:cs="Arial"/>
          <w:sz w:val="24"/>
          <w:szCs w:val="24"/>
        </w:rPr>
        <w:t xml:space="preserve">monthly </w:t>
      </w:r>
      <w:r w:rsidRPr="00ED5884">
        <w:rPr>
          <w:rFonts w:cs="Arial"/>
          <w:sz w:val="24"/>
          <w:szCs w:val="24"/>
        </w:rPr>
        <w:t xml:space="preserve">benefit check for your personal spending.  </w:t>
      </w:r>
      <w:r w:rsidR="00BF2C80">
        <w:rPr>
          <w:rFonts w:cs="Arial"/>
          <w:sz w:val="24"/>
          <w:szCs w:val="24"/>
        </w:rPr>
        <w:t xml:space="preserve">This amount is determined by the Social Security Administration, not MCH.  </w:t>
      </w:r>
      <w:r w:rsidR="002B14B8">
        <w:rPr>
          <w:rFonts w:cs="Arial"/>
          <w:sz w:val="24"/>
          <w:szCs w:val="24"/>
        </w:rPr>
        <w:t>This money is deposited</w:t>
      </w:r>
      <w:r w:rsidRPr="00ED5884">
        <w:rPr>
          <w:rFonts w:cs="Arial"/>
          <w:sz w:val="24"/>
          <w:szCs w:val="24"/>
        </w:rPr>
        <w:t xml:space="preserve"> into an interest-bearing account at a bank each month. </w:t>
      </w:r>
      <w:r>
        <w:rPr>
          <w:rFonts w:cs="Arial"/>
          <w:sz w:val="24"/>
          <w:szCs w:val="24"/>
        </w:rPr>
        <w:t xml:space="preserve"> You or y</w:t>
      </w:r>
      <w:r w:rsidRPr="00ED5884">
        <w:rPr>
          <w:rFonts w:cs="Arial"/>
          <w:sz w:val="24"/>
          <w:szCs w:val="24"/>
        </w:rPr>
        <w:t xml:space="preserve">our legal guardian(s) will be sent </w:t>
      </w:r>
      <w:r w:rsidR="00A7542E">
        <w:rPr>
          <w:rFonts w:cs="Arial"/>
          <w:sz w:val="24"/>
          <w:szCs w:val="24"/>
        </w:rPr>
        <w:t>a</w:t>
      </w:r>
      <w:r w:rsidRPr="00ED5884">
        <w:rPr>
          <w:rFonts w:cs="Arial"/>
          <w:sz w:val="24"/>
          <w:szCs w:val="24"/>
        </w:rPr>
        <w:t xml:space="preserve"> record of your spending</w:t>
      </w:r>
      <w:r w:rsidR="00A7542E">
        <w:rPr>
          <w:rFonts w:cs="Arial"/>
          <w:sz w:val="24"/>
          <w:szCs w:val="24"/>
        </w:rPr>
        <w:t xml:space="preserve"> so that you can know where your </w:t>
      </w:r>
      <w:r w:rsidR="00A7542E">
        <w:rPr>
          <w:rFonts w:cs="Arial"/>
          <w:sz w:val="24"/>
          <w:szCs w:val="24"/>
        </w:rPr>
        <w:lastRenderedPageBreak/>
        <w:t>money goes</w:t>
      </w:r>
      <w:r w:rsidRPr="00ED5884">
        <w:rPr>
          <w:rFonts w:cs="Arial"/>
          <w:sz w:val="24"/>
          <w:szCs w:val="24"/>
        </w:rPr>
        <w:t xml:space="preserve">. You can write checks from this account for shopping and activities.  MCH staff will help you as necessary.  </w:t>
      </w:r>
    </w:p>
    <w:p w14:paraId="3FA3FACF" w14:textId="77777777" w:rsidR="007D6461" w:rsidRPr="00ED5884" w:rsidRDefault="007D6461" w:rsidP="007D6461">
      <w:pPr>
        <w:rPr>
          <w:sz w:val="24"/>
          <w:szCs w:val="24"/>
        </w:rPr>
      </w:pPr>
    </w:p>
    <w:p w14:paraId="10D9B6A9" w14:textId="4389E277" w:rsidR="007D6461" w:rsidRDefault="007D6461" w:rsidP="007D6461">
      <w:pPr>
        <w:rPr>
          <w:rFonts w:cs="Arial"/>
          <w:sz w:val="24"/>
          <w:szCs w:val="24"/>
        </w:rPr>
      </w:pPr>
      <w:r w:rsidRPr="00ED5884">
        <w:rPr>
          <w:sz w:val="24"/>
          <w:szCs w:val="24"/>
        </w:rPr>
        <w:t xml:space="preserve">We want you to always have access to money if you want to make purchases and will teach you how to keep up with a wallet or purse if you do not yet know how to do that.   The manager of your home keeps a </w:t>
      </w:r>
      <w:r w:rsidR="00A7542E">
        <w:rPr>
          <w:sz w:val="24"/>
          <w:szCs w:val="24"/>
        </w:rPr>
        <w:t xml:space="preserve">small </w:t>
      </w:r>
      <w:r w:rsidRPr="00ED5884">
        <w:rPr>
          <w:sz w:val="24"/>
          <w:szCs w:val="24"/>
        </w:rPr>
        <w:t xml:space="preserve">cash account for you at the group home, so you always have access to personal spending money.  </w:t>
      </w:r>
      <w:r w:rsidRPr="00ED5884">
        <w:rPr>
          <w:rFonts w:cs="Arial"/>
          <w:sz w:val="24"/>
          <w:szCs w:val="24"/>
        </w:rPr>
        <w:t xml:space="preserve">If you move out of the group home, any of your money remaining will be given back to you within 30 days of when you leave. </w:t>
      </w:r>
    </w:p>
    <w:p w14:paraId="1BC1C819" w14:textId="77777777" w:rsidR="00D81A11" w:rsidRPr="00ED5884" w:rsidRDefault="00D81A11" w:rsidP="007D6461">
      <w:pPr>
        <w:rPr>
          <w:rFonts w:cs="Arial"/>
          <w:sz w:val="24"/>
          <w:szCs w:val="24"/>
        </w:rPr>
      </w:pPr>
    </w:p>
    <w:p w14:paraId="0B41349C" w14:textId="77777777" w:rsidR="00057076" w:rsidRPr="004A6F1D" w:rsidRDefault="007D6461" w:rsidP="00D36596">
      <w:pPr>
        <w:pStyle w:val="BodyText3"/>
        <w:spacing w:after="0"/>
        <w:rPr>
          <w:b/>
          <w:color w:val="7030A0"/>
          <w:sz w:val="32"/>
          <w:szCs w:val="28"/>
        </w:rPr>
      </w:pPr>
      <w:r w:rsidRPr="004A6F1D">
        <w:rPr>
          <w:b/>
          <w:color w:val="7030A0"/>
          <w:sz w:val="32"/>
          <w:szCs w:val="28"/>
        </w:rPr>
        <w:t>Cultural Differences</w:t>
      </w:r>
    </w:p>
    <w:p w14:paraId="5F8BF586" w14:textId="77777777" w:rsidR="00057076" w:rsidRPr="00605C35" w:rsidRDefault="00057076" w:rsidP="00D36596">
      <w:pPr>
        <w:pStyle w:val="BodyText3"/>
        <w:spacing w:after="0"/>
        <w:rPr>
          <w:sz w:val="20"/>
          <w:szCs w:val="20"/>
        </w:rPr>
      </w:pPr>
    </w:p>
    <w:p w14:paraId="17570001" w14:textId="2DA42DD4" w:rsidR="007D6461" w:rsidRDefault="007D6461" w:rsidP="007D6461">
      <w:pPr>
        <w:pStyle w:val="BodyText3"/>
        <w:spacing w:after="0"/>
        <w:rPr>
          <w:rFonts w:cs="Arial"/>
          <w:sz w:val="24"/>
          <w:szCs w:val="24"/>
        </w:rPr>
      </w:pPr>
      <w:r w:rsidRPr="00756FDC">
        <w:rPr>
          <w:rFonts w:cs="Arial"/>
          <w:sz w:val="24"/>
          <w:szCs w:val="24"/>
        </w:rPr>
        <w:t xml:space="preserve">MCH </w:t>
      </w:r>
      <w:r w:rsidR="007F6139">
        <w:rPr>
          <w:rFonts w:cs="Arial"/>
          <w:sz w:val="24"/>
          <w:szCs w:val="24"/>
        </w:rPr>
        <w:t xml:space="preserve">strives to recognize and respect that no two people are the same.  We all have different life experiences, including the culture we </w:t>
      </w:r>
      <w:r w:rsidR="005E659C">
        <w:rPr>
          <w:rFonts w:cs="Arial"/>
          <w:sz w:val="24"/>
          <w:szCs w:val="24"/>
        </w:rPr>
        <w:t xml:space="preserve">come from or grew up in. </w:t>
      </w:r>
      <w:r w:rsidR="007F6139">
        <w:rPr>
          <w:rFonts w:cs="Arial"/>
          <w:sz w:val="24"/>
          <w:szCs w:val="24"/>
        </w:rPr>
        <w:t>Y</w:t>
      </w:r>
      <w:r w:rsidRPr="00756FDC">
        <w:rPr>
          <w:rFonts w:cs="Arial"/>
          <w:sz w:val="24"/>
          <w:szCs w:val="24"/>
        </w:rPr>
        <w:t>our culture includes your behaviors, ideas, attitudes, values, beliefs, customs, religion, where you were born, gender, sexual orientation, age and your native language</w:t>
      </w:r>
      <w:r w:rsidR="005E659C">
        <w:rPr>
          <w:rFonts w:cs="Arial"/>
          <w:sz w:val="24"/>
          <w:szCs w:val="24"/>
        </w:rPr>
        <w:t>.  MCH</w:t>
      </w:r>
      <w:r w:rsidRPr="00756FDC">
        <w:rPr>
          <w:rFonts w:cs="Arial"/>
          <w:sz w:val="24"/>
          <w:szCs w:val="24"/>
        </w:rPr>
        <w:t xml:space="preserve"> makes every effort to help you and your family to feel comfortable in the community and be treated in a respectful manner.  </w:t>
      </w:r>
      <w:r w:rsidR="00A7542E">
        <w:rPr>
          <w:rFonts w:cs="Arial"/>
          <w:sz w:val="24"/>
          <w:szCs w:val="24"/>
        </w:rPr>
        <w:t xml:space="preserve">We want everyone to feel valued and </w:t>
      </w:r>
      <w:r w:rsidR="005E659C">
        <w:rPr>
          <w:rFonts w:cs="Arial"/>
          <w:sz w:val="24"/>
          <w:szCs w:val="24"/>
        </w:rPr>
        <w:t>have</w:t>
      </w:r>
      <w:r w:rsidR="000F74D8">
        <w:rPr>
          <w:rFonts w:cs="Arial"/>
          <w:sz w:val="24"/>
          <w:szCs w:val="24"/>
        </w:rPr>
        <w:t xml:space="preserve"> their individuality</w:t>
      </w:r>
      <w:r w:rsidR="005E659C">
        <w:rPr>
          <w:rFonts w:cs="Arial"/>
          <w:sz w:val="24"/>
          <w:szCs w:val="24"/>
        </w:rPr>
        <w:t xml:space="preserve"> honored.</w:t>
      </w:r>
    </w:p>
    <w:p w14:paraId="7FA7F688" w14:textId="77777777" w:rsidR="00057076" w:rsidRPr="0086780B" w:rsidRDefault="00057076" w:rsidP="00D36596">
      <w:pPr>
        <w:pStyle w:val="BodyText3"/>
        <w:spacing w:after="0"/>
        <w:rPr>
          <w:b/>
          <w:sz w:val="20"/>
          <w:szCs w:val="20"/>
        </w:rPr>
      </w:pPr>
    </w:p>
    <w:p w14:paraId="69A9CD3E" w14:textId="77777777" w:rsidR="007D6461" w:rsidRDefault="007D6461" w:rsidP="00D36596">
      <w:pPr>
        <w:pStyle w:val="BodyText3"/>
        <w:spacing w:after="0"/>
        <w:rPr>
          <w:b/>
          <w:color w:val="993366"/>
          <w:sz w:val="24"/>
          <w:szCs w:val="24"/>
        </w:rPr>
      </w:pPr>
    </w:p>
    <w:p w14:paraId="3233BDE2" w14:textId="77777777" w:rsidR="00346ECA" w:rsidRPr="004A6F1D" w:rsidRDefault="007D6461" w:rsidP="00D36596">
      <w:pPr>
        <w:pStyle w:val="BodyText3"/>
        <w:spacing w:after="0"/>
        <w:rPr>
          <w:b/>
          <w:color w:val="7030A0"/>
          <w:sz w:val="32"/>
          <w:szCs w:val="28"/>
        </w:rPr>
      </w:pPr>
      <w:r w:rsidRPr="004A6F1D">
        <w:rPr>
          <w:b/>
          <w:color w:val="7030A0"/>
          <w:sz w:val="32"/>
          <w:szCs w:val="28"/>
        </w:rPr>
        <w:t>Personal Property</w:t>
      </w:r>
    </w:p>
    <w:p w14:paraId="06085255" w14:textId="77777777" w:rsidR="00617E59" w:rsidRDefault="00617E59" w:rsidP="00D36596">
      <w:pPr>
        <w:pStyle w:val="PlainText"/>
        <w:rPr>
          <w:rFonts w:ascii="Arial" w:hAnsi="Arial" w:cs="Arial"/>
        </w:rPr>
      </w:pPr>
    </w:p>
    <w:p w14:paraId="084B4872" w14:textId="33B386A1" w:rsidR="007D6461" w:rsidRPr="00B96213" w:rsidRDefault="007D6461" w:rsidP="007D6461">
      <w:pPr>
        <w:pStyle w:val="PlainText"/>
        <w:rPr>
          <w:rFonts w:ascii="Arial" w:hAnsi="Arial" w:cs="Arial"/>
        </w:rPr>
      </w:pPr>
      <w:r w:rsidRPr="00ED5884">
        <w:rPr>
          <w:noProof/>
          <w:color w:val="0000FF"/>
          <w:sz w:val="24"/>
          <w:szCs w:val="24"/>
        </w:rPr>
        <w:drawing>
          <wp:anchor distT="0" distB="0" distL="114300" distR="114300" simplePos="0" relativeHeight="251660800" behindDoc="0" locked="0" layoutInCell="1" allowOverlap="1" wp14:anchorId="23E7262C" wp14:editId="75B01D81">
            <wp:simplePos x="0" y="0"/>
            <wp:positionH relativeFrom="column">
              <wp:posOffset>-36830</wp:posOffset>
            </wp:positionH>
            <wp:positionV relativeFrom="paragraph">
              <wp:posOffset>81280</wp:posOffset>
            </wp:positionV>
            <wp:extent cx="565150" cy="523240"/>
            <wp:effectExtent l="19050" t="0" r="25400" b="181610"/>
            <wp:wrapSquare wrapText="bothSides"/>
            <wp:docPr id="12" name="Picture 12" descr="flat-screen-tv-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1396554393411" descr="flat-screen-tv-clip-ar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150" cy="52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D5884">
        <w:rPr>
          <w:rFonts w:ascii="Arial" w:hAnsi="Arial" w:cs="Arial"/>
          <w:sz w:val="24"/>
          <w:szCs w:val="24"/>
        </w:rPr>
        <w:t xml:space="preserve">This is your home.  We want you to bring whatever personal items such as radios, televisions, books, posters, games, etc. you would like.  Please know that you are responsible for taking care of your personal items.  If MCH staff damage your personal belongings, MCH will pay to replacement or repair it.   MCH staff may help you take care of your personal </w:t>
      </w:r>
      <w:r w:rsidR="00FA1F6B" w:rsidRPr="00ED5884">
        <w:rPr>
          <w:rFonts w:ascii="Arial" w:hAnsi="Arial" w:cs="Arial"/>
          <w:sz w:val="24"/>
          <w:szCs w:val="24"/>
        </w:rPr>
        <w:t>belongings if</w:t>
      </w:r>
      <w:r w:rsidRPr="00ED5884">
        <w:rPr>
          <w:rFonts w:ascii="Arial" w:hAnsi="Arial" w:cs="Arial"/>
          <w:sz w:val="24"/>
          <w:szCs w:val="24"/>
        </w:rPr>
        <w:t xml:space="preserve"> you need assistance.  If another resident damages one of your personal possessions, MCH will work with that person to replace it</w:t>
      </w:r>
      <w:r>
        <w:rPr>
          <w:rFonts w:ascii="Arial" w:hAnsi="Arial" w:cs="Arial"/>
        </w:rPr>
        <w:t xml:space="preserve">.  </w:t>
      </w:r>
    </w:p>
    <w:p w14:paraId="4B26EE6B" w14:textId="77777777" w:rsidR="007A353B" w:rsidRDefault="007A353B" w:rsidP="009B1F50">
      <w:pPr>
        <w:pStyle w:val="BodyText"/>
        <w:rPr>
          <w:rFonts w:ascii="Arial" w:hAnsi="Arial" w:cs="Arial"/>
          <w:b/>
          <w:color w:val="7030A0"/>
          <w:sz w:val="28"/>
          <w:szCs w:val="28"/>
        </w:rPr>
      </w:pPr>
    </w:p>
    <w:p w14:paraId="2F9550C5" w14:textId="77777777" w:rsidR="009B1F50" w:rsidRPr="004A6F1D" w:rsidRDefault="007A353B" w:rsidP="009B1F50">
      <w:pPr>
        <w:pStyle w:val="BodyText"/>
        <w:rPr>
          <w:rFonts w:ascii="Arial" w:hAnsi="Arial" w:cs="Arial"/>
          <w:b/>
          <w:color w:val="7030A0"/>
          <w:sz w:val="32"/>
          <w:szCs w:val="28"/>
        </w:rPr>
      </w:pPr>
      <w:r w:rsidRPr="004A6F1D">
        <w:rPr>
          <w:rFonts w:ascii="Arial" w:hAnsi="Arial" w:cs="Arial"/>
          <w:b/>
          <w:color w:val="7030A0"/>
          <w:sz w:val="32"/>
          <w:szCs w:val="28"/>
        </w:rPr>
        <w:t>Therapeutic L</w:t>
      </w:r>
      <w:r w:rsidR="00A77F9F" w:rsidRPr="004A6F1D">
        <w:rPr>
          <w:rFonts w:ascii="Arial" w:hAnsi="Arial" w:cs="Arial"/>
          <w:b/>
          <w:color w:val="7030A0"/>
          <w:sz w:val="32"/>
          <w:szCs w:val="28"/>
        </w:rPr>
        <w:t>eave</w:t>
      </w:r>
    </w:p>
    <w:p w14:paraId="0E485D80" w14:textId="77777777" w:rsidR="007D6461" w:rsidRPr="007D6461" w:rsidRDefault="007D6461" w:rsidP="007D6461">
      <w:pPr>
        <w:pStyle w:val="PlainText"/>
        <w:rPr>
          <w:rFonts w:ascii="Arial" w:hAnsi="Arial" w:cs="Arial"/>
          <w:sz w:val="24"/>
          <w:szCs w:val="24"/>
        </w:rPr>
      </w:pPr>
      <w:r w:rsidRPr="000306B9">
        <w:rPr>
          <w:rFonts w:ascii="Arial" w:hAnsi="Arial" w:cs="Arial"/>
          <w:sz w:val="24"/>
          <w:szCs w:val="24"/>
        </w:rPr>
        <w:t xml:space="preserve">When you want to spend time with your family or friends, staff will assist you in making plans if you need help.  Per state regulations, people living in </w:t>
      </w:r>
      <w:r>
        <w:rPr>
          <w:rFonts w:ascii="Arial" w:hAnsi="Arial" w:cs="Arial"/>
          <w:sz w:val="24"/>
          <w:szCs w:val="24"/>
        </w:rPr>
        <w:t>an ICF</w:t>
      </w:r>
      <w:r w:rsidRPr="000306B9">
        <w:rPr>
          <w:rFonts w:ascii="Arial" w:hAnsi="Arial" w:cs="Arial"/>
          <w:sz w:val="24"/>
          <w:szCs w:val="24"/>
        </w:rPr>
        <w:t xml:space="preserve"> home may spend </w:t>
      </w:r>
      <w:r w:rsidRPr="007A353B">
        <w:rPr>
          <w:rFonts w:ascii="Arial" w:hAnsi="Arial" w:cs="Arial"/>
          <w:sz w:val="24"/>
          <w:szCs w:val="24"/>
          <w:u w:val="single"/>
        </w:rPr>
        <w:t>up to 60 nights per year away without jeopardizing the funding that pays for you to live</w:t>
      </w:r>
      <w:r>
        <w:rPr>
          <w:rFonts w:ascii="Arial" w:hAnsi="Arial" w:cs="Arial"/>
          <w:sz w:val="24"/>
          <w:szCs w:val="24"/>
        </w:rPr>
        <w:t xml:space="preserve"> at the group home.  Your doctor must also agree being away from the home is good for you and include it in your annual plan</w:t>
      </w:r>
      <w:r w:rsidRPr="000306B9">
        <w:rPr>
          <w:rFonts w:ascii="Arial" w:hAnsi="Arial" w:cs="Arial"/>
          <w:sz w:val="24"/>
          <w:szCs w:val="24"/>
        </w:rPr>
        <w:t xml:space="preserve">. </w:t>
      </w:r>
      <w:r w:rsidRPr="007D6461">
        <w:rPr>
          <w:rFonts w:ascii="Arial" w:hAnsi="Arial" w:cs="Arial"/>
          <w:sz w:val="24"/>
          <w:szCs w:val="24"/>
        </w:rPr>
        <w:t xml:space="preserve">While you may use up to 60 days each year, regulations limit use to 14 days at one time.  If you plan a time away from the group home for longer than 14 days, MCH will have to get permission from the </w:t>
      </w:r>
      <w:r w:rsidR="000F74D8">
        <w:rPr>
          <w:rFonts w:ascii="Arial" w:hAnsi="Arial" w:cs="Arial"/>
          <w:sz w:val="24"/>
          <w:szCs w:val="24"/>
        </w:rPr>
        <w:t>LME/</w:t>
      </w:r>
      <w:r w:rsidRPr="007D6461">
        <w:rPr>
          <w:rFonts w:ascii="Arial" w:hAnsi="Arial" w:cs="Arial"/>
          <w:sz w:val="24"/>
          <w:szCs w:val="24"/>
        </w:rPr>
        <w:t>MCO</w:t>
      </w:r>
      <w:r w:rsidR="000F74D8">
        <w:rPr>
          <w:rFonts w:ascii="Arial" w:hAnsi="Arial" w:cs="Arial"/>
          <w:sz w:val="24"/>
          <w:szCs w:val="24"/>
        </w:rPr>
        <w:t xml:space="preserve"> to make sure your services do not get interrupted</w:t>
      </w:r>
      <w:r w:rsidRPr="007D6461">
        <w:rPr>
          <w:rFonts w:ascii="Arial" w:hAnsi="Arial" w:cs="Arial"/>
          <w:sz w:val="24"/>
          <w:szCs w:val="24"/>
        </w:rPr>
        <w:t xml:space="preserve">. </w:t>
      </w:r>
    </w:p>
    <w:p w14:paraId="0937B95E" w14:textId="77777777" w:rsidR="007D6461" w:rsidRPr="000306B9" w:rsidRDefault="007D6461" w:rsidP="007D6461">
      <w:pPr>
        <w:pStyle w:val="PlainText"/>
        <w:rPr>
          <w:rFonts w:ascii="Arial" w:hAnsi="Arial" w:cs="Arial"/>
          <w:sz w:val="24"/>
          <w:szCs w:val="24"/>
        </w:rPr>
      </w:pPr>
    </w:p>
    <w:p w14:paraId="39CEF1AA" w14:textId="77777777" w:rsidR="007D6461" w:rsidRPr="00A7542E" w:rsidRDefault="007D6461" w:rsidP="00A7542E">
      <w:pPr>
        <w:pStyle w:val="PlainText"/>
        <w:rPr>
          <w:rFonts w:ascii="Arial" w:hAnsi="Arial" w:cs="Arial"/>
          <w:sz w:val="24"/>
          <w:szCs w:val="24"/>
        </w:rPr>
      </w:pPr>
      <w:r w:rsidRPr="000306B9">
        <w:rPr>
          <w:rFonts w:ascii="Arial" w:hAnsi="Arial" w:cs="Arial"/>
          <w:sz w:val="24"/>
          <w:szCs w:val="24"/>
        </w:rPr>
        <w:t xml:space="preserve">MCH appreciates a 48-hour notice for overnight visits away from the group home, if possible.  </w:t>
      </w:r>
      <w:r w:rsidR="000F74D8">
        <w:rPr>
          <w:rFonts w:ascii="Arial" w:hAnsi="Arial" w:cs="Arial"/>
          <w:sz w:val="24"/>
          <w:szCs w:val="24"/>
        </w:rPr>
        <w:t xml:space="preserve">This allows us to make sure we do not plan outings or activities away from the home at the times when you are leaving or coming back home.  </w:t>
      </w:r>
      <w:r w:rsidRPr="000306B9">
        <w:rPr>
          <w:rFonts w:ascii="Arial" w:hAnsi="Arial" w:cs="Arial"/>
          <w:sz w:val="24"/>
          <w:szCs w:val="24"/>
        </w:rPr>
        <w:t xml:space="preserve">When you leave the </w:t>
      </w:r>
      <w:r w:rsidRPr="000306B9">
        <w:rPr>
          <w:rFonts w:ascii="Arial" w:hAnsi="Arial" w:cs="Arial"/>
          <w:sz w:val="24"/>
          <w:szCs w:val="24"/>
        </w:rPr>
        <w:lastRenderedPageBreak/>
        <w:t xml:space="preserve">group home, the person who picks you up will need to sign an authorized leave form and accept responsibility for your wellbeing while you are away.  If your legal guardian(s) is not the person who checks you out, </w:t>
      </w:r>
      <w:r w:rsidR="00A7542E">
        <w:rPr>
          <w:rFonts w:ascii="Arial" w:hAnsi="Arial" w:cs="Arial"/>
          <w:sz w:val="24"/>
          <w:szCs w:val="24"/>
        </w:rPr>
        <w:t>your</w:t>
      </w:r>
      <w:r w:rsidRPr="000306B9">
        <w:rPr>
          <w:rFonts w:ascii="Arial" w:hAnsi="Arial" w:cs="Arial"/>
          <w:sz w:val="24"/>
          <w:szCs w:val="24"/>
        </w:rPr>
        <w:t xml:space="preserve"> guardian(s) will need to tell the group home manager or your Q who else can pick you up. </w:t>
      </w:r>
      <w:r w:rsidR="00A7542E" w:rsidRPr="00A7542E">
        <w:rPr>
          <w:rFonts w:ascii="Arial" w:hAnsi="Arial" w:cs="Arial"/>
          <w:sz w:val="24"/>
          <w:szCs w:val="24"/>
        </w:rPr>
        <w:t>When you return to the group home, s</w:t>
      </w:r>
      <w:r w:rsidRPr="00A7542E">
        <w:rPr>
          <w:rFonts w:ascii="Arial" w:hAnsi="Arial" w:cs="Arial"/>
          <w:sz w:val="24"/>
          <w:szCs w:val="24"/>
        </w:rPr>
        <w:t xml:space="preserve">taff will complete </w:t>
      </w:r>
      <w:r w:rsidR="00A7542E" w:rsidRPr="00A7542E">
        <w:rPr>
          <w:rFonts w:ascii="Arial" w:hAnsi="Arial" w:cs="Arial"/>
          <w:sz w:val="24"/>
          <w:szCs w:val="24"/>
        </w:rPr>
        <w:t>an</w:t>
      </w:r>
      <w:r w:rsidRPr="00A7542E">
        <w:rPr>
          <w:rFonts w:ascii="Arial" w:hAnsi="Arial" w:cs="Arial"/>
          <w:sz w:val="24"/>
          <w:szCs w:val="24"/>
        </w:rPr>
        <w:t xml:space="preserve"> authorized leave form.  This allows MCH to track your therapeutic leave and report it as required by the state. </w:t>
      </w:r>
    </w:p>
    <w:p w14:paraId="5319C82B" w14:textId="77777777" w:rsidR="002B7912" w:rsidRDefault="002B7912" w:rsidP="00BD2B33">
      <w:pPr>
        <w:pStyle w:val="PlainText"/>
        <w:rPr>
          <w:rFonts w:ascii="Arial" w:hAnsi="Arial" w:cs="Arial"/>
        </w:rPr>
      </w:pPr>
    </w:p>
    <w:p w14:paraId="1F21096B" w14:textId="77777777" w:rsidR="0098367F" w:rsidRDefault="0098367F" w:rsidP="00BD2B33">
      <w:pPr>
        <w:pStyle w:val="PlainText"/>
        <w:rPr>
          <w:rFonts w:ascii="Arial" w:hAnsi="Arial" w:cs="Arial"/>
        </w:rPr>
      </w:pPr>
    </w:p>
    <w:p w14:paraId="5EE89C06" w14:textId="77777777" w:rsidR="007D6461" w:rsidRPr="004A6F1D" w:rsidRDefault="007D6461" w:rsidP="007D6461">
      <w:pPr>
        <w:pStyle w:val="BodyText"/>
        <w:spacing w:after="0"/>
        <w:rPr>
          <w:rFonts w:ascii="Arial" w:hAnsi="Arial" w:cs="Arial"/>
          <w:b/>
          <w:color w:val="7030A0"/>
          <w:sz w:val="32"/>
          <w:szCs w:val="28"/>
        </w:rPr>
      </w:pPr>
      <w:r w:rsidRPr="004A6F1D">
        <w:rPr>
          <w:rFonts w:ascii="Arial" w:hAnsi="Arial" w:cs="Arial"/>
          <w:b/>
          <w:color w:val="7030A0"/>
          <w:sz w:val="32"/>
          <w:szCs w:val="28"/>
        </w:rPr>
        <w:t>Having Visitors</w:t>
      </w:r>
    </w:p>
    <w:p w14:paraId="1CB67A8F" w14:textId="77777777" w:rsidR="007D6461" w:rsidRDefault="007D6461" w:rsidP="007D6461">
      <w:pPr>
        <w:pStyle w:val="BodyText"/>
        <w:spacing w:after="0"/>
        <w:jc w:val="left"/>
        <w:rPr>
          <w:rFonts w:ascii="Arial" w:hAnsi="Arial" w:cs="Arial"/>
          <w:sz w:val="20"/>
        </w:rPr>
      </w:pPr>
    </w:p>
    <w:p w14:paraId="1F887467" w14:textId="3A8275C0" w:rsidR="007D6461" w:rsidRPr="001B6CE3" w:rsidRDefault="007D6461" w:rsidP="007D6461">
      <w:pPr>
        <w:pStyle w:val="BodyText"/>
        <w:spacing w:after="0"/>
        <w:jc w:val="left"/>
        <w:rPr>
          <w:rFonts w:ascii="Arial" w:hAnsi="Arial" w:cs="Arial"/>
          <w:szCs w:val="24"/>
        </w:rPr>
      </w:pPr>
      <w:r w:rsidRPr="001B6CE3">
        <w:rPr>
          <w:rFonts w:ascii="Arial" w:hAnsi="Arial" w:cs="Arial"/>
          <w:noProof/>
          <w:szCs w:val="24"/>
        </w:rPr>
        <w:drawing>
          <wp:anchor distT="0" distB="0" distL="114300" distR="114300" simplePos="0" relativeHeight="251661824" behindDoc="0" locked="0" layoutInCell="1" allowOverlap="1" wp14:anchorId="0068CE8F" wp14:editId="4FC8FE9E">
            <wp:simplePos x="0" y="0"/>
            <wp:positionH relativeFrom="column">
              <wp:posOffset>53340</wp:posOffset>
            </wp:positionH>
            <wp:positionV relativeFrom="paragraph">
              <wp:posOffset>144780</wp:posOffset>
            </wp:positionV>
            <wp:extent cx="906780" cy="1043940"/>
            <wp:effectExtent l="19050" t="0" r="26670" b="327660"/>
            <wp:wrapSquare wrapText="bothSides"/>
            <wp:docPr id="81" name="Picture 81" descr="bd075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07589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780" cy="1043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B6CE3">
        <w:rPr>
          <w:rFonts w:ascii="Arial" w:hAnsi="Arial" w:cs="Arial"/>
          <w:szCs w:val="24"/>
        </w:rPr>
        <w:t xml:space="preserve">You are encouraged to have family and friends visit you at the group home.  </w:t>
      </w:r>
      <w:r w:rsidR="00FA1F6B" w:rsidRPr="001B6CE3">
        <w:rPr>
          <w:rFonts w:ascii="Arial" w:hAnsi="Arial" w:cs="Arial"/>
          <w:szCs w:val="24"/>
        </w:rPr>
        <w:t>24</w:t>
      </w:r>
      <w:r w:rsidRPr="001B6CE3">
        <w:rPr>
          <w:rFonts w:ascii="Arial" w:hAnsi="Arial" w:cs="Arial"/>
          <w:szCs w:val="24"/>
        </w:rPr>
        <w:t xml:space="preserve">-hour advance notice is </w:t>
      </w:r>
      <w:r w:rsidR="00FA1F6B" w:rsidRPr="001B6CE3">
        <w:rPr>
          <w:rFonts w:ascii="Arial" w:hAnsi="Arial" w:cs="Arial"/>
          <w:szCs w:val="24"/>
        </w:rPr>
        <w:t>appreciated but</w:t>
      </w:r>
      <w:r w:rsidRPr="001B6CE3">
        <w:rPr>
          <w:rFonts w:ascii="Arial" w:hAnsi="Arial" w:cs="Arial"/>
          <w:szCs w:val="24"/>
        </w:rPr>
        <w:t xml:space="preserve"> is not necessary.  This is only to make sure you are home when your visitor comes and not at an appointment or on an errand. </w:t>
      </w:r>
    </w:p>
    <w:p w14:paraId="50E64C96" w14:textId="77777777" w:rsidR="007D6461" w:rsidRPr="001B6CE3" w:rsidRDefault="007D6461" w:rsidP="007D6461">
      <w:pPr>
        <w:pStyle w:val="PlainText"/>
        <w:rPr>
          <w:rFonts w:ascii="Arial" w:hAnsi="Arial" w:cs="Arial"/>
          <w:sz w:val="24"/>
          <w:szCs w:val="24"/>
        </w:rPr>
      </w:pPr>
    </w:p>
    <w:p w14:paraId="2E150709" w14:textId="77777777" w:rsidR="007D6461" w:rsidRPr="001B6CE3" w:rsidRDefault="007D6461" w:rsidP="007D6461">
      <w:pPr>
        <w:pStyle w:val="PlainText"/>
        <w:rPr>
          <w:rFonts w:ascii="Arial" w:hAnsi="Arial" w:cs="Arial"/>
          <w:sz w:val="24"/>
          <w:szCs w:val="24"/>
        </w:rPr>
      </w:pPr>
      <w:r w:rsidRPr="001B6CE3">
        <w:rPr>
          <w:rFonts w:ascii="Arial" w:hAnsi="Arial" w:cs="Arial"/>
          <w:sz w:val="24"/>
          <w:szCs w:val="24"/>
        </w:rPr>
        <w:t xml:space="preserve">The group home is your home. You may enjoy company in any of the public areas of the house, such as the dining room or living room as well as privately in your bedroom.  Because you have housemates, MCH asks you to be respectful of their schedules by having visitors during reasonable waking hours. </w:t>
      </w:r>
    </w:p>
    <w:p w14:paraId="77BBB75D" w14:textId="77777777" w:rsidR="007D6461" w:rsidRDefault="007D6461" w:rsidP="005F2076">
      <w:pPr>
        <w:pStyle w:val="PlainText"/>
        <w:rPr>
          <w:rFonts w:ascii="Arial" w:hAnsi="Arial" w:cs="Arial"/>
        </w:rPr>
      </w:pPr>
    </w:p>
    <w:p w14:paraId="7776557B" w14:textId="77777777" w:rsidR="005F2076" w:rsidRPr="007D6461" w:rsidRDefault="005F2076" w:rsidP="005F2076">
      <w:pPr>
        <w:pStyle w:val="PlainText"/>
        <w:rPr>
          <w:rFonts w:ascii="Arial" w:hAnsi="Arial" w:cs="Arial"/>
          <w:sz w:val="24"/>
          <w:szCs w:val="24"/>
        </w:rPr>
      </w:pPr>
      <w:r w:rsidRPr="007D6461">
        <w:rPr>
          <w:rFonts w:ascii="Arial" w:hAnsi="Arial" w:cs="Arial"/>
          <w:sz w:val="24"/>
          <w:szCs w:val="24"/>
        </w:rPr>
        <w:t xml:space="preserve">Visitation may be temporarily suspended </w:t>
      </w:r>
      <w:r w:rsidR="0052036B" w:rsidRPr="007D6461">
        <w:rPr>
          <w:rFonts w:ascii="Arial" w:hAnsi="Arial" w:cs="Arial"/>
          <w:sz w:val="24"/>
          <w:szCs w:val="24"/>
        </w:rPr>
        <w:t xml:space="preserve">if </w:t>
      </w:r>
      <w:r w:rsidR="00DC07D6" w:rsidRPr="007D6461">
        <w:rPr>
          <w:rFonts w:ascii="Arial" w:hAnsi="Arial" w:cs="Arial"/>
          <w:sz w:val="24"/>
          <w:szCs w:val="24"/>
        </w:rPr>
        <w:t xml:space="preserve">your habilitation </w:t>
      </w:r>
      <w:r w:rsidRPr="007D6461">
        <w:rPr>
          <w:rFonts w:ascii="Arial" w:hAnsi="Arial" w:cs="Arial"/>
          <w:sz w:val="24"/>
          <w:szCs w:val="24"/>
        </w:rPr>
        <w:t>team, your guardian</w:t>
      </w:r>
      <w:r w:rsidR="008F25A5" w:rsidRPr="007D6461">
        <w:rPr>
          <w:rFonts w:ascii="Arial" w:hAnsi="Arial" w:cs="Arial"/>
          <w:sz w:val="24"/>
          <w:szCs w:val="24"/>
        </w:rPr>
        <w:t>(s)</w:t>
      </w:r>
      <w:r w:rsidRPr="007D6461">
        <w:rPr>
          <w:rFonts w:ascii="Arial" w:hAnsi="Arial" w:cs="Arial"/>
          <w:sz w:val="24"/>
          <w:szCs w:val="24"/>
        </w:rPr>
        <w:t xml:space="preserve">, or the Human Rights Committee </w:t>
      </w:r>
      <w:r w:rsidR="00F36C8D" w:rsidRPr="007D6461">
        <w:rPr>
          <w:rFonts w:ascii="Arial" w:hAnsi="Arial" w:cs="Arial"/>
          <w:sz w:val="24"/>
          <w:szCs w:val="24"/>
        </w:rPr>
        <w:t>recommend this</w:t>
      </w:r>
      <w:r w:rsidRPr="007D6461">
        <w:rPr>
          <w:rFonts w:ascii="Arial" w:hAnsi="Arial" w:cs="Arial"/>
          <w:sz w:val="24"/>
          <w:szCs w:val="24"/>
        </w:rPr>
        <w:t xml:space="preserve"> for </w:t>
      </w:r>
      <w:r w:rsidR="00F36C8D" w:rsidRPr="007D6461">
        <w:rPr>
          <w:rFonts w:ascii="Arial" w:hAnsi="Arial" w:cs="Arial"/>
          <w:sz w:val="24"/>
          <w:szCs w:val="24"/>
        </w:rPr>
        <w:t xml:space="preserve">your </w:t>
      </w:r>
      <w:r w:rsidRPr="007D6461">
        <w:rPr>
          <w:rFonts w:ascii="Arial" w:hAnsi="Arial" w:cs="Arial"/>
          <w:sz w:val="24"/>
          <w:szCs w:val="24"/>
        </w:rPr>
        <w:t xml:space="preserve">personal protection. This would rarely </w:t>
      </w:r>
      <w:r w:rsidR="00B37B66" w:rsidRPr="007D6461">
        <w:rPr>
          <w:rFonts w:ascii="Arial" w:hAnsi="Arial" w:cs="Arial"/>
          <w:sz w:val="24"/>
          <w:szCs w:val="24"/>
        </w:rPr>
        <w:t>ever happen</w:t>
      </w:r>
      <w:r w:rsidR="0009599B" w:rsidRPr="007D6461">
        <w:rPr>
          <w:rFonts w:ascii="Arial" w:hAnsi="Arial" w:cs="Arial"/>
          <w:sz w:val="24"/>
          <w:szCs w:val="24"/>
        </w:rPr>
        <w:t xml:space="preserve"> and would be </w:t>
      </w:r>
      <w:r w:rsidR="00D0593A" w:rsidRPr="007D6461">
        <w:rPr>
          <w:rFonts w:ascii="Arial" w:hAnsi="Arial" w:cs="Arial"/>
          <w:sz w:val="24"/>
          <w:szCs w:val="24"/>
        </w:rPr>
        <w:t xml:space="preserve">only </w:t>
      </w:r>
      <w:r w:rsidR="0009599B" w:rsidRPr="007D6461">
        <w:rPr>
          <w:rFonts w:ascii="Arial" w:hAnsi="Arial" w:cs="Arial"/>
          <w:sz w:val="24"/>
          <w:szCs w:val="24"/>
        </w:rPr>
        <w:t>for your protection if necessary</w:t>
      </w:r>
      <w:r w:rsidRPr="007D6461">
        <w:rPr>
          <w:rFonts w:ascii="Arial" w:hAnsi="Arial" w:cs="Arial"/>
          <w:sz w:val="24"/>
          <w:szCs w:val="24"/>
        </w:rPr>
        <w:t>.</w:t>
      </w:r>
    </w:p>
    <w:p w14:paraId="11BA42B4" w14:textId="77777777" w:rsidR="005F2076" w:rsidRDefault="005F2076" w:rsidP="005F2076">
      <w:pPr>
        <w:pStyle w:val="PlainText"/>
        <w:rPr>
          <w:rFonts w:ascii="Arial" w:hAnsi="Arial" w:cs="Arial"/>
        </w:rPr>
      </w:pPr>
    </w:p>
    <w:p w14:paraId="319D9FF9" w14:textId="77777777" w:rsidR="005F2076" w:rsidRDefault="007D6461" w:rsidP="003A76E7">
      <w:pPr>
        <w:pStyle w:val="PlainText"/>
        <w:rPr>
          <w:rFonts w:ascii="Arial" w:hAnsi="Arial" w:cs="Arial"/>
          <w:b/>
          <w:color w:val="993366"/>
          <w:sz w:val="24"/>
          <w:szCs w:val="24"/>
        </w:rPr>
      </w:pPr>
      <w:r>
        <w:rPr>
          <w:rFonts w:ascii="Arial" w:hAnsi="Arial" w:cs="Arial"/>
          <w:b/>
          <w:color w:val="993366"/>
          <w:sz w:val="24"/>
          <w:szCs w:val="24"/>
        </w:rPr>
        <w:t xml:space="preserve"> </w:t>
      </w:r>
    </w:p>
    <w:p w14:paraId="070EF039" w14:textId="77777777" w:rsidR="007D6461" w:rsidRPr="004A6F1D" w:rsidRDefault="007D6461" w:rsidP="003A76E7">
      <w:pPr>
        <w:pStyle w:val="PlainText"/>
        <w:rPr>
          <w:rFonts w:ascii="Arial" w:hAnsi="Arial" w:cs="Arial"/>
          <w:b/>
          <w:color w:val="7030A0"/>
          <w:sz w:val="32"/>
          <w:szCs w:val="28"/>
        </w:rPr>
      </w:pPr>
      <w:r w:rsidRPr="004A6F1D">
        <w:rPr>
          <w:rFonts w:ascii="Arial" w:hAnsi="Arial" w:cs="Arial"/>
          <w:b/>
          <w:color w:val="7030A0"/>
          <w:sz w:val="32"/>
          <w:szCs w:val="28"/>
        </w:rPr>
        <w:t>Your Rights</w:t>
      </w:r>
    </w:p>
    <w:p w14:paraId="6322693C" w14:textId="77777777" w:rsidR="003A76E7" w:rsidRDefault="003A76E7" w:rsidP="003A76E7">
      <w:pPr>
        <w:pStyle w:val="BodyText"/>
        <w:spacing w:after="0"/>
        <w:rPr>
          <w:rFonts w:ascii="Arial" w:hAnsi="Arial" w:cs="Arial"/>
          <w:sz w:val="20"/>
        </w:rPr>
      </w:pPr>
    </w:p>
    <w:p w14:paraId="3A2C1B48" w14:textId="77777777" w:rsidR="007D6461" w:rsidRPr="00756FDC" w:rsidRDefault="007D6461" w:rsidP="007D6461">
      <w:pPr>
        <w:pStyle w:val="BodyText"/>
        <w:spacing w:after="0"/>
        <w:jc w:val="left"/>
        <w:rPr>
          <w:rFonts w:ascii="Arial" w:hAnsi="Arial" w:cs="Arial"/>
          <w:szCs w:val="24"/>
        </w:rPr>
      </w:pPr>
      <w:r w:rsidRPr="00756FDC">
        <w:rPr>
          <w:rFonts w:ascii="Arial" w:hAnsi="Arial" w:cs="Arial"/>
          <w:szCs w:val="24"/>
        </w:rPr>
        <w:t xml:space="preserve">MCH is committed to protecting the rights of the people we serve. You are assured of the right to dignity, privacy, and humane care. MCH staff are trained so they can help you exercise your rights. </w:t>
      </w:r>
      <w:r w:rsidRPr="00756FDC">
        <w:rPr>
          <w:rFonts w:ascii="Arial" w:hAnsi="Arial" w:cs="Arial"/>
          <w:i/>
          <w:szCs w:val="24"/>
        </w:rPr>
        <w:t>Your Rights as a Person Served</w:t>
      </w:r>
      <w:r w:rsidRPr="00756FDC">
        <w:rPr>
          <w:rFonts w:ascii="Arial" w:hAnsi="Arial" w:cs="Arial"/>
          <w:szCs w:val="24"/>
        </w:rPr>
        <w:t xml:space="preserve"> </w:t>
      </w:r>
      <w:r w:rsidRPr="00756FDC">
        <w:rPr>
          <w:rFonts w:ascii="Arial" w:hAnsi="Arial" w:cs="Arial"/>
          <w:spacing w:val="0"/>
          <w:szCs w:val="24"/>
        </w:rPr>
        <w:t>pamphlet is included with this handbook.</w:t>
      </w:r>
    </w:p>
    <w:p w14:paraId="491F75FE" w14:textId="77777777" w:rsidR="007D6461" w:rsidRPr="00756FDC" w:rsidRDefault="007D6461" w:rsidP="007D6461">
      <w:pPr>
        <w:pStyle w:val="BodyText"/>
        <w:spacing w:after="0"/>
        <w:rPr>
          <w:rFonts w:ascii="Arial" w:hAnsi="Arial" w:cs="Arial"/>
          <w:szCs w:val="24"/>
        </w:rPr>
      </w:pPr>
    </w:p>
    <w:p w14:paraId="56FE6D22" w14:textId="77777777" w:rsidR="007D6461" w:rsidRPr="00756FDC" w:rsidRDefault="007D6461" w:rsidP="007D6461">
      <w:pPr>
        <w:jc w:val="both"/>
        <w:rPr>
          <w:rFonts w:cs="Arial"/>
          <w:sz w:val="24"/>
          <w:szCs w:val="24"/>
        </w:rPr>
      </w:pPr>
      <w:r w:rsidRPr="00756FDC">
        <w:rPr>
          <w:rFonts w:cs="Arial"/>
          <w:sz w:val="24"/>
          <w:szCs w:val="24"/>
        </w:rPr>
        <w:t>You have the right to:</w:t>
      </w:r>
    </w:p>
    <w:p w14:paraId="79ADA5B6" w14:textId="77777777" w:rsidR="007D6461" w:rsidRPr="00756FDC" w:rsidRDefault="007D6461" w:rsidP="007D6461">
      <w:pPr>
        <w:jc w:val="both"/>
        <w:rPr>
          <w:rFonts w:cs="Arial"/>
          <w:sz w:val="24"/>
          <w:szCs w:val="24"/>
        </w:rPr>
      </w:pPr>
    </w:p>
    <w:p w14:paraId="15BB3AB2" w14:textId="77777777" w:rsidR="007D6461" w:rsidRPr="00756FDC" w:rsidRDefault="007D6461" w:rsidP="007D6461">
      <w:pPr>
        <w:pStyle w:val="List"/>
        <w:numPr>
          <w:ilvl w:val="0"/>
          <w:numId w:val="10"/>
        </w:numPr>
        <w:rPr>
          <w:rFonts w:cs="Arial"/>
          <w:sz w:val="24"/>
          <w:szCs w:val="24"/>
        </w:rPr>
      </w:pPr>
      <w:r w:rsidRPr="00756FDC">
        <w:rPr>
          <w:rFonts w:cs="Arial"/>
          <w:sz w:val="24"/>
          <w:szCs w:val="24"/>
        </w:rPr>
        <w:t>exercise civil rights.</w:t>
      </w:r>
    </w:p>
    <w:p w14:paraId="4AC770A4" w14:textId="77777777" w:rsidR="007D6461" w:rsidRPr="00756FDC" w:rsidRDefault="007D6461" w:rsidP="007D6461">
      <w:pPr>
        <w:numPr>
          <w:ilvl w:val="0"/>
          <w:numId w:val="10"/>
        </w:numPr>
        <w:rPr>
          <w:rFonts w:cs="Arial"/>
          <w:sz w:val="24"/>
          <w:szCs w:val="24"/>
        </w:rPr>
      </w:pPr>
      <w:r w:rsidRPr="00756FDC">
        <w:rPr>
          <w:rFonts w:cs="Arial"/>
          <w:sz w:val="24"/>
          <w:szCs w:val="24"/>
        </w:rPr>
        <w:t>be told why if you are transferred to another facility for treatment.</w:t>
      </w:r>
    </w:p>
    <w:p w14:paraId="60392356" w14:textId="77777777" w:rsidR="007D6461" w:rsidRPr="00756FDC" w:rsidRDefault="007D6461" w:rsidP="007D6461">
      <w:pPr>
        <w:numPr>
          <w:ilvl w:val="0"/>
          <w:numId w:val="10"/>
        </w:numPr>
        <w:rPr>
          <w:rFonts w:cs="Arial"/>
          <w:sz w:val="24"/>
          <w:szCs w:val="24"/>
        </w:rPr>
      </w:pPr>
      <w:r w:rsidRPr="00756FDC">
        <w:rPr>
          <w:rFonts w:cs="Arial"/>
          <w:sz w:val="24"/>
          <w:szCs w:val="24"/>
        </w:rPr>
        <w:t>to be treated by medical professionals when you need it</w:t>
      </w:r>
    </w:p>
    <w:p w14:paraId="0B0D7954" w14:textId="77777777" w:rsidR="007D6461" w:rsidRPr="00756FDC" w:rsidRDefault="007D6461" w:rsidP="007D6461">
      <w:pPr>
        <w:numPr>
          <w:ilvl w:val="0"/>
          <w:numId w:val="10"/>
        </w:numPr>
        <w:rPr>
          <w:rFonts w:cs="Arial"/>
          <w:sz w:val="24"/>
          <w:szCs w:val="24"/>
        </w:rPr>
      </w:pPr>
      <w:r w:rsidRPr="00756FDC">
        <w:rPr>
          <w:rFonts w:cs="Arial"/>
          <w:sz w:val="24"/>
          <w:szCs w:val="24"/>
        </w:rPr>
        <w:t>get legal counsel</w:t>
      </w:r>
    </w:p>
    <w:p w14:paraId="1EF45240" w14:textId="77777777" w:rsidR="007D6461" w:rsidRPr="00756FDC" w:rsidRDefault="007D6461" w:rsidP="007D6461">
      <w:pPr>
        <w:numPr>
          <w:ilvl w:val="0"/>
          <w:numId w:val="10"/>
        </w:numPr>
        <w:rPr>
          <w:rFonts w:cs="Arial"/>
          <w:sz w:val="24"/>
          <w:szCs w:val="24"/>
        </w:rPr>
      </w:pPr>
      <w:r w:rsidRPr="00756FDC">
        <w:rPr>
          <w:rFonts w:cs="Arial"/>
          <w:sz w:val="24"/>
          <w:szCs w:val="24"/>
        </w:rPr>
        <w:t>communicate with and meet with people of your choice with proper supervision</w:t>
      </w:r>
    </w:p>
    <w:p w14:paraId="1E0426B6" w14:textId="77777777" w:rsidR="007D6461" w:rsidRPr="00756FDC" w:rsidRDefault="007D6461" w:rsidP="007D6461">
      <w:pPr>
        <w:numPr>
          <w:ilvl w:val="0"/>
          <w:numId w:val="10"/>
        </w:numPr>
        <w:rPr>
          <w:rFonts w:cs="Arial"/>
          <w:sz w:val="24"/>
          <w:szCs w:val="24"/>
        </w:rPr>
      </w:pPr>
      <w:r w:rsidRPr="00756FDC">
        <w:rPr>
          <w:rFonts w:cs="Arial"/>
          <w:sz w:val="24"/>
          <w:szCs w:val="24"/>
        </w:rPr>
        <w:t>have visitors or refuse to see visitors</w:t>
      </w:r>
    </w:p>
    <w:p w14:paraId="204DD635" w14:textId="77777777" w:rsidR="007D6461" w:rsidRPr="00756FDC" w:rsidRDefault="007D6461" w:rsidP="007D6461">
      <w:pPr>
        <w:numPr>
          <w:ilvl w:val="0"/>
          <w:numId w:val="10"/>
        </w:numPr>
        <w:rPr>
          <w:rFonts w:cs="Arial"/>
          <w:sz w:val="24"/>
          <w:szCs w:val="24"/>
        </w:rPr>
      </w:pPr>
      <w:r w:rsidRPr="00756FDC">
        <w:rPr>
          <w:rFonts w:cs="Arial"/>
          <w:sz w:val="24"/>
          <w:szCs w:val="24"/>
        </w:rPr>
        <w:t xml:space="preserve">make visits outside the </w:t>
      </w:r>
      <w:r w:rsidR="004A6F1D">
        <w:rPr>
          <w:rFonts w:cs="Arial"/>
          <w:sz w:val="24"/>
          <w:szCs w:val="24"/>
        </w:rPr>
        <w:t>group home</w:t>
      </w:r>
    </w:p>
    <w:p w14:paraId="651F6AAC" w14:textId="77777777" w:rsidR="007D6461" w:rsidRPr="00756FDC" w:rsidRDefault="007D6461" w:rsidP="007D6461">
      <w:pPr>
        <w:pStyle w:val="List"/>
        <w:numPr>
          <w:ilvl w:val="0"/>
          <w:numId w:val="10"/>
        </w:numPr>
        <w:rPr>
          <w:rFonts w:cs="Arial"/>
          <w:sz w:val="24"/>
          <w:szCs w:val="24"/>
        </w:rPr>
      </w:pPr>
      <w:r w:rsidRPr="00756FDC">
        <w:rPr>
          <w:rFonts w:cs="Arial"/>
          <w:sz w:val="24"/>
          <w:szCs w:val="24"/>
        </w:rPr>
        <w:t>get and/or keep a driver's license unless you are adjudicated incompetent</w:t>
      </w:r>
    </w:p>
    <w:p w14:paraId="014C23E7" w14:textId="77777777" w:rsidR="007D6461" w:rsidRPr="00756FDC" w:rsidRDefault="007D6461" w:rsidP="007D6461">
      <w:pPr>
        <w:numPr>
          <w:ilvl w:val="0"/>
          <w:numId w:val="10"/>
        </w:numPr>
        <w:rPr>
          <w:rFonts w:cs="Arial"/>
          <w:sz w:val="24"/>
          <w:szCs w:val="24"/>
        </w:rPr>
      </w:pPr>
      <w:r w:rsidRPr="00756FDC">
        <w:rPr>
          <w:rFonts w:cs="Arial"/>
          <w:sz w:val="24"/>
          <w:szCs w:val="24"/>
        </w:rPr>
        <w:t>live in an unlocked environment.</w:t>
      </w:r>
    </w:p>
    <w:p w14:paraId="6109F91B" w14:textId="77777777" w:rsidR="007D6461" w:rsidRPr="00756FDC" w:rsidRDefault="007D6461" w:rsidP="007D6461">
      <w:pPr>
        <w:numPr>
          <w:ilvl w:val="0"/>
          <w:numId w:val="10"/>
        </w:numPr>
        <w:rPr>
          <w:rFonts w:cs="Arial"/>
          <w:sz w:val="24"/>
          <w:szCs w:val="24"/>
        </w:rPr>
      </w:pPr>
      <w:r w:rsidRPr="00756FDC">
        <w:rPr>
          <w:rFonts w:cs="Arial"/>
          <w:sz w:val="24"/>
          <w:szCs w:val="24"/>
        </w:rPr>
        <w:t>be outside daily and have access to recreational facili</w:t>
      </w:r>
      <w:r w:rsidRPr="00756FDC">
        <w:rPr>
          <w:rFonts w:cs="Arial"/>
          <w:sz w:val="24"/>
          <w:szCs w:val="24"/>
        </w:rPr>
        <w:softHyphen/>
        <w:t>ties and equipment for physical exercise several times per week</w:t>
      </w:r>
    </w:p>
    <w:p w14:paraId="56A676BF" w14:textId="77777777" w:rsidR="007D6461" w:rsidRPr="00756FDC" w:rsidRDefault="007D6461" w:rsidP="007D6461">
      <w:pPr>
        <w:numPr>
          <w:ilvl w:val="0"/>
          <w:numId w:val="10"/>
        </w:numPr>
        <w:rPr>
          <w:rFonts w:cs="Arial"/>
          <w:sz w:val="24"/>
          <w:szCs w:val="24"/>
        </w:rPr>
      </w:pPr>
      <w:r w:rsidRPr="00756FDC">
        <w:rPr>
          <w:rFonts w:cs="Arial"/>
          <w:sz w:val="24"/>
          <w:szCs w:val="24"/>
        </w:rPr>
        <w:t>be free from seclusion</w:t>
      </w:r>
    </w:p>
    <w:p w14:paraId="4B265EF1" w14:textId="77777777" w:rsidR="007D6461" w:rsidRPr="00756FDC" w:rsidRDefault="007D6461" w:rsidP="007D6461">
      <w:pPr>
        <w:numPr>
          <w:ilvl w:val="0"/>
          <w:numId w:val="10"/>
        </w:numPr>
        <w:rPr>
          <w:rFonts w:cs="Arial"/>
          <w:sz w:val="24"/>
          <w:szCs w:val="24"/>
        </w:rPr>
      </w:pPr>
      <w:r w:rsidRPr="00756FDC">
        <w:rPr>
          <w:rFonts w:cs="Arial"/>
          <w:sz w:val="24"/>
          <w:szCs w:val="24"/>
        </w:rPr>
        <w:lastRenderedPageBreak/>
        <w:t>be free from mistreatment, abuse, neglect, exploitation including financial, humiliation, retaliation, harassment or intimidation</w:t>
      </w:r>
    </w:p>
    <w:p w14:paraId="1A15306D" w14:textId="77777777" w:rsidR="007D6461" w:rsidRPr="00756FDC" w:rsidRDefault="007D6461" w:rsidP="007D6461">
      <w:pPr>
        <w:numPr>
          <w:ilvl w:val="0"/>
          <w:numId w:val="10"/>
        </w:numPr>
        <w:rPr>
          <w:rFonts w:cs="Arial"/>
          <w:sz w:val="24"/>
          <w:szCs w:val="24"/>
        </w:rPr>
      </w:pPr>
      <w:r w:rsidRPr="00756FDC">
        <w:rPr>
          <w:rFonts w:cs="Arial"/>
          <w:sz w:val="24"/>
          <w:szCs w:val="24"/>
        </w:rPr>
        <w:t>be free from exclusion from ongoing programming as a result of inappropriate behavior</w:t>
      </w:r>
    </w:p>
    <w:p w14:paraId="39EF7627" w14:textId="77777777" w:rsidR="007D6461" w:rsidRPr="00756FDC" w:rsidRDefault="007D6461" w:rsidP="007D6461">
      <w:pPr>
        <w:numPr>
          <w:ilvl w:val="0"/>
          <w:numId w:val="10"/>
        </w:numPr>
        <w:rPr>
          <w:rFonts w:cs="Arial"/>
          <w:sz w:val="24"/>
          <w:szCs w:val="24"/>
        </w:rPr>
      </w:pPr>
      <w:r w:rsidRPr="00756FDC">
        <w:rPr>
          <w:rFonts w:cs="Arial"/>
          <w:sz w:val="24"/>
          <w:szCs w:val="24"/>
        </w:rPr>
        <w:t>be free from physical and personal restraint and time out unless there is special consent</w:t>
      </w:r>
    </w:p>
    <w:p w14:paraId="3294849E" w14:textId="77777777" w:rsidR="007D6461" w:rsidRPr="00D66DBB" w:rsidRDefault="007D6461" w:rsidP="007D6461">
      <w:pPr>
        <w:numPr>
          <w:ilvl w:val="0"/>
          <w:numId w:val="10"/>
        </w:numPr>
        <w:rPr>
          <w:rFonts w:cs="Arial"/>
          <w:sz w:val="24"/>
          <w:szCs w:val="24"/>
        </w:rPr>
      </w:pPr>
      <w:r w:rsidRPr="00D66DBB">
        <w:rPr>
          <w:rFonts w:cs="Arial"/>
          <w:sz w:val="24"/>
          <w:szCs w:val="24"/>
        </w:rPr>
        <w:t>be free from treatment given without informed consent in</w:t>
      </w:r>
      <w:r w:rsidRPr="00D66DBB">
        <w:rPr>
          <w:rFonts w:cs="Arial"/>
          <w:sz w:val="24"/>
          <w:szCs w:val="24"/>
        </w:rPr>
        <w:softHyphen/>
        <w:t>volving aversive stimulation, the use of experimental drugs or procedures, or surgery other than emergency surgery</w:t>
      </w:r>
    </w:p>
    <w:p w14:paraId="06B0820F" w14:textId="77777777" w:rsidR="007D6461" w:rsidRPr="00D66DBB" w:rsidRDefault="007D6461" w:rsidP="007D6461">
      <w:pPr>
        <w:numPr>
          <w:ilvl w:val="0"/>
          <w:numId w:val="10"/>
        </w:numPr>
        <w:rPr>
          <w:rFonts w:cs="Arial"/>
          <w:sz w:val="24"/>
          <w:szCs w:val="24"/>
        </w:rPr>
      </w:pPr>
      <w:r w:rsidRPr="00D66DBB">
        <w:rPr>
          <w:rFonts w:cs="Arial"/>
          <w:sz w:val="24"/>
          <w:szCs w:val="24"/>
        </w:rPr>
        <w:t>be free from unnecessary or excessive medication and not receive medication as punishment or discipline.</w:t>
      </w:r>
    </w:p>
    <w:p w14:paraId="3C7A3910" w14:textId="77777777" w:rsidR="007D6461" w:rsidRPr="00D66DBB" w:rsidRDefault="007D6461" w:rsidP="007D6461">
      <w:pPr>
        <w:numPr>
          <w:ilvl w:val="0"/>
          <w:numId w:val="10"/>
        </w:numPr>
        <w:rPr>
          <w:rFonts w:cs="Arial"/>
          <w:sz w:val="24"/>
          <w:szCs w:val="24"/>
        </w:rPr>
      </w:pPr>
      <w:r w:rsidRPr="00D66DBB">
        <w:rPr>
          <w:rFonts w:cs="Arial"/>
          <w:sz w:val="24"/>
          <w:szCs w:val="24"/>
        </w:rPr>
        <w:t>send and promptly receive sealed, uncensored mail</w:t>
      </w:r>
    </w:p>
    <w:p w14:paraId="37EBFCD2" w14:textId="77777777" w:rsidR="007D6461" w:rsidRPr="00D66DBB" w:rsidRDefault="007D6461" w:rsidP="007D6461">
      <w:pPr>
        <w:numPr>
          <w:ilvl w:val="0"/>
          <w:numId w:val="10"/>
        </w:numPr>
        <w:rPr>
          <w:rFonts w:cs="Arial"/>
          <w:sz w:val="24"/>
          <w:szCs w:val="24"/>
        </w:rPr>
      </w:pPr>
      <w:r w:rsidRPr="00D66DBB">
        <w:rPr>
          <w:rFonts w:cs="Arial"/>
          <w:sz w:val="24"/>
          <w:szCs w:val="24"/>
        </w:rPr>
        <w:t>have access to a schedule for collecting and distributing mail and packages.</w:t>
      </w:r>
    </w:p>
    <w:p w14:paraId="734ECE3E" w14:textId="77777777" w:rsidR="007D6461" w:rsidRPr="00D66DBB" w:rsidRDefault="007D6461" w:rsidP="007D6461">
      <w:pPr>
        <w:numPr>
          <w:ilvl w:val="0"/>
          <w:numId w:val="10"/>
        </w:numPr>
        <w:rPr>
          <w:rFonts w:cs="Arial"/>
          <w:sz w:val="24"/>
          <w:szCs w:val="24"/>
        </w:rPr>
      </w:pPr>
      <w:r w:rsidRPr="00D66DBB">
        <w:rPr>
          <w:rFonts w:cs="Arial"/>
          <w:sz w:val="24"/>
          <w:szCs w:val="24"/>
        </w:rPr>
        <w:t>have access to writing material, postage, and staff assistance when necessary.</w:t>
      </w:r>
    </w:p>
    <w:p w14:paraId="314B0514" w14:textId="77777777" w:rsidR="007D6461" w:rsidRPr="00D66DBB" w:rsidRDefault="007D6461" w:rsidP="007D6461">
      <w:pPr>
        <w:numPr>
          <w:ilvl w:val="0"/>
          <w:numId w:val="10"/>
        </w:numPr>
        <w:rPr>
          <w:rFonts w:cs="Arial"/>
          <w:sz w:val="24"/>
          <w:szCs w:val="24"/>
        </w:rPr>
      </w:pPr>
      <w:r w:rsidRPr="00D66DBB">
        <w:rPr>
          <w:rFonts w:cs="Arial"/>
          <w:sz w:val="24"/>
          <w:szCs w:val="24"/>
        </w:rPr>
        <w:t>make and receive confidential telephone calls</w:t>
      </w:r>
    </w:p>
    <w:p w14:paraId="260EA11D" w14:textId="77777777" w:rsidR="007D6461" w:rsidRPr="00D66DBB" w:rsidRDefault="007D6461" w:rsidP="007D6461">
      <w:pPr>
        <w:numPr>
          <w:ilvl w:val="0"/>
          <w:numId w:val="10"/>
        </w:numPr>
        <w:rPr>
          <w:rFonts w:cs="Arial"/>
          <w:sz w:val="24"/>
          <w:szCs w:val="24"/>
        </w:rPr>
      </w:pPr>
      <w:r w:rsidRPr="00D66DBB">
        <w:rPr>
          <w:rFonts w:cs="Arial"/>
          <w:sz w:val="24"/>
          <w:szCs w:val="24"/>
        </w:rPr>
        <w:t>participate in religious worship by choice</w:t>
      </w:r>
    </w:p>
    <w:p w14:paraId="1A47AF01" w14:textId="77777777" w:rsidR="007D6461" w:rsidRPr="00D66DBB" w:rsidRDefault="007D6461" w:rsidP="007D6461">
      <w:pPr>
        <w:numPr>
          <w:ilvl w:val="0"/>
          <w:numId w:val="10"/>
        </w:numPr>
        <w:rPr>
          <w:sz w:val="24"/>
          <w:szCs w:val="24"/>
        </w:rPr>
      </w:pPr>
      <w:r w:rsidRPr="00D66DBB">
        <w:rPr>
          <w:rFonts w:cs="Arial"/>
          <w:sz w:val="24"/>
          <w:szCs w:val="24"/>
        </w:rPr>
        <w:t>keep and use your own clothing and personal possessions</w:t>
      </w:r>
      <w:r w:rsidRPr="00D66DBB">
        <w:rPr>
          <w:sz w:val="24"/>
          <w:szCs w:val="24"/>
        </w:rPr>
        <w:t xml:space="preserve"> </w:t>
      </w:r>
    </w:p>
    <w:p w14:paraId="4B116831" w14:textId="77777777" w:rsidR="009A68A9" w:rsidRDefault="009A68A9" w:rsidP="003A76E7">
      <w:pPr>
        <w:jc w:val="both"/>
      </w:pPr>
    </w:p>
    <w:p w14:paraId="75D70DCB" w14:textId="77777777" w:rsidR="006770CB" w:rsidRDefault="006770CB" w:rsidP="00952925">
      <w:pPr>
        <w:jc w:val="both"/>
        <w:rPr>
          <w:rFonts w:cs="Arial"/>
          <w:b/>
          <w:color w:val="993366"/>
          <w:sz w:val="24"/>
          <w:szCs w:val="24"/>
        </w:rPr>
      </w:pPr>
    </w:p>
    <w:p w14:paraId="56391776" w14:textId="77777777" w:rsidR="007D6461" w:rsidRPr="004A6F1D" w:rsidRDefault="007D6461" w:rsidP="007D6461">
      <w:pPr>
        <w:jc w:val="both"/>
        <w:rPr>
          <w:rFonts w:cs="Arial"/>
          <w:color w:val="7030A0"/>
          <w:sz w:val="32"/>
          <w:szCs w:val="28"/>
        </w:rPr>
      </w:pPr>
      <w:r w:rsidRPr="004A6F1D">
        <w:rPr>
          <w:rFonts w:cs="Arial"/>
          <w:b/>
          <w:color w:val="7030A0"/>
          <w:sz w:val="32"/>
          <w:szCs w:val="28"/>
        </w:rPr>
        <w:t>Resolving Conflicts</w:t>
      </w:r>
    </w:p>
    <w:p w14:paraId="6745E74D" w14:textId="77777777" w:rsidR="007D6461" w:rsidRPr="00D66DBB" w:rsidRDefault="007D6461" w:rsidP="007D6461">
      <w:pPr>
        <w:jc w:val="right"/>
        <w:rPr>
          <w:rFonts w:cs="Arial"/>
          <w:sz w:val="24"/>
          <w:szCs w:val="24"/>
        </w:rPr>
      </w:pPr>
      <w:r>
        <w:rPr>
          <w:rFonts w:cs="Arial"/>
          <w:noProof/>
          <w:sz w:val="24"/>
          <w:szCs w:val="24"/>
        </w:rPr>
        <w:drawing>
          <wp:anchor distT="0" distB="0" distL="114300" distR="114300" simplePos="0" relativeHeight="251662848" behindDoc="0" locked="0" layoutInCell="1" allowOverlap="1" wp14:anchorId="6CDCD5DA" wp14:editId="6F050E58">
            <wp:simplePos x="0" y="0"/>
            <wp:positionH relativeFrom="column">
              <wp:posOffset>4594860</wp:posOffset>
            </wp:positionH>
            <wp:positionV relativeFrom="paragraph">
              <wp:posOffset>1270</wp:posOffset>
            </wp:positionV>
            <wp:extent cx="1351280" cy="830580"/>
            <wp:effectExtent l="0" t="0" r="127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HYKJNK4X.jpg"/>
                    <pic:cNvPicPr/>
                  </pic:nvPicPr>
                  <pic:blipFill>
                    <a:blip r:embed="rId22">
                      <a:extLst>
                        <a:ext uri="{28A0092B-C50C-407E-A947-70E740481C1C}">
                          <a14:useLocalDpi xmlns:a14="http://schemas.microsoft.com/office/drawing/2010/main" val="0"/>
                        </a:ext>
                      </a:extLst>
                    </a:blip>
                    <a:stretch>
                      <a:fillRect/>
                    </a:stretch>
                  </pic:blipFill>
                  <pic:spPr>
                    <a:xfrm>
                      <a:off x="0" y="0"/>
                      <a:ext cx="1351280" cy="830580"/>
                    </a:xfrm>
                    <a:prstGeom prst="rect">
                      <a:avLst/>
                    </a:prstGeom>
                  </pic:spPr>
                </pic:pic>
              </a:graphicData>
            </a:graphic>
          </wp:anchor>
        </w:drawing>
      </w:r>
    </w:p>
    <w:p w14:paraId="7FC76237" w14:textId="77777777" w:rsidR="007D6461" w:rsidRPr="00D66DBB" w:rsidRDefault="007D6461" w:rsidP="007D6461">
      <w:pPr>
        <w:rPr>
          <w:rFonts w:cs="Arial"/>
          <w:sz w:val="24"/>
          <w:szCs w:val="24"/>
        </w:rPr>
      </w:pPr>
      <w:r w:rsidRPr="00D66DBB">
        <w:rPr>
          <w:rFonts w:cs="Arial"/>
          <w:sz w:val="24"/>
          <w:szCs w:val="24"/>
        </w:rPr>
        <w:t xml:space="preserve">You are encouraged to let staff know if you have any concerns or complaints about how MCH and/or your staff </w:t>
      </w:r>
      <w:r w:rsidR="00B729F0">
        <w:rPr>
          <w:rFonts w:cs="Arial"/>
          <w:sz w:val="24"/>
          <w:szCs w:val="24"/>
        </w:rPr>
        <w:t>treat you or other people around you.  Your voice matters!</w:t>
      </w:r>
    </w:p>
    <w:p w14:paraId="1F0FD1BE" w14:textId="77777777" w:rsidR="007D6461" w:rsidRPr="00D66DBB" w:rsidRDefault="007D6461" w:rsidP="007D6461">
      <w:pPr>
        <w:rPr>
          <w:sz w:val="24"/>
          <w:szCs w:val="24"/>
        </w:rPr>
      </w:pPr>
    </w:p>
    <w:p w14:paraId="3CEE1FF2" w14:textId="77777777" w:rsidR="007D6461" w:rsidRPr="00D66DBB" w:rsidRDefault="007D6461" w:rsidP="007D6461">
      <w:pPr>
        <w:pStyle w:val="BodyText2"/>
        <w:spacing w:after="0" w:line="240" w:lineRule="auto"/>
        <w:rPr>
          <w:rFonts w:cs="Arial"/>
          <w:sz w:val="24"/>
          <w:szCs w:val="24"/>
        </w:rPr>
      </w:pPr>
      <w:r w:rsidRPr="00D66DBB">
        <w:rPr>
          <w:rFonts w:cs="Arial"/>
          <w:sz w:val="24"/>
          <w:szCs w:val="24"/>
        </w:rPr>
        <w:t>If you or your legal guardian(s) have a complaint or grievance and it cannot be resolved with your Q</w:t>
      </w:r>
      <w:r>
        <w:rPr>
          <w:rFonts w:cs="Arial"/>
          <w:sz w:val="24"/>
          <w:szCs w:val="24"/>
        </w:rPr>
        <w:t>ID</w:t>
      </w:r>
      <w:r w:rsidRPr="00D66DBB">
        <w:rPr>
          <w:rFonts w:cs="Arial"/>
          <w:sz w:val="24"/>
          <w:szCs w:val="24"/>
        </w:rPr>
        <w:t>P, please ask to speak to the executive director about the matter.</w:t>
      </w:r>
    </w:p>
    <w:p w14:paraId="164C4A0D" w14:textId="77777777" w:rsidR="007D6461" w:rsidRPr="00D66DBB" w:rsidRDefault="007D6461" w:rsidP="007D6461">
      <w:pPr>
        <w:pStyle w:val="BodyText2"/>
        <w:spacing w:after="0" w:line="240" w:lineRule="auto"/>
        <w:rPr>
          <w:rFonts w:cs="Arial"/>
          <w:sz w:val="24"/>
          <w:szCs w:val="24"/>
        </w:rPr>
      </w:pPr>
    </w:p>
    <w:p w14:paraId="07C1A4FA" w14:textId="77777777" w:rsidR="007D6461" w:rsidRPr="00D66DBB" w:rsidRDefault="007D6461" w:rsidP="007D6461">
      <w:pPr>
        <w:rPr>
          <w:sz w:val="24"/>
          <w:szCs w:val="24"/>
        </w:rPr>
      </w:pPr>
      <w:r w:rsidRPr="00D66DBB">
        <w:rPr>
          <w:sz w:val="24"/>
          <w:szCs w:val="24"/>
        </w:rPr>
        <w:t>If your grievance or complaint cannot be resolved with the director, you can appeal to the MCH Board of Directors.  The board must respond within 10 working days of hearing the grievance.  You may also file a grievance with your MCO.</w:t>
      </w:r>
      <w:r w:rsidR="00B729F0">
        <w:rPr>
          <w:sz w:val="24"/>
          <w:szCs w:val="24"/>
        </w:rPr>
        <w:t xml:space="preserve">  MCH will assist in providing you that contact information should you need it.</w:t>
      </w:r>
    </w:p>
    <w:p w14:paraId="5A092594" w14:textId="77777777" w:rsidR="007F6139" w:rsidRPr="00C2141F" w:rsidRDefault="007F6139" w:rsidP="007D6461">
      <w:pPr>
        <w:pStyle w:val="BodyText"/>
      </w:pPr>
    </w:p>
    <w:p w14:paraId="5501F9EE" w14:textId="77777777" w:rsidR="007D6461" w:rsidRPr="004A6F1D" w:rsidRDefault="007D6461" w:rsidP="007D6461">
      <w:pPr>
        <w:pStyle w:val="Heading1"/>
        <w:spacing w:before="0" w:after="0"/>
        <w:rPr>
          <w:rFonts w:ascii="Arial" w:hAnsi="Arial" w:cs="Arial"/>
          <w:b/>
          <w:color w:val="7030A0"/>
          <w:spacing w:val="0"/>
          <w:szCs w:val="28"/>
        </w:rPr>
      </w:pPr>
      <w:r w:rsidRPr="004A6F1D">
        <w:rPr>
          <w:rFonts w:ascii="Arial" w:hAnsi="Arial" w:cs="Arial"/>
          <w:b/>
          <w:color w:val="7030A0"/>
          <w:spacing w:val="0"/>
          <w:szCs w:val="28"/>
        </w:rPr>
        <w:t>Disability Rights North Carolina</w:t>
      </w:r>
    </w:p>
    <w:p w14:paraId="47DE0A75" w14:textId="77777777" w:rsidR="007D6461" w:rsidRDefault="007D6461" w:rsidP="007D6461">
      <w:pPr>
        <w:rPr>
          <w:rFonts w:cs="Arial"/>
        </w:rPr>
      </w:pPr>
    </w:p>
    <w:p w14:paraId="2C441308" w14:textId="05CBB98C" w:rsidR="005739BD" w:rsidRPr="00DD3E7B" w:rsidRDefault="007D6461" w:rsidP="00DD3E7B">
      <w:pPr>
        <w:rPr>
          <w:rFonts w:cs="Arial"/>
          <w:b/>
          <w:sz w:val="24"/>
          <w:szCs w:val="24"/>
        </w:rPr>
      </w:pPr>
      <w:r w:rsidRPr="00D66DBB">
        <w:rPr>
          <w:rFonts w:cs="Arial"/>
          <w:sz w:val="24"/>
          <w:szCs w:val="24"/>
        </w:rPr>
        <w:t xml:space="preserve">Disability Rights North Carolina provides free advocacy services to individuals with disabilities.  They may be able to offer legal advice and/or help advocate for you if your rights have been violated. The toll free number for Disability Rights North Carolina is </w:t>
      </w:r>
      <w:r w:rsidRPr="00D66DBB">
        <w:rPr>
          <w:rFonts w:cs="Arial"/>
          <w:b/>
          <w:sz w:val="24"/>
          <w:szCs w:val="24"/>
        </w:rPr>
        <w:t>1</w:t>
      </w:r>
      <w:r w:rsidRPr="00D66DBB">
        <w:rPr>
          <w:rFonts w:cs="Arial"/>
          <w:sz w:val="24"/>
          <w:szCs w:val="24"/>
        </w:rPr>
        <w:t>-</w:t>
      </w:r>
      <w:r w:rsidRPr="00D66DBB">
        <w:rPr>
          <w:rStyle w:val="Strong"/>
          <w:rFonts w:cs="Arial"/>
          <w:color w:val="033626"/>
          <w:sz w:val="24"/>
          <w:szCs w:val="24"/>
        </w:rPr>
        <w:t>877-235-4210</w:t>
      </w:r>
      <w:r w:rsidRPr="00D66DBB">
        <w:rPr>
          <w:rFonts w:cs="Arial"/>
          <w:sz w:val="24"/>
          <w:szCs w:val="24"/>
        </w:rPr>
        <w:t xml:space="preserve">.  </w:t>
      </w:r>
      <w:r w:rsidRPr="00D66DBB">
        <w:rPr>
          <w:rStyle w:val="Hyperlink"/>
          <w:rFonts w:cs="Arial"/>
          <w:color w:val="auto"/>
          <w:sz w:val="24"/>
          <w:szCs w:val="24"/>
          <w:u w:val="none"/>
        </w:rPr>
        <w:t>The website is</w:t>
      </w:r>
      <w:r w:rsidRPr="00D66DBB">
        <w:rPr>
          <w:rStyle w:val="Hyperlink"/>
          <w:rFonts w:cs="Arial"/>
          <w:sz w:val="24"/>
          <w:szCs w:val="24"/>
          <w:u w:val="none"/>
        </w:rPr>
        <w:t xml:space="preserve"> </w:t>
      </w:r>
      <w:hyperlink r:id="rId23" w:history="1">
        <w:r w:rsidRPr="00D66DBB">
          <w:rPr>
            <w:rStyle w:val="Hyperlink"/>
            <w:rFonts w:cs="Arial"/>
            <w:sz w:val="24"/>
            <w:szCs w:val="24"/>
          </w:rPr>
          <w:t>www.disabilityrightsnc.org</w:t>
        </w:r>
      </w:hyperlink>
      <w:r w:rsidR="00DD3E7B">
        <w:rPr>
          <w:rStyle w:val="Hyperlink"/>
          <w:rFonts w:cs="Arial"/>
          <w:sz w:val="24"/>
          <w:szCs w:val="24"/>
        </w:rPr>
        <w:t>.</w:t>
      </w:r>
    </w:p>
    <w:p w14:paraId="4A9ADC4B" w14:textId="77777777" w:rsidR="006770CB" w:rsidRDefault="006770CB" w:rsidP="00DC143C">
      <w:pPr>
        <w:pStyle w:val="Heading1"/>
        <w:spacing w:before="0" w:after="0"/>
        <w:rPr>
          <w:rFonts w:ascii="Arial" w:hAnsi="Arial" w:cs="Arial"/>
          <w:b/>
          <w:color w:val="993366"/>
          <w:spacing w:val="0"/>
          <w:sz w:val="24"/>
          <w:szCs w:val="24"/>
        </w:rPr>
      </w:pPr>
    </w:p>
    <w:p w14:paraId="3202008A" w14:textId="77777777" w:rsidR="00574764" w:rsidRDefault="00574764" w:rsidP="007D6461">
      <w:pPr>
        <w:jc w:val="both"/>
        <w:rPr>
          <w:rFonts w:cs="Arial"/>
          <w:b/>
          <w:color w:val="7030A0"/>
          <w:sz w:val="28"/>
          <w:szCs w:val="28"/>
        </w:rPr>
      </w:pPr>
    </w:p>
    <w:p w14:paraId="32C1004F" w14:textId="77777777" w:rsidR="007F6139" w:rsidRDefault="007F6139" w:rsidP="007D6461">
      <w:pPr>
        <w:jc w:val="both"/>
        <w:rPr>
          <w:rFonts w:cs="Arial"/>
          <w:b/>
          <w:color w:val="7030A0"/>
          <w:sz w:val="28"/>
          <w:szCs w:val="28"/>
        </w:rPr>
      </w:pPr>
    </w:p>
    <w:p w14:paraId="706CB636" w14:textId="77777777" w:rsidR="007F6139" w:rsidRDefault="007F6139" w:rsidP="007D6461">
      <w:pPr>
        <w:jc w:val="both"/>
        <w:rPr>
          <w:rFonts w:cs="Arial"/>
          <w:b/>
          <w:color w:val="7030A0"/>
          <w:sz w:val="28"/>
          <w:szCs w:val="28"/>
        </w:rPr>
      </w:pPr>
    </w:p>
    <w:p w14:paraId="645A7212" w14:textId="77777777" w:rsidR="007F6139" w:rsidRDefault="007F6139" w:rsidP="007D6461">
      <w:pPr>
        <w:jc w:val="both"/>
        <w:rPr>
          <w:rFonts w:cs="Arial"/>
          <w:b/>
          <w:color w:val="7030A0"/>
          <w:sz w:val="28"/>
          <w:szCs w:val="28"/>
        </w:rPr>
      </w:pPr>
    </w:p>
    <w:p w14:paraId="11DB7910" w14:textId="77777777" w:rsidR="007D6461" w:rsidRPr="004A6F1D" w:rsidRDefault="007D6461" w:rsidP="007D6461">
      <w:pPr>
        <w:jc w:val="both"/>
        <w:rPr>
          <w:rFonts w:cs="Arial"/>
          <w:b/>
          <w:color w:val="7030A0"/>
          <w:sz w:val="32"/>
          <w:szCs w:val="28"/>
        </w:rPr>
      </w:pPr>
      <w:r w:rsidRPr="004A6F1D">
        <w:rPr>
          <w:rFonts w:cs="Arial"/>
          <w:b/>
          <w:color w:val="7030A0"/>
          <w:sz w:val="32"/>
          <w:szCs w:val="28"/>
        </w:rPr>
        <w:lastRenderedPageBreak/>
        <w:t>Privacy &amp; Confidentiality</w:t>
      </w:r>
    </w:p>
    <w:p w14:paraId="2BC026DE" w14:textId="77777777" w:rsidR="007D6461" w:rsidRPr="002A3492" w:rsidRDefault="007D6461" w:rsidP="007D6461">
      <w:pPr>
        <w:jc w:val="both"/>
        <w:rPr>
          <w:rFonts w:cs="Arial"/>
          <w:sz w:val="28"/>
          <w:szCs w:val="28"/>
        </w:rPr>
      </w:pPr>
    </w:p>
    <w:p w14:paraId="059FD424" w14:textId="77777777" w:rsidR="007D6461" w:rsidRPr="00D66DBB" w:rsidRDefault="007D6461" w:rsidP="007D6461">
      <w:pPr>
        <w:jc w:val="both"/>
        <w:rPr>
          <w:rFonts w:cs="Arial"/>
          <w:sz w:val="24"/>
          <w:szCs w:val="24"/>
        </w:rPr>
      </w:pPr>
      <w:r>
        <w:rPr>
          <w:rFonts w:cs="Arial"/>
          <w:noProof/>
          <w:sz w:val="24"/>
          <w:szCs w:val="24"/>
        </w:rPr>
        <w:drawing>
          <wp:anchor distT="0" distB="0" distL="114300" distR="114300" simplePos="0" relativeHeight="251663872" behindDoc="1" locked="0" layoutInCell="1" allowOverlap="1" wp14:anchorId="30043371" wp14:editId="2C363810">
            <wp:simplePos x="0" y="0"/>
            <wp:positionH relativeFrom="column">
              <wp:posOffset>0</wp:posOffset>
            </wp:positionH>
            <wp:positionV relativeFrom="paragraph">
              <wp:posOffset>-3175</wp:posOffset>
            </wp:positionV>
            <wp:extent cx="1109980" cy="736600"/>
            <wp:effectExtent l="0" t="0" r="0" b="6350"/>
            <wp:wrapTight wrapText="bothSides">
              <wp:wrapPolygon edited="0">
                <wp:start x="0" y="0"/>
                <wp:lineTo x="0" y="21228"/>
                <wp:lineTo x="21130" y="21228"/>
                <wp:lineTo x="211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2R3PVXR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9980" cy="736600"/>
                    </a:xfrm>
                    <a:prstGeom prst="rect">
                      <a:avLst/>
                    </a:prstGeom>
                  </pic:spPr>
                </pic:pic>
              </a:graphicData>
            </a:graphic>
          </wp:anchor>
        </w:drawing>
      </w:r>
      <w:r w:rsidRPr="00D66DBB">
        <w:rPr>
          <w:rFonts w:cs="Arial"/>
          <w:sz w:val="24"/>
          <w:szCs w:val="24"/>
        </w:rPr>
        <w:t xml:space="preserve">Staff cannot talk to anyone about you unless you or your legal guardian(s) give them permission except in the event of an emergency.  Your right to confidentiality and privacy is respected at all times.  We ask you to be respectful of your friends and not talk about them to people who they do not know.  </w:t>
      </w:r>
    </w:p>
    <w:p w14:paraId="5F9A131C" w14:textId="77777777" w:rsidR="007D6461" w:rsidRPr="00D66DBB" w:rsidRDefault="007D6461" w:rsidP="007D6461">
      <w:pPr>
        <w:rPr>
          <w:rFonts w:cs="Arial"/>
          <w:b/>
          <w:sz w:val="24"/>
          <w:szCs w:val="24"/>
        </w:rPr>
      </w:pPr>
    </w:p>
    <w:p w14:paraId="34DC158E" w14:textId="77777777" w:rsidR="007D6461" w:rsidRPr="00D66DBB" w:rsidRDefault="007D6461" w:rsidP="007D6461">
      <w:pPr>
        <w:rPr>
          <w:rFonts w:cs="Arial"/>
          <w:sz w:val="24"/>
          <w:szCs w:val="24"/>
        </w:rPr>
      </w:pPr>
      <w:r w:rsidRPr="00D66DBB">
        <w:rPr>
          <w:rFonts w:cs="Arial"/>
          <w:sz w:val="24"/>
          <w:szCs w:val="24"/>
        </w:rPr>
        <w:t xml:space="preserve">MCH works hard to keep your information private.  Staff are trained to not share how they know you to anyone, even your family and friends, without your permission.  If you have a legal guardian, we must have their permission to share any information.  </w:t>
      </w:r>
    </w:p>
    <w:p w14:paraId="7A33B024" w14:textId="77777777" w:rsidR="007D6461" w:rsidRPr="00D66DBB" w:rsidRDefault="007D6461" w:rsidP="007D6461">
      <w:pPr>
        <w:pStyle w:val="BodyText"/>
        <w:widowControl w:val="0"/>
        <w:spacing w:after="0"/>
        <w:rPr>
          <w:rFonts w:ascii="Arial" w:hAnsi="Arial" w:cs="Arial"/>
          <w:szCs w:val="24"/>
        </w:rPr>
      </w:pPr>
    </w:p>
    <w:p w14:paraId="2BF940D4" w14:textId="77777777" w:rsidR="007D6461" w:rsidRPr="00D66DBB" w:rsidRDefault="007D6461" w:rsidP="007D6461">
      <w:pPr>
        <w:pStyle w:val="BodyText"/>
        <w:widowControl w:val="0"/>
        <w:spacing w:after="0"/>
        <w:jc w:val="left"/>
        <w:rPr>
          <w:rFonts w:ascii="Arial" w:hAnsi="Arial" w:cs="Arial"/>
          <w:szCs w:val="24"/>
        </w:rPr>
      </w:pPr>
      <w:r w:rsidRPr="00D66DBB">
        <w:rPr>
          <w:rFonts w:ascii="Arial" w:hAnsi="Arial" w:cs="Arial"/>
          <w:szCs w:val="24"/>
        </w:rPr>
        <w:t>You should know that staff may discuss information about you with other staff who work for or contract with MCH so that you receive the best possible support.  Confidentiality of your information is protected by both state and Federal laws.  Staff cannot disclose information about you without your expressed and informed consent unless:</w:t>
      </w:r>
    </w:p>
    <w:p w14:paraId="1438C049" w14:textId="77777777" w:rsidR="007D6461" w:rsidRPr="00D66DBB" w:rsidRDefault="007D6461" w:rsidP="007D6461">
      <w:pPr>
        <w:jc w:val="both"/>
        <w:rPr>
          <w:rFonts w:cs="Arial"/>
          <w:sz w:val="24"/>
          <w:szCs w:val="24"/>
        </w:rPr>
      </w:pPr>
    </w:p>
    <w:p w14:paraId="60357DFE" w14:textId="77777777" w:rsidR="007D6461" w:rsidRPr="00D66DBB" w:rsidRDefault="007D6461" w:rsidP="007D6461">
      <w:pPr>
        <w:numPr>
          <w:ilvl w:val="0"/>
          <w:numId w:val="16"/>
        </w:numPr>
        <w:rPr>
          <w:rFonts w:cs="Arial"/>
          <w:b/>
          <w:sz w:val="24"/>
          <w:szCs w:val="24"/>
        </w:rPr>
      </w:pPr>
      <w:r w:rsidRPr="00D66DBB">
        <w:rPr>
          <w:rFonts w:cs="Arial"/>
          <w:sz w:val="24"/>
          <w:szCs w:val="24"/>
        </w:rPr>
        <w:t xml:space="preserve">abuse is suspected. MCH staff </w:t>
      </w:r>
      <w:r w:rsidRPr="00D66DBB">
        <w:rPr>
          <w:rFonts w:cs="Arial"/>
          <w:b/>
          <w:sz w:val="24"/>
          <w:szCs w:val="24"/>
        </w:rPr>
        <w:t>MUST</w:t>
      </w:r>
      <w:r w:rsidRPr="00D66DBB">
        <w:rPr>
          <w:rFonts w:cs="Arial"/>
          <w:sz w:val="24"/>
          <w:szCs w:val="24"/>
        </w:rPr>
        <w:t xml:space="preserve"> report suspected abuse.</w:t>
      </w:r>
    </w:p>
    <w:p w14:paraId="7F2F726E" w14:textId="77777777" w:rsidR="007D6461" w:rsidRPr="00D66DBB" w:rsidRDefault="007D6461" w:rsidP="007D6461">
      <w:pPr>
        <w:numPr>
          <w:ilvl w:val="0"/>
          <w:numId w:val="16"/>
        </w:numPr>
        <w:rPr>
          <w:rFonts w:cs="Arial"/>
          <w:sz w:val="24"/>
          <w:szCs w:val="24"/>
        </w:rPr>
      </w:pPr>
      <w:r w:rsidRPr="00D66DBB">
        <w:rPr>
          <w:rFonts w:cs="Arial"/>
          <w:sz w:val="24"/>
          <w:szCs w:val="24"/>
        </w:rPr>
        <w:t>a court of law orders staff to disclose information.</w:t>
      </w:r>
    </w:p>
    <w:p w14:paraId="5A45DB26" w14:textId="77777777" w:rsidR="007D6461" w:rsidRPr="00D66DBB" w:rsidRDefault="007D6461" w:rsidP="007D6461">
      <w:pPr>
        <w:numPr>
          <w:ilvl w:val="0"/>
          <w:numId w:val="16"/>
        </w:numPr>
        <w:rPr>
          <w:rFonts w:cs="Arial"/>
          <w:sz w:val="24"/>
          <w:szCs w:val="24"/>
        </w:rPr>
      </w:pPr>
      <w:r w:rsidRPr="00D66DBB">
        <w:rPr>
          <w:rFonts w:cs="Arial"/>
          <w:sz w:val="24"/>
          <w:szCs w:val="24"/>
        </w:rPr>
        <w:t>there is imminent danger to you or another person.</w:t>
      </w:r>
    </w:p>
    <w:p w14:paraId="44F51DF1" w14:textId="62DE1D8C" w:rsidR="007D6461" w:rsidRPr="00D66DBB" w:rsidRDefault="007D6461" w:rsidP="007D6461">
      <w:pPr>
        <w:numPr>
          <w:ilvl w:val="0"/>
          <w:numId w:val="16"/>
        </w:numPr>
        <w:rPr>
          <w:rFonts w:cs="Arial"/>
          <w:sz w:val="24"/>
          <w:szCs w:val="24"/>
        </w:rPr>
      </w:pPr>
      <w:r w:rsidRPr="00D66DBB">
        <w:rPr>
          <w:rFonts w:cs="Arial"/>
          <w:sz w:val="24"/>
          <w:szCs w:val="24"/>
        </w:rPr>
        <w:t xml:space="preserve">it is to prevent </w:t>
      </w:r>
      <w:r w:rsidR="007F6139" w:rsidRPr="00D66DBB">
        <w:rPr>
          <w:rFonts w:cs="Arial"/>
          <w:sz w:val="24"/>
          <w:szCs w:val="24"/>
        </w:rPr>
        <w:t>serious</w:t>
      </w:r>
      <w:r w:rsidRPr="00D66DBB">
        <w:rPr>
          <w:rFonts w:cs="Arial"/>
          <w:sz w:val="24"/>
          <w:szCs w:val="24"/>
        </w:rPr>
        <w:t xml:space="preserve"> or violent crime.</w:t>
      </w:r>
    </w:p>
    <w:p w14:paraId="0A8A77ED" w14:textId="77777777" w:rsidR="007D6461" w:rsidRPr="00D66DBB" w:rsidRDefault="007D6461" w:rsidP="007D6461">
      <w:pPr>
        <w:numPr>
          <w:ilvl w:val="0"/>
          <w:numId w:val="16"/>
        </w:numPr>
        <w:rPr>
          <w:rFonts w:cs="Arial"/>
          <w:sz w:val="24"/>
          <w:szCs w:val="24"/>
        </w:rPr>
      </w:pPr>
      <w:r w:rsidRPr="00D66DBB">
        <w:rPr>
          <w:rFonts w:cs="Arial"/>
          <w:sz w:val="24"/>
          <w:szCs w:val="24"/>
        </w:rPr>
        <w:t>there is a medical emergency and a health care provider needs information.</w:t>
      </w:r>
    </w:p>
    <w:p w14:paraId="7D277C9C" w14:textId="77777777" w:rsidR="007D6461" w:rsidRPr="00D66DBB" w:rsidRDefault="007D6461" w:rsidP="007D6461">
      <w:pPr>
        <w:numPr>
          <w:ilvl w:val="0"/>
          <w:numId w:val="16"/>
        </w:numPr>
        <w:rPr>
          <w:rFonts w:cs="Arial"/>
          <w:sz w:val="24"/>
          <w:szCs w:val="24"/>
        </w:rPr>
      </w:pPr>
      <w:r w:rsidRPr="00D66DBB">
        <w:rPr>
          <w:rFonts w:cs="Arial"/>
          <w:sz w:val="24"/>
          <w:szCs w:val="24"/>
        </w:rPr>
        <w:t>it is for release of information to insurance companies to receive payment for services rendered.</w:t>
      </w:r>
    </w:p>
    <w:p w14:paraId="6EE471BE" w14:textId="77777777" w:rsidR="007D6461" w:rsidRPr="00D66DBB" w:rsidRDefault="007D6461" w:rsidP="007D6461">
      <w:pPr>
        <w:jc w:val="both"/>
        <w:rPr>
          <w:rFonts w:cs="Arial"/>
          <w:sz w:val="24"/>
          <w:szCs w:val="24"/>
        </w:rPr>
      </w:pPr>
    </w:p>
    <w:p w14:paraId="4CEC76A4" w14:textId="5A021046" w:rsidR="007D6461" w:rsidRPr="00D66DBB" w:rsidRDefault="007D6461" w:rsidP="007D6461">
      <w:pPr>
        <w:rPr>
          <w:rFonts w:cs="Arial"/>
          <w:sz w:val="24"/>
          <w:szCs w:val="24"/>
        </w:rPr>
      </w:pPr>
      <w:r w:rsidRPr="00D66DBB">
        <w:rPr>
          <w:rFonts w:cs="Arial"/>
          <w:sz w:val="24"/>
          <w:szCs w:val="24"/>
        </w:rPr>
        <w:t>You have the right to privacy.  MCH</w:t>
      </w:r>
      <w:r w:rsidR="00B1334F">
        <w:rPr>
          <w:rFonts w:cs="Arial"/>
          <w:sz w:val="24"/>
          <w:szCs w:val="24"/>
        </w:rPr>
        <w:t xml:space="preserve"> staff</w:t>
      </w:r>
      <w:r w:rsidRPr="00D66DBB">
        <w:rPr>
          <w:rFonts w:cs="Arial"/>
          <w:sz w:val="24"/>
          <w:szCs w:val="24"/>
        </w:rPr>
        <w:t xml:space="preserve"> are trained to ensure you have privacy during times such as when you use the rest room, want to be alone in your bedroom or when taking care of personal needs.  You should always be treated with dignity and respect.</w:t>
      </w:r>
    </w:p>
    <w:p w14:paraId="26904BB8" w14:textId="77777777" w:rsidR="007D6461" w:rsidRPr="00D66DBB" w:rsidRDefault="007D6461" w:rsidP="007D6461">
      <w:pPr>
        <w:rPr>
          <w:rFonts w:cs="Arial"/>
          <w:sz w:val="24"/>
          <w:szCs w:val="24"/>
        </w:rPr>
      </w:pPr>
    </w:p>
    <w:p w14:paraId="08B59908" w14:textId="77777777" w:rsidR="007D6461" w:rsidRPr="00D66DBB" w:rsidRDefault="007D6461" w:rsidP="007D6461">
      <w:pPr>
        <w:rPr>
          <w:rFonts w:cs="Arial"/>
          <w:sz w:val="24"/>
          <w:szCs w:val="24"/>
        </w:rPr>
      </w:pPr>
      <w:r w:rsidRPr="00D66DBB">
        <w:rPr>
          <w:rFonts w:cs="Arial"/>
          <w:sz w:val="24"/>
          <w:szCs w:val="24"/>
        </w:rPr>
        <w:t>If you have any questions about the right to privacy and confi</w:t>
      </w:r>
      <w:r w:rsidRPr="00D66DBB">
        <w:rPr>
          <w:rFonts w:cs="Arial"/>
          <w:sz w:val="24"/>
          <w:szCs w:val="24"/>
        </w:rPr>
        <w:softHyphen/>
        <w:t>dentiality, please ask your Q</w:t>
      </w:r>
      <w:r w:rsidR="00195E0C">
        <w:rPr>
          <w:rFonts w:cs="Arial"/>
          <w:sz w:val="24"/>
          <w:szCs w:val="24"/>
        </w:rPr>
        <w:t>ID</w:t>
      </w:r>
      <w:r w:rsidRPr="00D66DBB">
        <w:rPr>
          <w:rFonts w:cs="Arial"/>
          <w:sz w:val="24"/>
          <w:szCs w:val="24"/>
        </w:rPr>
        <w:t>P or the director.</w:t>
      </w:r>
    </w:p>
    <w:p w14:paraId="39BC6A73" w14:textId="77777777" w:rsidR="00605C35" w:rsidRDefault="00605C35" w:rsidP="00085841">
      <w:pPr>
        <w:jc w:val="both"/>
        <w:rPr>
          <w:rFonts w:cs="Arial"/>
          <w:b/>
          <w:sz w:val="24"/>
          <w:szCs w:val="24"/>
        </w:rPr>
      </w:pPr>
    </w:p>
    <w:p w14:paraId="0C4C8D81" w14:textId="77777777" w:rsidR="007D6461" w:rsidRDefault="007D6461" w:rsidP="007D6461">
      <w:pPr>
        <w:jc w:val="both"/>
        <w:rPr>
          <w:rFonts w:cs="Arial"/>
          <w:b/>
          <w:color w:val="C0504D" w:themeColor="accent2"/>
          <w:sz w:val="28"/>
          <w:szCs w:val="28"/>
        </w:rPr>
      </w:pPr>
    </w:p>
    <w:p w14:paraId="6FDD4B87" w14:textId="77777777" w:rsidR="007D6461" w:rsidRPr="004A6F1D" w:rsidRDefault="007D6461" w:rsidP="007D6461">
      <w:pPr>
        <w:jc w:val="both"/>
        <w:rPr>
          <w:rFonts w:cs="Arial"/>
          <w:b/>
          <w:color w:val="7030A0"/>
          <w:sz w:val="32"/>
          <w:szCs w:val="28"/>
        </w:rPr>
      </w:pPr>
      <w:r w:rsidRPr="004A6F1D">
        <w:rPr>
          <w:rFonts w:cs="Arial"/>
          <w:b/>
          <w:color w:val="7030A0"/>
          <w:sz w:val="32"/>
          <w:szCs w:val="28"/>
        </w:rPr>
        <w:t>Fire &amp; Emergency Drills</w:t>
      </w:r>
    </w:p>
    <w:p w14:paraId="17A766B1" w14:textId="77777777" w:rsidR="007D6461" w:rsidRPr="00FC06E0" w:rsidRDefault="007D6461" w:rsidP="007D6461">
      <w:pPr>
        <w:rPr>
          <w:rFonts w:cs="Arial"/>
          <w:sz w:val="22"/>
          <w:szCs w:val="22"/>
        </w:rPr>
      </w:pPr>
      <w:r w:rsidRPr="002A3492">
        <w:rPr>
          <w:rFonts w:cs="Arial"/>
          <w:noProof/>
          <w:color w:val="0000FF"/>
          <w:sz w:val="24"/>
          <w:szCs w:val="24"/>
        </w:rPr>
        <w:drawing>
          <wp:anchor distT="0" distB="0" distL="114300" distR="114300" simplePos="0" relativeHeight="251664896" behindDoc="0" locked="0" layoutInCell="1" allowOverlap="1" wp14:anchorId="371198A0" wp14:editId="391911A9">
            <wp:simplePos x="0" y="0"/>
            <wp:positionH relativeFrom="column">
              <wp:posOffset>-45720</wp:posOffset>
            </wp:positionH>
            <wp:positionV relativeFrom="paragraph">
              <wp:posOffset>158750</wp:posOffset>
            </wp:positionV>
            <wp:extent cx="502920" cy="670560"/>
            <wp:effectExtent l="19050" t="0" r="11430" b="224790"/>
            <wp:wrapSquare wrapText="bothSides"/>
            <wp:docPr id="15" name="Picture 15" descr="http://ts2.mm.bing.net/th?id=H.462712808151548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1460473147_563" descr="http://ts2.mm.bing.net/th?id=H.4627128081515485&amp;pid=15.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 cy="670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C1B5677" w14:textId="77777777" w:rsidR="007D6461" w:rsidRPr="002A3492" w:rsidRDefault="007D6461" w:rsidP="007D6461">
      <w:pPr>
        <w:rPr>
          <w:rFonts w:cs="Arial"/>
          <w:b/>
          <w:sz w:val="24"/>
          <w:szCs w:val="24"/>
        </w:rPr>
      </w:pPr>
      <w:r w:rsidRPr="002A3492">
        <w:rPr>
          <w:rFonts w:cs="Arial"/>
          <w:sz w:val="24"/>
          <w:szCs w:val="24"/>
        </w:rPr>
        <w:t>Fire and emergency drills are conducted at least monthly and anytime a new housemate or staff start at the group home.   You should always evacuate when you hear the alarm, even if you know it is just a drill.  Practicing is important so that you know what to do if there is a real emergency. If you smell smoke or suspect a fire, tell staff immediately.</w:t>
      </w:r>
      <w:r w:rsidRPr="002A3492">
        <w:rPr>
          <w:rFonts w:cs="Arial"/>
          <w:b/>
          <w:sz w:val="24"/>
          <w:szCs w:val="24"/>
        </w:rPr>
        <w:t xml:space="preserve">  </w:t>
      </w:r>
    </w:p>
    <w:p w14:paraId="0FD0D59F" w14:textId="77777777" w:rsidR="007D6461" w:rsidRPr="00E30957" w:rsidRDefault="007D6461" w:rsidP="007D6461">
      <w:pPr>
        <w:jc w:val="both"/>
        <w:rPr>
          <w:rFonts w:cs="Arial"/>
          <w:b/>
        </w:rPr>
      </w:pPr>
    </w:p>
    <w:p w14:paraId="599FE5B0" w14:textId="77777777" w:rsidR="007D6461" w:rsidRDefault="007D6461" w:rsidP="007D6461">
      <w:pPr>
        <w:jc w:val="both"/>
        <w:rPr>
          <w:rFonts w:cs="Arial"/>
          <w:b/>
          <w:color w:val="C0504D" w:themeColor="accent2"/>
          <w:sz w:val="24"/>
          <w:szCs w:val="24"/>
        </w:rPr>
      </w:pPr>
    </w:p>
    <w:p w14:paraId="3EA5806F" w14:textId="77777777" w:rsidR="007F6139" w:rsidRDefault="007F6139" w:rsidP="007D6461">
      <w:pPr>
        <w:jc w:val="both"/>
        <w:rPr>
          <w:rFonts w:cs="Arial"/>
          <w:b/>
          <w:color w:val="C0504D" w:themeColor="accent2"/>
          <w:sz w:val="24"/>
          <w:szCs w:val="24"/>
        </w:rPr>
      </w:pPr>
    </w:p>
    <w:p w14:paraId="36E18F11" w14:textId="77777777" w:rsidR="007F6139" w:rsidRDefault="007F6139" w:rsidP="007D6461">
      <w:pPr>
        <w:jc w:val="both"/>
        <w:rPr>
          <w:rFonts w:cs="Arial"/>
          <w:b/>
          <w:color w:val="C0504D" w:themeColor="accent2"/>
          <w:sz w:val="24"/>
          <w:szCs w:val="24"/>
        </w:rPr>
      </w:pPr>
    </w:p>
    <w:p w14:paraId="04A160B8" w14:textId="77777777" w:rsidR="007F6139" w:rsidRDefault="007F6139" w:rsidP="007D6461">
      <w:pPr>
        <w:jc w:val="both"/>
        <w:rPr>
          <w:rFonts w:cs="Arial"/>
          <w:b/>
          <w:color w:val="C0504D" w:themeColor="accent2"/>
          <w:sz w:val="24"/>
          <w:szCs w:val="24"/>
        </w:rPr>
      </w:pPr>
    </w:p>
    <w:p w14:paraId="663B823A" w14:textId="77777777" w:rsidR="007D6461" w:rsidRPr="004A6F1D" w:rsidRDefault="007D6461" w:rsidP="007D6461">
      <w:pPr>
        <w:jc w:val="both"/>
        <w:rPr>
          <w:rFonts w:cs="Arial"/>
          <w:color w:val="7030A0"/>
          <w:sz w:val="32"/>
          <w:szCs w:val="28"/>
        </w:rPr>
      </w:pPr>
      <w:r w:rsidRPr="004A6F1D">
        <w:rPr>
          <w:rFonts w:cs="Arial"/>
          <w:b/>
          <w:color w:val="7030A0"/>
          <w:sz w:val="32"/>
          <w:szCs w:val="28"/>
        </w:rPr>
        <w:lastRenderedPageBreak/>
        <w:t>Safety</w:t>
      </w:r>
    </w:p>
    <w:p w14:paraId="13FFDD7D" w14:textId="77777777" w:rsidR="007D6461" w:rsidRPr="00C9089D" w:rsidRDefault="007D6461" w:rsidP="007D6461">
      <w:pPr>
        <w:rPr>
          <w:rFonts w:cs="Arial"/>
        </w:rPr>
      </w:pPr>
    </w:p>
    <w:p w14:paraId="59E0C5E5" w14:textId="77777777" w:rsidR="007D6461" w:rsidRPr="002A3492" w:rsidRDefault="007D6461" w:rsidP="007D6461">
      <w:pPr>
        <w:rPr>
          <w:rFonts w:cs="Arial"/>
          <w:sz w:val="24"/>
          <w:szCs w:val="24"/>
        </w:rPr>
      </w:pPr>
      <w:r w:rsidRPr="002A3492">
        <w:rPr>
          <w:rFonts w:cs="Arial"/>
          <w:sz w:val="24"/>
          <w:szCs w:val="24"/>
        </w:rPr>
        <w:t>MCH is committed to keeping you safe and wants your group home to be a safe place.  We ask that you learn to follow these simple principles to keep things safe:</w:t>
      </w:r>
    </w:p>
    <w:p w14:paraId="1F14D8F5" w14:textId="77777777" w:rsidR="007D6461" w:rsidRPr="002A3492" w:rsidRDefault="007D6461" w:rsidP="007D6461">
      <w:pPr>
        <w:rPr>
          <w:rFonts w:cs="Arial"/>
          <w:sz w:val="24"/>
          <w:szCs w:val="24"/>
        </w:rPr>
      </w:pPr>
    </w:p>
    <w:p w14:paraId="7DD3DEA8" w14:textId="77777777" w:rsidR="007D6461" w:rsidRPr="002A3492" w:rsidRDefault="007D6461" w:rsidP="007D6461">
      <w:pPr>
        <w:numPr>
          <w:ilvl w:val="0"/>
          <w:numId w:val="15"/>
        </w:numPr>
        <w:rPr>
          <w:rFonts w:cs="Arial"/>
          <w:sz w:val="24"/>
          <w:szCs w:val="24"/>
        </w:rPr>
      </w:pPr>
      <w:r w:rsidRPr="002A3492">
        <w:rPr>
          <w:rFonts w:cs="Arial"/>
          <w:sz w:val="24"/>
          <w:szCs w:val="24"/>
        </w:rPr>
        <w:t>If you see an accident or if a housemate in trouble, tell staff immediately</w:t>
      </w:r>
    </w:p>
    <w:p w14:paraId="4411C0F3" w14:textId="77777777" w:rsidR="007D6461" w:rsidRPr="002A3492" w:rsidRDefault="007D6461" w:rsidP="007D6461">
      <w:pPr>
        <w:numPr>
          <w:ilvl w:val="0"/>
          <w:numId w:val="15"/>
        </w:numPr>
        <w:rPr>
          <w:rFonts w:cs="Arial"/>
          <w:sz w:val="24"/>
          <w:szCs w:val="24"/>
        </w:rPr>
      </w:pPr>
      <w:r w:rsidRPr="002A3492">
        <w:rPr>
          <w:rFonts w:cs="Arial"/>
          <w:sz w:val="24"/>
          <w:szCs w:val="24"/>
        </w:rPr>
        <w:t>Do not run in the house or in the parking lot</w:t>
      </w:r>
    </w:p>
    <w:p w14:paraId="78241619" w14:textId="77777777" w:rsidR="007D6461" w:rsidRPr="002A3492" w:rsidRDefault="007D6461" w:rsidP="007D6461">
      <w:pPr>
        <w:numPr>
          <w:ilvl w:val="0"/>
          <w:numId w:val="15"/>
        </w:numPr>
        <w:rPr>
          <w:rFonts w:cs="Arial"/>
          <w:sz w:val="24"/>
          <w:szCs w:val="24"/>
        </w:rPr>
      </w:pPr>
      <w:r w:rsidRPr="002A3492">
        <w:rPr>
          <w:rFonts w:cs="Arial"/>
          <w:sz w:val="24"/>
          <w:szCs w:val="24"/>
        </w:rPr>
        <w:t>Use the proper exits during fire drills and follow directions</w:t>
      </w:r>
    </w:p>
    <w:p w14:paraId="1B70A589" w14:textId="77777777" w:rsidR="007D6461" w:rsidRPr="002A3492" w:rsidRDefault="007D6461" w:rsidP="007D6461">
      <w:pPr>
        <w:numPr>
          <w:ilvl w:val="0"/>
          <w:numId w:val="15"/>
        </w:numPr>
        <w:rPr>
          <w:rFonts w:cs="Arial"/>
          <w:sz w:val="24"/>
          <w:szCs w:val="24"/>
        </w:rPr>
      </w:pPr>
      <w:r w:rsidRPr="002A3492">
        <w:rPr>
          <w:rFonts w:cs="Arial"/>
          <w:sz w:val="24"/>
          <w:szCs w:val="24"/>
        </w:rPr>
        <w:t xml:space="preserve">Before leaving, let staff know you are going outside </w:t>
      </w:r>
    </w:p>
    <w:p w14:paraId="4B8B3456" w14:textId="77777777" w:rsidR="007D6461" w:rsidRPr="002A3492" w:rsidRDefault="007D6461" w:rsidP="007D6461">
      <w:pPr>
        <w:numPr>
          <w:ilvl w:val="0"/>
          <w:numId w:val="15"/>
        </w:numPr>
        <w:rPr>
          <w:rFonts w:cs="Arial"/>
          <w:sz w:val="24"/>
          <w:szCs w:val="24"/>
        </w:rPr>
      </w:pPr>
      <w:r w:rsidRPr="002A3492">
        <w:rPr>
          <w:rFonts w:cs="Arial"/>
          <w:sz w:val="24"/>
          <w:szCs w:val="24"/>
        </w:rPr>
        <w:t xml:space="preserve">Don’t open the door to strangers  </w:t>
      </w:r>
    </w:p>
    <w:p w14:paraId="3663B098" w14:textId="77777777" w:rsidR="007D6461" w:rsidRDefault="007D6461" w:rsidP="007D6461">
      <w:pPr>
        <w:jc w:val="both"/>
        <w:rPr>
          <w:rFonts w:cs="Arial"/>
          <w:b/>
          <w:color w:val="C0504D" w:themeColor="accent2"/>
          <w:sz w:val="24"/>
          <w:szCs w:val="24"/>
        </w:rPr>
      </w:pPr>
    </w:p>
    <w:p w14:paraId="297A7988" w14:textId="77777777" w:rsidR="00CC7B51" w:rsidRPr="00201F42" w:rsidRDefault="00CC7B51" w:rsidP="00F00BA0">
      <w:pPr>
        <w:jc w:val="both"/>
        <w:rPr>
          <w:rFonts w:cs="Arial"/>
          <w:b/>
        </w:rPr>
      </w:pPr>
    </w:p>
    <w:p w14:paraId="5A9526BA" w14:textId="0E7EF217" w:rsidR="009030EF" w:rsidRDefault="009030EF" w:rsidP="009030EF">
      <w:pPr>
        <w:jc w:val="both"/>
        <w:rPr>
          <w:rFonts w:cs="Arial"/>
          <w:b/>
          <w:color w:val="7030A0"/>
          <w:sz w:val="32"/>
          <w:szCs w:val="28"/>
        </w:rPr>
      </w:pPr>
      <w:r w:rsidRPr="004A6F1D">
        <w:rPr>
          <w:rFonts w:cs="Arial"/>
          <w:b/>
          <w:color w:val="7030A0"/>
          <w:sz w:val="32"/>
          <w:szCs w:val="28"/>
        </w:rPr>
        <w:t>Medications</w:t>
      </w:r>
    </w:p>
    <w:p w14:paraId="3B283709" w14:textId="767399BB" w:rsidR="005E659C" w:rsidRDefault="005E659C" w:rsidP="009030EF">
      <w:pPr>
        <w:jc w:val="both"/>
        <w:rPr>
          <w:rFonts w:cs="Arial"/>
          <w:b/>
          <w:color w:val="7030A0"/>
          <w:sz w:val="32"/>
          <w:szCs w:val="28"/>
        </w:rPr>
      </w:pPr>
    </w:p>
    <w:p w14:paraId="1EA8693A" w14:textId="25AADB94" w:rsidR="009030EF" w:rsidRPr="00D66DBB" w:rsidRDefault="005E659C" w:rsidP="005E659C">
      <w:pPr>
        <w:jc w:val="both"/>
        <w:rPr>
          <w:rFonts w:cs="Arial"/>
          <w:sz w:val="24"/>
          <w:szCs w:val="24"/>
        </w:rPr>
      </w:pPr>
      <w:r>
        <w:rPr>
          <w:rFonts w:cs="Arial"/>
          <w:b/>
          <w:noProof/>
          <w:color w:val="7030A0"/>
          <w:sz w:val="32"/>
          <w:szCs w:val="28"/>
        </w:rPr>
        <w:drawing>
          <wp:anchor distT="0" distB="0" distL="114300" distR="114300" simplePos="0" relativeHeight="251676160" behindDoc="1" locked="0" layoutInCell="1" allowOverlap="1" wp14:anchorId="10B4125F" wp14:editId="37ED113B">
            <wp:simplePos x="0" y="0"/>
            <wp:positionH relativeFrom="column">
              <wp:posOffset>0</wp:posOffset>
            </wp:positionH>
            <wp:positionV relativeFrom="paragraph">
              <wp:posOffset>1270</wp:posOffset>
            </wp:positionV>
            <wp:extent cx="1466850" cy="1104900"/>
            <wp:effectExtent l="0" t="0" r="0" b="0"/>
            <wp:wrapTight wrapText="bothSides">
              <wp:wrapPolygon edited="0">
                <wp:start x="0" y="0"/>
                <wp:lineTo x="0" y="21228"/>
                <wp:lineTo x="21319" y="21228"/>
                <wp:lineTo x="21319" y="0"/>
                <wp:lineTo x="0" y="0"/>
              </wp:wrapPolygon>
            </wp:wrapTight>
            <wp:docPr id="15340045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04581" name="Picture 153400458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466850" cy="1104900"/>
                    </a:xfrm>
                    <a:prstGeom prst="rect">
                      <a:avLst/>
                    </a:prstGeom>
                  </pic:spPr>
                </pic:pic>
              </a:graphicData>
            </a:graphic>
          </wp:anchor>
        </w:drawing>
      </w:r>
      <w:r w:rsidR="009030EF" w:rsidRPr="00D66DBB">
        <w:rPr>
          <w:rFonts w:cs="Arial"/>
          <w:sz w:val="24"/>
          <w:szCs w:val="24"/>
        </w:rPr>
        <w:t xml:space="preserve">If you do not need help from anyone to take medication, MCH will need a note from your doctor saying you can take your medication on your own. If you need help to take medications, MCH will provide assistance as needed while teaching you how to do this on your own. All medications must be ordered by a doctor.  Staff cannot even give you an aspirin unless a doctor has said it is okay.  You may participate in taking your medications but trained staff must monitor and document each time you take </w:t>
      </w:r>
      <w:r w:rsidRPr="00D66DBB">
        <w:rPr>
          <w:rFonts w:cs="Arial"/>
          <w:sz w:val="24"/>
          <w:szCs w:val="24"/>
        </w:rPr>
        <w:t>the medication</w:t>
      </w:r>
      <w:r w:rsidR="009030EF" w:rsidRPr="00D66DBB">
        <w:rPr>
          <w:rFonts w:cs="Arial"/>
          <w:sz w:val="24"/>
          <w:szCs w:val="24"/>
        </w:rPr>
        <w:t xml:space="preserve">.  MCH staff </w:t>
      </w:r>
      <w:r w:rsidR="009030EF">
        <w:rPr>
          <w:rFonts w:cs="Arial"/>
          <w:sz w:val="24"/>
          <w:szCs w:val="24"/>
        </w:rPr>
        <w:t>are trained</w:t>
      </w:r>
      <w:r w:rsidR="009030EF" w:rsidRPr="00D66DBB">
        <w:rPr>
          <w:rFonts w:cs="Arial"/>
          <w:sz w:val="24"/>
          <w:szCs w:val="24"/>
        </w:rPr>
        <w:t xml:space="preserve"> befo</w:t>
      </w:r>
      <w:r w:rsidR="009030EF">
        <w:rPr>
          <w:rFonts w:cs="Arial"/>
          <w:sz w:val="24"/>
          <w:szCs w:val="24"/>
        </w:rPr>
        <w:t>re they can give you medication</w:t>
      </w:r>
      <w:r w:rsidR="009030EF" w:rsidRPr="00D66DBB">
        <w:rPr>
          <w:rFonts w:cs="Arial"/>
          <w:sz w:val="24"/>
          <w:szCs w:val="24"/>
        </w:rPr>
        <w:t xml:space="preserve"> and </w:t>
      </w:r>
      <w:r w:rsidR="009030EF">
        <w:rPr>
          <w:rFonts w:cs="Arial"/>
          <w:sz w:val="24"/>
          <w:szCs w:val="24"/>
        </w:rPr>
        <w:t>continue to be</w:t>
      </w:r>
      <w:r w:rsidR="009030EF" w:rsidRPr="00D66DBB">
        <w:rPr>
          <w:rFonts w:cs="Arial"/>
          <w:sz w:val="24"/>
          <w:szCs w:val="24"/>
        </w:rPr>
        <w:t xml:space="preserve"> supervised by the MCH nurse.  </w:t>
      </w:r>
    </w:p>
    <w:p w14:paraId="3DD99B14" w14:textId="77777777" w:rsidR="009030EF" w:rsidRPr="00D66DBB" w:rsidRDefault="009030EF" w:rsidP="009030EF">
      <w:pPr>
        <w:pStyle w:val="PlainText"/>
        <w:rPr>
          <w:rFonts w:ascii="Arial" w:hAnsi="Arial" w:cs="Arial"/>
          <w:sz w:val="24"/>
          <w:szCs w:val="24"/>
        </w:rPr>
      </w:pPr>
    </w:p>
    <w:p w14:paraId="601F3344" w14:textId="4FAC3ACF" w:rsidR="009030EF" w:rsidRPr="00D66DBB" w:rsidRDefault="009030EF" w:rsidP="009030EF">
      <w:pPr>
        <w:pStyle w:val="PlainText"/>
        <w:rPr>
          <w:rFonts w:ascii="Arial" w:hAnsi="Arial" w:cs="Arial"/>
          <w:sz w:val="24"/>
          <w:szCs w:val="24"/>
        </w:rPr>
      </w:pPr>
      <w:r w:rsidRPr="00D66DBB">
        <w:rPr>
          <w:rFonts w:ascii="Arial" w:hAnsi="Arial" w:cs="Arial"/>
          <w:sz w:val="24"/>
          <w:szCs w:val="24"/>
        </w:rPr>
        <w:t xml:space="preserve">Medications to help you better control your mood or some behaviors cannot be </w:t>
      </w:r>
      <w:r w:rsidR="00721187">
        <w:rPr>
          <w:rFonts w:ascii="Arial" w:hAnsi="Arial" w:cs="Arial"/>
          <w:sz w:val="24"/>
          <w:szCs w:val="24"/>
        </w:rPr>
        <w:t xml:space="preserve">given </w:t>
      </w:r>
      <w:r w:rsidRPr="00D66DBB">
        <w:rPr>
          <w:rFonts w:ascii="Arial" w:hAnsi="Arial" w:cs="Arial"/>
          <w:sz w:val="24"/>
          <w:szCs w:val="24"/>
        </w:rPr>
        <w:t xml:space="preserve">unless you or your legal guardian(s), the Human Rights Committee and the rest of your team members agree that it is needed.  Behavior medications must be reviewed by members of your team at least every 3 months to </w:t>
      </w:r>
      <w:r>
        <w:rPr>
          <w:rFonts w:ascii="Arial" w:hAnsi="Arial" w:cs="Arial"/>
          <w:sz w:val="24"/>
          <w:szCs w:val="24"/>
        </w:rPr>
        <w:t>make sure they are</w:t>
      </w:r>
      <w:r w:rsidRPr="00D66DBB">
        <w:rPr>
          <w:rFonts w:ascii="Arial" w:hAnsi="Arial" w:cs="Arial"/>
          <w:sz w:val="24"/>
          <w:szCs w:val="24"/>
        </w:rPr>
        <w:t xml:space="preserve"> helping you.  You or your legal guardian(s) and the Human Rights Committee must review medications to help you with your behaviors at least every 6 months and agree that it’s best for you to take them. </w:t>
      </w:r>
    </w:p>
    <w:p w14:paraId="27FEB236" w14:textId="77777777" w:rsidR="009030EF" w:rsidRDefault="009030EF" w:rsidP="00F00BA0">
      <w:pPr>
        <w:jc w:val="both"/>
        <w:rPr>
          <w:rFonts w:cs="Arial"/>
          <w:b/>
          <w:color w:val="993366"/>
          <w:sz w:val="24"/>
          <w:szCs w:val="24"/>
        </w:rPr>
      </w:pPr>
    </w:p>
    <w:p w14:paraId="71079AC7" w14:textId="77777777" w:rsidR="007358F1" w:rsidRDefault="007358F1" w:rsidP="007358F1">
      <w:pPr>
        <w:jc w:val="both"/>
        <w:rPr>
          <w:rFonts w:cs="Arial"/>
          <w:b/>
          <w:color w:val="C0504D" w:themeColor="accent2"/>
          <w:sz w:val="28"/>
          <w:szCs w:val="28"/>
        </w:rPr>
      </w:pPr>
    </w:p>
    <w:p w14:paraId="4BC9CA57" w14:textId="77777777" w:rsidR="007358F1" w:rsidRPr="007358F1" w:rsidRDefault="007358F1" w:rsidP="007358F1">
      <w:pPr>
        <w:jc w:val="both"/>
        <w:rPr>
          <w:rFonts w:cs="Arial"/>
          <w:b/>
          <w:color w:val="7030A0"/>
          <w:sz w:val="28"/>
          <w:szCs w:val="28"/>
        </w:rPr>
      </w:pPr>
      <w:r w:rsidRPr="004A6F1D">
        <w:rPr>
          <w:rFonts w:cs="Arial"/>
          <w:b/>
          <w:color w:val="7030A0"/>
          <w:sz w:val="32"/>
          <w:szCs w:val="28"/>
        </w:rPr>
        <w:t>Staff Qualifications</w:t>
      </w:r>
    </w:p>
    <w:p w14:paraId="176443CD" w14:textId="77777777" w:rsidR="007358F1" w:rsidRPr="00E30957" w:rsidRDefault="007358F1" w:rsidP="007358F1">
      <w:pPr>
        <w:jc w:val="both"/>
        <w:rPr>
          <w:rFonts w:cs="Arial"/>
          <w:b/>
        </w:rPr>
      </w:pPr>
    </w:p>
    <w:p w14:paraId="7C89BAED" w14:textId="77777777" w:rsidR="007358F1" w:rsidRPr="00D66DBB" w:rsidRDefault="007358F1" w:rsidP="007358F1">
      <w:pPr>
        <w:rPr>
          <w:rFonts w:cs="Arial"/>
          <w:sz w:val="24"/>
          <w:szCs w:val="24"/>
        </w:rPr>
      </w:pPr>
      <w:r w:rsidRPr="00D66DBB">
        <w:rPr>
          <w:rFonts w:cs="Arial"/>
          <w:sz w:val="24"/>
          <w:szCs w:val="24"/>
        </w:rPr>
        <w:t>MCH employs qualified staff who meet state requirements to work with you.  All MCH staff undergo background checks and drug screenings.  References are also checked.  MCH employs persons who meet the set requirements for a qualified</w:t>
      </w:r>
      <w:r w:rsidR="00195E0C">
        <w:rPr>
          <w:rFonts w:cs="Arial"/>
          <w:sz w:val="24"/>
          <w:szCs w:val="24"/>
        </w:rPr>
        <w:t xml:space="preserve"> intellectual disabilities</w:t>
      </w:r>
      <w:r w:rsidRPr="00D66DBB">
        <w:rPr>
          <w:rFonts w:cs="Arial"/>
          <w:sz w:val="24"/>
          <w:szCs w:val="24"/>
        </w:rPr>
        <w:t xml:space="preserve"> professional (Q</w:t>
      </w:r>
      <w:r w:rsidR="00195E0C">
        <w:rPr>
          <w:rFonts w:cs="Arial"/>
          <w:sz w:val="24"/>
          <w:szCs w:val="24"/>
        </w:rPr>
        <w:t>ID</w:t>
      </w:r>
      <w:r w:rsidRPr="00D66DBB">
        <w:rPr>
          <w:rFonts w:cs="Arial"/>
          <w:sz w:val="24"/>
          <w:szCs w:val="24"/>
        </w:rPr>
        <w:t>P), nurse, etc., and arranges services with other professionals such as a physical therapist, psychologist, and dietitian. Copies of licenses and other qualifications are kept in the administrative office. Staff are trained on your individual goals and needs by the Q</w:t>
      </w:r>
      <w:r w:rsidR="00195E0C">
        <w:rPr>
          <w:rFonts w:cs="Arial"/>
          <w:sz w:val="24"/>
          <w:szCs w:val="24"/>
        </w:rPr>
        <w:t>ID</w:t>
      </w:r>
      <w:r w:rsidRPr="00D66DBB">
        <w:rPr>
          <w:rFonts w:cs="Arial"/>
          <w:sz w:val="24"/>
          <w:szCs w:val="24"/>
        </w:rPr>
        <w:t xml:space="preserve">P. </w:t>
      </w:r>
    </w:p>
    <w:p w14:paraId="4AD523C9" w14:textId="77777777" w:rsidR="007358F1" w:rsidRDefault="007358F1" w:rsidP="007358F1">
      <w:pPr>
        <w:jc w:val="both"/>
        <w:rPr>
          <w:rFonts w:cs="Arial"/>
          <w:b/>
          <w:sz w:val="24"/>
          <w:szCs w:val="24"/>
        </w:rPr>
      </w:pPr>
    </w:p>
    <w:p w14:paraId="6DCAC270" w14:textId="77777777" w:rsidR="007358F1" w:rsidRDefault="007358F1" w:rsidP="007358F1">
      <w:pPr>
        <w:jc w:val="both"/>
        <w:rPr>
          <w:rFonts w:cs="Arial"/>
          <w:b/>
          <w:color w:val="7030A0"/>
          <w:sz w:val="28"/>
          <w:szCs w:val="28"/>
        </w:rPr>
      </w:pPr>
    </w:p>
    <w:p w14:paraId="41CE773F" w14:textId="77777777" w:rsidR="005E659C" w:rsidRDefault="005E659C" w:rsidP="007358F1">
      <w:pPr>
        <w:jc w:val="both"/>
        <w:rPr>
          <w:rFonts w:cs="Arial"/>
          <w:b/>
          <w:color w:val="7030A0"/>
          <w:sz w:val="28"/>
          <w:szCs w:val="28"/>
        </w:rPr>
      </w:pPr>
    </w:p>
    <w:p w14:paraId="16923C86" w14:textId="77777777" w:rsidR="007358F1" w:rsidRPr="004A6F1D" w:rsidRDefault="007358F1" w:rsidP="007358F1">
      <w:pPr>
        <w:jc w:val="both"/>
        <w:rPr>
          <w:rFonts w:cs="Arial"/>
          <w:b/>
          <w:color w:val="7030A0"/>
          <w:sz w:val="32"/>
          <w:szCs w:val="28"/>
        </w:rPr>
      </w:pPr>
      <w:r w:rsidRPr="004A6F1D">
        <w:rPr>
          <w:rFonts w:cs="Arial"/>
          <w:b/>
          <w:color w:val="7030A0"/>
          <w:sz w:val="32"/>
          <w:szCs w:val="28"/>
        </w:rPr>
        <w:lastRenderedPageBreak/>
        <w:t>Code of Ethics</w:t>
      </w:r>
    </w:p>
    <w:p w14:paraId="0328A1A6" w14:textId="77777777" w:rsidR="007358F1" w:rsidRPr="00151CB9" w:rsidRDefault="007358F1" w:rsidP="007358F1">
      <w:pPr>
        <w:rPr>
          <w:rFonts w:cs="Arial"/>
          <w:b/>
        </w:rPr>
      </w:pPr>
    </w:p>
    <w:p w14:paraId="48CDFCED" w14:textId="1121A935" w:rsidR="007358F1" w:rsidRPr="00D66DBB" w:rsidRDefault="007358F1" w:rsidP="007358F1">
      <w:pPr>
        <w:rPr>
          <w:rFonts w:cs="Arial"/>
          <w:sz w:val="24"/>
          <w:szCs w:val="24"/>
        </w:rPr>
      </w:pPr>
      <w:r w:rsidRPr="00D66DBB">
        <w:rPr>
          <w:rFonts w:cs="Arial"/>
          <w:sz w:val="24"/>
          <w:szCs w:val="24"/>
        </w:rPr>
        <w:t xml:space="preserve">MCH staff must obey all legal standards and </w:t>
      </w:r>
      <w:r w:rsidR="00FA1F6B" w:rsidRPr="00D66DBB">
        <w:rPr>
          <w:rFonts w:cs="Arial"/>
          <w:sz w:val="24"/>
          <w:szCs w:val="24"/>
        </w:rPr>
        <w:t>regulations and</w:t>
      </w:r>
      <w:r w:rsidRPr="00D66DBB">
        <w:rPr>
          <w:rFonts w:cs="Arial"/>
          <w:sz w:val="24"/>
          <w:szCs w:val="24"/>
        </w:rPr>
        <w:t xml:space="preserve"> are expected to exercise moral standards of conduct as well.  If you see staff not obeying these rules, you may report them to the manager, Q</w:t>
      </w:r>
      <w:r w:rsidR="00195E0C">
        <w:rPr>
          <w:rFonts w:cs="Arial"/>
          <w:sz w:val="24"/>
          <w:szCs w:val="24"/>
        </w:rPr>
        <w:t>ID</w:t>
      </w:r>
      <w:r w:rsidRPr="00D66DBB">
        <w:rPr>
          <w:rFonts w:cs="Arial"/>
          <w:sz w:val="24"/>
          <w:szCs w:val="24"/>
        </w:rPr>
        <w:t>P, director or to the MCH Board.  If you need help to understand these rules, please ask staff or someone in your life to help explain them.</w:t>
      </w:r>
    </w:p>
    <w:p w14:paraId="216CDC9B" w14:textId="77777777" w:rsidR="007358F1" w:rsidRPr="00D66DBB" w:rsidRDefault="007358F1" w:rsidP="007358F1">
      <w:pPr>
        <w:rPr>
          <w:sz w:val="24"/>
          <w:szCs w:val="24"/>
        </w:rPr>
      </w:pPr>
    </w:p>
    <w:p w14:paraId="6857DBE1" w14:textId="77777777" w:rsidR="007358F1" w:rsidRPr="00D66DBB" w:rsidRDefault="007358F1" w:rsidP="007358F1">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represent your interests. MCH staff are trained to always protect your rights</w:t>
      </w:r>
    </w:p>
    <w:p w14:paraId="0D9B4213" w14:textId="77777777" w:rsidR="007358F1" w:rsidRPr="00D66DBB" w:rsidRDefault="007358F1" w:rsidP="007358F1">
      <w:pPr>
        <w:pStyle w:val="List"/>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staff will keep information about you confidential.  </w:t>
      </w:r>
    </w:p>
    <w:p w14:paraId="184285A2" w14:textId="77777777" w:rsidR="007358F1" w:rsidRPr="00D66DBB" w:rsidRDefault="007358F1" w:rsidP="007358F1">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do nothing to violate your trust.</w:t>
      </w:r>
    </w:p>
    <w:p w14:paraId="4B0D4A34" w14:textId="77777777" w:rsidR="007358F1" w:rsidRPr="00D66DBB" w:rsidRDefault="007358F1" w:rsidP="007358F1">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do nothing to violate the trust of the community.</w:t>
      </w:r>
    </w:p>
    <w:p w14:paraId="57E48920"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will honor the MCH mission statement.</w:t>
      </w:r>
    </w:p>
    <w:p w14:paraId="756D8177"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staff cannot do business with the people they serve. </w:t>
      </w:r>
    </w:p>
    <w:p w14:paraId="050CA134"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must follow special rules when spending MCH’s money.</w:t>
      </w:r>
    </w:p>
    <w:p w14:paraId="5090FBD1"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cannot do business with you if it appears to benefit the staff member.</w:t>
      </w:r>
    </w:p>
    <w:p w14:paraId="6519560B"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brochures and website must contain true information about MCH. </w:t>
      </w:r>
    </w:p>
    <w:p w14:paraId="1806CB06"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uses donated money appropriately and gives all donors true tax information.</w:t>
      </w:r>
    </w:p>
    <w:p w14:paraId="57A775A7" w14:textId="77777777" w:rsidR="007358F1" w:rsidRPr="00D66DBB" w:rsidRDefault="007358F1" w:rsidP="007358F1">
      <w:pPr>
        <w:numPr>
          <w:ilvl w:val="0"/>
          <w:numId w:val="6"/>
        </w:numPr>
        <w:rPr>
          <w:rFonts w:cs="Arial"/>
          <w:color w:val="333333"/>
          <w:sz w:val="24"/>
          <w:szCs w:val="24"/>
        </w:rPr>
      </w:pPr>
      <w:r w:rsidRPr="00D66DBB">
        <w:rPr>
          <w:rFonts w:cs="Arial"/>
          <w:color w:val="333333"/>
          <w:sz w:val="24"/>
          <w:szCs w:val="24"/>
        </w:rPr>
        <w:t>MCH follows all laws when it hires employees.</w:t>
      </w:r>
    </w:p>
    <w:p w14:paraId="4E5964A7" w14:textId="77777777" w:rsidR="007358F1" w:rsidRPr="00D66DBB" w:rsidRDefault="007358F1" w:rsidP="007358F1">
      <w:pPr>
        <w:numPr>
          <w:ilvl w:val="0"/>
          <w:numId w:val="6"/>
        </w:numPr>
        <w:rPr>
          <w:rFonts w:cs="Arial"/>
          <w:color w:val="333333"/>
          <w:sz w:val="24"/>
          <w:szCs w:val="24"/>
        </w:rPr>
      </w:pPr>
      <w:r w:rsidRPr="00D66DBB">
        <w:rPr>
          <w:rFonts w:cs="Arial"/>
          <w:color w:val="333333"/>
          <w:sz w:val="24"/>
          <w:szCs w:val="24"/>
        </w:rPr>
        <w:t>MCH consults with experts for advice when necessary.</w:t>
      </w:r>
    </w:p>
    <w:p w14:paraId="56774477" w14:textId="77777777" w:rsidR="007358F1" w:rsidRPr="00D66DBB" w:rsidRDefault="007358F1" w:rsidP="007358F1">
      <w:pPr>
        <w:numPr>
          <w:ilvl w:val="0"/>
          <w:numId w:val="6"/>
        </w:numPr>
        <w:rPr>
          <w:rFonts w:cs="Arial"/>
          <w:color w:val="333333"/>
          <w:sz w:val="24"/>
          <w:szCs w:val="24"/>
        </w:rPr>
      </w:pPr>
      <w:r w:rsidRPr="00D66DBB">
        <w:rPr>
          <w:rFonts w:cs="Arial"/>
          <w:color w:val="333333"/>
          <w:sz w:val="24"/>
          <w:szCs w:val="24"/>
        </w:rPr>
        <w:t>MCH does not violate the law in the way it treats employees or persons served.</w:t>
      </w:r>
    </w:p>
    <w:p w14:paraId="388A755A" w14:textId="77777777" w:rsidR="007358F1" w:rsidRPr="00D66DBB" w:rsidRDefault="007358F1" w:rsidP="007358F1">
      <w:pPr>
        <w:numPr>
          <w:ilvl w:val="0"/>
          <w:numId w:val="6"/>
        </w:numPr>
        <w:rPr>
          <w:rFonts w:cs="Arial"/>
          <w:sz w:val="24"/>
          <w:szCs w:val="24"/>
        </w:rPr>
      </w:pPr>
      <w:r w:rsidRPr="00D66DBB">
        <w:rPr>
          <w:rFonts w:cs="Arial"/>
          <w:sz w:val="24"/>
          <w:szCs w:val="24"/>
        </w:rPr>
        <w:t xml:space="preserve">MCH proves that employees are competent to do their jobs. </w:t>
      </w:r>
    </w:p>
    <w:p w14:paraId="32C4DBA8" w14:textId="77777777" w:rsidR="007358F1" w:rsidRPr="00D66DBB" w:rsidRDefault="007358F1" w:rsidP="007358F1">
      <w:pPr>
        <w:numPr>
          <w:ilvl w:val="0"/>
          <w:numId w:val="6"/>
        </w:numPr>
        <w:rPr>
          <w:rFonts w:cs="Arial"/>
          <w:sz w:val="24"/>
          <w:szCs w:val="24"/>
        </w:rPr>
      </w:pPr>
      <w:r w:rsidRPr="00D66DBB">
        <w:rPr>
          <w:rFonts w:cs="Arial"/>
          <w:sz w:val="24"/>
          <w:szCs w:val="24"/>
        </w:rPr>
        <w:t xml:space="preserve">MCH gives out accurate information about the organization.  </w:t>
      </w:r>
    </w:p>
    <w:p w14:paraId="452B8D54" w14:textId="77777777" w:rsidR="007358F1" w:rsidRPr="00D66DBB" w:rsidRDefault="007358F1" w:rsidP="007358F1">
      <w:pPr>
        <w:numPr>
          <w:ilvl w:val="0"/>
          <w:numId w:val="6"/>
        </w:numPr>
        <w:rPr>
          <w:rFonts w:cs="Arial"/>
          <w:sz w:val="24"/>
          <w:szCs w:val="24"/>
        </w:rPr>
      </w:pPr>
      <w:r w:rsidRPr="00D66DBB">
        <w:rPr>
          <w:rFonts w:cs="Arial"/>
          <w:sz w:val="24"/>
          <w:szCs w:val="24"/>
        </w:rPr>
        <w:t xml:space="preserve">MCH lets employees and associates know about its ethical standards and welcomes feedback.  </w:t>
      </w:r>
    </w:p>
    <w:p w14:paraId="32D9AC6E" w14:textId="77777777" w:rsidR="007358F1" w:rsidRDefault="007358F1" w:rsidP="007358F1">
      <w:pPr>
        <w:rPr>
          <w:rFonts w:cs="Arial"/>
        </w:rPr>
      </w:pPr>
    </w:p>
    <w:p w14:paraId="63B8B46D" w14:textId="77777777" w:rsidR="007358F1" w:rsidRDefault="007358F1" w:rsidP="007358F1">
      <w:pPr>
        <w:rPr>
          <w:rFonts w:cs="Arial"/>
        </w:rPr>
      </w:pPr>
    </w:p>
    <w:p w14:paraId="3FEEA9D7" w14:textId="77777777" w:rsidR="007358F1" w:rsidRPr="004A6F1D" w:rsidRDefault="007358F1" w:rsidP="007358F1">
      <w:pPr>
        <w:rPr>
          <w:rFonts w:cs="Arial"/>
          <w:b/>
          <w:color w:val="C0504D" w:themeColor="accent2"/>
          <w:sz w:val="32"/>
          <w:szCs w:val="28"/>
        </w:rPr>
      </w:pPr>
      <w:r w:rsidRPr="004A6F1D">
        <w:rPr>
          <w:rFonts w:cs="Arial"/>
          <w:b/>
          <w:color w:val="7030A0"/>
          <w:sz w:val="32"/>
          <w:szCs w:val="28"/>
        </w:rPr>
        <w:t>House Rules</w:t>
      </w:r>
    </w:p>
    <w:p w14:paraId="41F67AB1" w14:textId="77777777" w:rsidR="007358F1" w:rsidRDefault="007358F1" w:rsidP="007358F1"/>
    <w:p w14:paraId="27CDAD1F" w14:textId="77777777" w:rsidR="007358F1" w:rsidRPr="004272D6" w:rsidRDefault="007358F1" w:rsidP="007358F1">
      <w:pPr>
        <w:rPr>
          <w:sz w:val="24"/>
          <w:szCs w:val="24"/>
        </w:rPr>
      </w:pPr>
      <w:r w:rsidRPr="004272D6">
        <w:rPr>
          <w:sz w:val="24"/>
          <w:szCs w:val="24"/>
        </w:rPr>
        <w:t xml:space="preserve">The following rules are posted in your group home. Staff will explain them to you and review them at house meetings.  We ask that you be considerate of others and expect your housemates to treat you the same.  Violation of these rules could result in loss of privileges.  If you continue to violate them, you may be asked to move. </w:t>
      </w:r>
    </w:p>
    <w:p w14:paraId="1877496B" w14:textId="77777777" w:rsidR="007358F1" w:rsidRPr="004272D6" w:rsidRDefault="007358F1" w:rsidP="007358F1">
      <w:pPr>
        <w:rPr>
          <w:sz w:val="24"/>
          <w:szCs w:val="24"/>
        </w:rPr>
      </w:pPr>
    </w:p>
    <w:p w14:paraId="33484877" w14:textId="77777777" w:rsidR="007358F1" w:rsidRPr="004272D6" w:rsidRDefault="007358F1" w:rsidP="007358F1">
      <w:pPr>
        <w:numPr>
          <w:ilvl w:val="0"/>
          <w:numId w:val="11"/>
        </w:numPr>
        <w:rPr>
          <w:sz w:val="24"/>
          <w:szCs w:val="24"/>
        </w:rPr>
      </w:pPr>
      <w:r w:rsidRPr="004272D6">
        <w:rPr>
          <w:sz w:val="24"/>
          <w:szCs w:val="24"/>
        </w:rPr>
        <w:t>Respect the rights of your housemates.</w:t>
      </w:r>
    </w:p>
    <w:p w14:paraId="7710D8B7" w14:textId="77777777" w:rsidR="007358F1" w:rsidRPr="004272D6" w:rsidRDefault="007358F1" w:rsidP="007358F1">
      <w:pPr>
        <w:numPr>
          <w:ilvl w:val="0"/>
          <w:numId w:val="11"/>
        </w:numPr>
        <w:rPr>
          <w:sz w:val="24"/>
          <w:szCs w:val="24"/>
        </w:rPr>
      </w:pPr>
      <w:r w:rsidRPr="004272D6">
        <w:rPr>
          <w:sz w:val="24"/>
          <w:szCs w:val="24"/>
        </w:rPr>
        <w:t>Participate in activities and training unless you are sick.</w:t>
      </w:r>
    </w:p>
    <w:p w14:paraId="5C56DC5D" w14:textId="77777777" w:rsidR="007358F1" w:rsidRPr="004272D6" w:rsidRDefault="007358F1" w:rsidP="007358F1">
      <w:pPr>
        <w:numPr>
          <w:ilvl w:val="0"/>
          <w:numId w:val="11"/>
        </w:numPr>
        <w:rPr>
          <w:sz w:val="24"/>
          <w:szCs w:val="24"/>
        </w:rPr>
      </w:pPr>
      <w:r w:rsidRPr="004272D6">
        <w:rPr>
          <w:sz w:val="24"/>
          <w:szCs w:val="24"/>
        </w:rPr>
        <w:t>Help take care of the house and keep it neat and clean.</w:t>
      </w:r>
    </w:p>
    <w:p w14:paraId="0B50CD9B" w14:textId="77777777" w:rsidR="007358F1" w:rsidRPr="004272D6" w:rsidRDefault="007358F1" w:rsidP="007358F1">
      <w:pPr>
        <w:numPr>
          <w:ilvl w:val="0"/>
          <w:numId w:val="11"/>
        </w:numPr>
        <w:rPr>
          <w:sz w:val="24"/>
          <w:szCs w:val="24"/>
        </w:rPr>
      </w:pPr>
      <w:r w:rsidRPr="004272D6">
        <w:rPr>
          <w:sz w:val="24"/>
          <w:szCs w:val="24"/>
        </w:rPr>
        <w:t>Use tobacco products only in designated areas.</w:t>
      </w:r>
    </w:p>
    <w:p w14:paraId="35EC636A" w14:textId="77777777" w:rsidR="007358F1" w:rsidRPr="004272D6" w:rsidRDefault="007358F1" w:rsidP="007358F1">
      <w:pPr>
        <w:numPr>
          <w:ilvl w:val="0"/>
          <w:numId w:val="11"/>
        </w:numPr>
        <w:rPr>
          <w:sz w:val="24"/>
          <w:szCs w:val="24"/>
        </w:rPr>
      </w:pPr>
      <w:r w:rsidRPr="004272D6">
        <w:rPr>
          <w:sz w:val="24"/>
          <w:szCs w:val="24"/>
        </w:rPr>
        <w:t>Get ready for bed at a reasonable hour so you do not disturb others.</w:t>
      </w:r>
    </w:p>
    <w:p w14:paraId="48AEA483" w14:textId="77777777" w:rsidR="007358F1" w:rsidRPr="004272D6" w:rsidRDefault="007358F1" w:rsidP="007358F1">
      <w:pPr>
        <w:numPr>
          <w:ilvl w:val="0"/>
          <w:numId w:val="11"/>
        </w:numPr>
        <w:rPr>
          <w:sz w:val="24"/>
          <w:szCs w:val="24"/>
        </w:rPr>
      </w:pPr>
      <w:r w:rsidRPr="004272D6">
        <w:rPr>
          <w:sz w:val="24"/>
          <w:szCs w:val="24"/>
        </w:rPr>
        <w:t>Be considerate of others at night if you stay up late.</w:t>
      </w:r>
    </w:p>
    <w:p w14:paraId="6EEA089C" w14:textId="77777777" w:rsidR="007358F1" w:rsidRPr="004272D6" w:rsidRDefault="007358F1" w:rsidP="007358F1">
      <w:pPr>
        <w:numPr>
          <w:ilvl w:val="0"/>
          <w:numId w:val="11"/>
        </w:numPr>
        <w:rPr>
          <w:sz w:val="24"/>
          <w:szCs w:val="24"/>
        </w:rPr>
      </w:pPr>
      <w:r w:rsidRPr="004272D6">
        <w:rPr>
          <w:sz w:val="24"/>
          <w:szCs w:val="24"/>
        </w:rPr>
        <w:t>Respect the property of your housemates.  Do not take nor destroy their things.</w:t>
      </w:r>
    </w:p>
    <w:p w14:paraId="23592C67" w14:textId="77777777" w:rsidR="007358F1" w:rsidRPr="004272D6" w:rsidRDefault="007358F1" w:rsidP="007358F1">
      <w:pPr>
        <w:numPr>
          <w:ilvl w:val="0"/>
          <w:numId w:val="11"/>
        </w:numPr>
        <w:rPr>
          <w:sz w:val="24"/>
          <w:szCs w:val="24"/>
        </w:rPr>
      </w:pPr>
      <w:r w:rsidRPr="004272D6">
        <w:rPr>
          <w:sz w:val="24"/>
          <w:szCs w:val="24"/>
        </w:rPr>
        <w:t>Do not go into the rooms of my housemates unless they invite you.</w:t>
      </w:r>
    </w:p>
    <w:p w14:paraId="2F093C44" w14:textId="77777777" w:rsidR="007358F1" w:rsidRPr="004272D6" w:rsidRDefault="007358F1" w:rsidP="007358F1">
      <w:pPr>
        <w:numPr>
          <w:ilvl w:val="0"/>
          <w:numId w:val="11"/>
        </w:numPr>
        <w:rPr>
          <w:sz w:val="24"/>
          <w:szCs w:val="24"/>
        </w:rPr>
      </w:pPr>
      <w:r w:rsidRPr="004272D6">
        <w:rPr>
          <w:sz w:val="24"/>
          <w:szCs w:val="24"/>
        </w:rPr>
        <w:t>Do not go into the staff bedroom or manager’s office unless they invite you.</w:t>
      </w:r>
    </w:p>
    <w:p w14:paraId="1059D62C" w14:textId="77777777" w:rsidR="007358F1" w:rsidRPr="004272D6" w:rsidRDefault="007358F1" w:rsidP="007358F1">
      <w:pPr>
        <w:numPr>
          <w:ilvl w:val="0"/>
          <w:numId w:val="11"/>
        </w:numPr>
        <w:rPr>
          <w:sz w:val="24"/>
          <w:szCs w:val="24"/>
        </w:rPr>
      </w:pPr>
      <w:r w:rsidRPr="004272D6">
        <w:rPr>
          <w:sz w:val="24"/>
          <w:szCs w:val="24"/>
        </w:rPr>
        <w:t>Do not go outside the group home after dark without talking to staff first.</w:t>
      </w:r>
    </w:p>
    <w:p w14:paraId="617A04D0" w14:textId="77777777" w:rsidR="007358F1" w:rsidRPr="004272D6" w:rsidRDefault="007358F1" w:rsidP="007358F1">
      <w:pPr>
        <w:numPr>
          <w:ilvl w:val="0"/>
          <w:numId w:val="11"/>
        </w:numPr>
        <w:rPr>
          <w:sz w:val="24"/>
          <w:szCs w:val="24"/>
        </w:rPr>
      </w:pPr>
      <w:r w:rsidRPr="004272D6">
        <w:rPr>
          <w:sz w:val="24"/>
          <w:szCs w:val="24"/>
        </w:rPr>
        <w:t xml:space="preserve">Do not drink alcoholic beverages in the group home. </w:t>
      </w:r>
    </w:p>
    <w:p w14:paraId="21178D8F" w14:textId="77777777" w:rsidR="007358F1" w:rsidRPr="008A4381" w:rsidRDefault="007358F1" w:rsidP="007358F1">
      <w:pPr>
        <w:ind w:left="360"/>
      </w:pPr>
      <w:r>
        <w:t xml:space="preserve"> </w:t>
      </w:r>
    </w:p>
    <w:p w14:paraId="1F9E734E" w14:textId="77777777" w:rsidR="007358F1" w:rsidRPr="004A6F1D" w:rsidRDefault="007358F1" w:rsidP="007358F1">
      <w:pPr>
        <w:pStyle w:val="BodyText2"/>
        <w:spacing w:after="0"/>
        <w:rPr>
          <w:rFonts w:cs="Arial"/>
          <w:b/>
          <w:color w:val="7030A0"/>
          <w:sz w:val="32"/>
          <w:szCs w:val="28"/>
        </w:rPr>
      </w:pPr>
      <w:r w:rsidRPr="004A6F1D">
        <w:rPr>
          <w:rFonts w:cs="Arial"/>
          <w:noProof/>
          <w:color w:val="7030A0"/>
          <w:sz w:val="32"/>
          <w:szCs w:val="28"/>
        </w:rPr>
        <w:lastRenderedPageBreak/>
        <w:drawing>
          <wp:anchor distT="0" distB="0" distL="114300" distR="114300" simplePos="0" relativeHeight="251670016" behindDoc="0" locked="0" layoutInCell="1" allowOverlap="1" wp14:anchorId="70403ED5" wp14:editId="334168DA">
            <wp:simplePos x="0" y="0"/>
            <wp:positionH relativeFrom="column">
              <wp:posOffset>5503545</wp:posOffset>
            </wp:positionH>
            <wp:positionV relativeFrom="paragraph">
              <wp:posOffset>241300</wp:posOffset>
            </wp:positionV>
            <wp:extent cx="601345" cy="599440"/>
            <wp:effectExtent l="0" t="0" r="8255" b="0"/>
            <wp:wrapSquare wrapText="bothSides"/>
            <wp:docPr id="23" name="Picture 23" descr="http://ts3.mm.bing.net/th?id=H.481017101746179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H.4810171017461798&amp;pid=15.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34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F1D">
        <w:rPr>
          <w:b/>
          <w:noProof/>
          <w:color w:val="7030A0"/>
          <w:sz w:val="32"/>
          <w:szCs w:val="28"/>
        </w:rPr>
        <w:t>Scent-Free</w:t>
      </w:r>
    </w:p>
    <w:p w14:paraId="1CBA2E56" w14:textId="77777777" w:rsidR="00110E70" w:rsidRPr="004272D6" w:rsidRDefault="00110E70" w:rsidP="00110E70">
      <w:pPr>
        <w:pStyle w:val="BodyText2"/>
        <w:spacing w:after="0" w:line="240" w:lineRule="auto"/>
        <w:rPr>
          <w:rFonts w:cs="Arial"/>
          <w:sz w:val="24"/>
          <w:szCs w:val="24"/>
        </w:rPr>
      </w:pPr>
      <w:r w:rsidRPr="004272D6">
        <w:rPr>
          <w:rFonts w:cs="Arial"/>
          <w:sz w:val="24"/>
          <w:szCs w:val="24"/>
        </w:rPr>
        <w:t xml:space="preserve">All of MCH has a scent-free policy.  Because many people are allergic to scents and offended by fragrances, </w:t>
      </w:r>
      <w:r>
        <w:rPr>
          <w:rFonts w:cs="Arial"/>
          <w:sz w:val="24"/>
          <w:szCs w:val="24"/>
        </w:rPr>
        <w:t>we ask MCH staff and persons receiving services from MCH to not</w:t>
      </w:r>
      <w:r w:rsidRPr="004272D6">
        <w:rPr>
          <w:rFonts w:cs="Arial"/>
          <w:sz w:val="24"/>
          <w:szCs w:val="24"/>
        </w:rPr>
        <w:t xml:space="preserve"> wear perfumes</w:t>
      </w:r>
      <w:r>
        <w:rPr>
          <w:rFonts w:cs="Arial"/>
          <w:sz w:val="24"/>
          <w:szCs w:val="24"/>
        </w:rPr>
        <w:t>, colognes</w:t>
      </w:r>
      <w:r w:rsidRPr="004272D6">
        <w:rPr>
          <w:rFonts w:cs="Arial"/>
          <w:sz w:val="24"/>
          <w:szCs w:val="24"/>
        </w:rPr>
        <w:t xml:space="preserve"> or </w:t>
      </w:r>
      <w:r>
        <w:rPr>
          <w:rFonts w:cs="Arial"/>
          <w:sz w:val="24"/>
          <w:szCs w:val="24"/>
        </w:rPr>
        <w:t xml:space="preserve">strongly </w:t>
      </w:r>
      <w:r w:rsidRPr="004272D6">
        <w:rPr>
          <w:rFonts w:cs="Arial"/>
          <w:sz w:val="24"/>
          <w:szCs w:val="24"/>
        </w:rPr>
        <w:t xml:space="preserve">scented lotions.  </w:t>
      </w:r>
    </w:p>
    <w:p w14:paraId="2D905928" w14:textId="77777777" w:rsidR="00F179B4" w:rsidRDefault="00F179B4" w:rsidP="00F179B4"/>
    <w:p w14:paraId="20D29DA9" w14:textId="77777777" w:rsidR="005E659C" w:rsidRDefault="005E659C" w:rsidP="00195E0C">
      <w:pPr>
        <w:pStyle w:val="BodyText"/>
        <w:spacing w:after="0"/>
        <w:rPr>
          <w:rFonts w:ascii="Arial" w:hAnsi="Arial" w:cs="Arial"/>
          <w:b/>
          <w:bCs/>
          <w:color w:val="7030A0"/>
          <w:sz w:val="32"/>
          <w:szCs w:val="28"/>
        </w:rPr>
      </w:pPr>
    </w:p>
    <w:p w14:paraId="15B92B0D" w14:textId="28C175D8" w:rsidR="00195E0C" w:rsidRPr="004A6F1D" w:rsidRDefault="00195E0C" w:rsidP="00195E0C">
      <w:pPr>
        <w:pStyle w:val="BodyText"/>
        <w:spacing w:after="0"/>
        <w:rPr>
          <w:rFonts w:ascii="Arial" w:hAnsi="Arial" w:cs="Arial"/>
          <w:b/>
          <w:bCs/>
          <w:color w:val="7030A0"/>
          <w:sz w:val="32"/>
          <w:szCs w:val="28"/>
        </w:rPr>
      </w:pPr>
      <w:r w:rsidRPr="004A6F1D">
        <w:rPr>
          <w:rFonts w:ascii="Arial" w:hAnsi="Arial" w:cs="Arial"/>
          <w:b/>
          <w:bCs/>
          <w:color w:val="7030A0"/>
          <w:sz w:val="32"/>
          <w:szCs w:val="28"/>
        </w:rPr>
        <w:t>Accessing Your Record</w:t>
      </w:r>
    </w:p>
    <w:p w14:paraId="7BB54B30" w14:textId="77777777" w:rsidR="00195E0C" w:rsidRDefault="00195E0C" w:rsidP="00195E0C">
      <w:pPr>
        <w:pStyle w:val="BodyText"/>
        <w:spacing w:after="0"/>
        <w:jc w:val="left"/>
        <w:rPr>
          <w:rFonts w:ascii="Arial" w:hAnsi="Arial"/>
          <w:sz w:val="20"/>
        </w:rPr>
      </w:pPr>
    </w:p>
    <w:p w14:paraId="75127CDA" w14:textId="76756DD4" w:rsidR="00195E0C" w:rsidRPr="00D66DBB" w:rsidRDefault="00195E0C" w:rsidP="00195E0C">
      <w:pPr>
        <w:pStyle w:val="BodyText"/>
        <w:spacing w:after="0"/>
        <w:jc w:val="left"/>
        <w:rPr>
          <w:rFonts w:ascii="Arial" w:hAnsi="Arial"/>
          <w:szCs w:val="24"/>
        </w:rPr>
      </w:pPr>
      <w:r w:rsidRPr="00D66DBB">
        <w:rPr>
          <w:rFonts w:ascii="Arial" w:hAnsi="Arial"/>
          <w:szCs w:val="24"/>
        </w:rPr>
        <w:t xml:space="preserve">If you or your legal guardian(s) want to see your record, you should contact the QP or the director and arrangements will be made for you to review your record.  While you cannot make changes, you can provide a written statement if you do not agree with something in the record.  </w:t>
      </w:r>
    </w:p>
    <w:p w14:paraId="614CA051" w14:textId="77777777" w:rsidR="00195E0C" w:rsidRPr="00E30957" w:rsidRDefault="00195E0C" w:rsidP="00195E0C">
      <w:pPr>
        <w:pStyle w:val="BodyText2"/>
        <w:spacing w:after="0" w:line="240" w:lineRule="auto"/>
        <w:rPr>
          <w:b/>
          <w:noProof/>
        </w:rPr>
      </w:pPr>
    </w:p>
    <w:p w14:paraId="0789BD40" w14:textId="77777777" w:rsidR="005E659C" w:rsidRDefault="005E659C" w:rsidP="00195E0C">
      <w:pPr>
        <w:pStyle w:val="BodyText2"/>
        <w:spacing w:after="0" w:line="240" w:lineRule="auto"/>
        <w:rPr>
          <w:b/>
          <w:noProof/>
          <w:color w:val="7030A0"/>
          <w:sz w:val="32"/>
          <w:szCs w:val="28"/>
        </w:rPr>
      </w:pPr>
    </w:p>
    <w:p w14:paraId="53AF3DA2" w14:textId="4AF72D18" w:rsidR="00195E0C" w:rsidRPr="00D810E3" w:rsidRDefault="00195E0C" w:rsidP="00195E0C">
      <w:pPr>
        <w:pStyle w:val="BodyText2"/>
        <w:spacing w:after="0" w:line="240" w:lineRule="auto"/>
        <w:rPr>
          <w:b/>
          <w:noProof/>
          <w:color w:val="7030A0"/>
          <w:sz w:val="28"/>
          <w:szCs w:val="28"/>
        </w:rPr>
      </w:pPr>
      <w:r w:rsidRPr="004A6F1D">
        <w:rPr>
          <w:b/>
          <w:noProof/>
          <w:color w:val="7030A0"/>
          <w:sz w:val="32"/>
          <w:szCs w:val="28"/>
        </w:rPr>
        <w:t>Discharge</w:t>
      </w:r>
    </w:p>
    <w:p w14:paraId="04DC5383" w14:textId="77777777" w:rsidR="00195E0C" w:rsidRDefault="00195E0C" w:rsidP="00195E0C">
      <w:pPr>
        <w:pStyle w:val="BodyText2"/>
        <w:spacing w:after="0" w:line="240" w:lineRule="auto"/>
        <w:rPr>
          <w:b/>
          <w:noProof/>
        </w:rPr>
      </w:pPr>
    </w:p>
    <w:p w14:paraId="137C6C09" w14:textId="77777777" w:rsidR="00195E0C" w:rsidRPr="00D66DBB" w:rsidRDefault="00195E0C" w:rsidP="00195E0C">
      <w:pPr>
        <w:numPr>
          <w:ilvl w:val="12"/>
          <w:numId w:val="0"/>
        </w:numPr>
        <w:rPr>
          <w:sz w:val="24"/>
          <w:szCs w:val="24"/>
        </w:rPr>
      </w:pPr>
      <w:r w:rsidRPr="00D66DBB">
        <w:rPr>
          <w:sz w:val="24"/>
          <w:szCs w:val="24"/>
        </w:rPr>
        <w:t xml:space="preserve">While MCH strives to help support you as long as possible, there may be times when you need services that MCH does not or cannot provide.  You or your legal guardian may also decide you want </w:t>
      </w:r>
      <w:r w:rsidR="00A15B00">
        <w:rPr>
          <w:sz w:val="24"/>
          <w:szCs w:val="24"/>
        </w:rPr>
        <w:t xml:space="preserve">to </w:t>
      </w:r>
      <w:r w:rsidRPr="00D66DBB">
        <w:rPr>
          <w:sz w:val="24"/>
          <w:szCs w:val="24"/>
        </w:rPr>
        <w:t xml:space="preserve">try another provider.    If your legal guardian decides </w:t>
      </w:r>
      <w:r w:rsidR="00A15B00">
        <w:rPr>
          <w:sz w:val="24"/>
          <w:szCs w:val="24"/>
        </w:rPr>
        <w:t xml:space="preserve">to </w:t>
      </w:r>
      <w:r w:rsidRPr="00D66DBB">
        <w:rPr>
          <w:sz w:val="24"/>
          <w:szCs w:val="24"/>
        </w:rPr>
        <w:t xml:space="preserve">end services with MCH, you should give at least </w:t>
      </w:r>
      <w:r>
        <w:rPr>
          <w:sz w:val="24"/>
          <w:szCs w:val="24"/>
        </w:rPr>
        <w:t xml:space="preserve">a </w:t>
      </w:r>
      <w:r w:rsidRPr="00D66DBB">
        <w:rPr>
          <w:sz w:val="24"/>
          <w:szCs w:val="24"/>
        </w:rPr>
        <w:t>30</w:t>
      </w:r>
      <w:r>
        <w:rPr>
          <w:sz w:val="24"/>
          <w:szCs w:val="24"/>
        </w:rPr>
        <w:t>-</w:t>
      </w:r>
      <w:r w:rsidRPr="00D66DBB">
        <w:rPr>
          <w:sz w:val="24"/>
          <w:szCs w:val="24"/>
        </w:rPr>
        <w:t xml:space="preserve">day notification.  MCH will give you 60-days notification if for some reason we cannot continue to provide your services.  If your health or behaviors changed suddenly and we could no longer keep you safe or healthy, MCH may discharge with a shorter notice or no notice.  Other rules regarding discharge include:  </w:t>
      </w:r>
    </w:p>
    <w:p w14:paraId="27494586" w14:textId="77777777" w:rsidR="00195E0C" w:rsidRPr="00D66DBB" w:rsidRDefault="00195E0C" w:rsidP="00195E0C">
      <w:pPr>
        <w:numPr>
          <w:ilvl w:val="12"/>
          <w:numId w:val="0"/>
        </w:numPr>
        <w:jc w:val="both"/>
        <w:rPr>
          <w:sz w:val="24"/>
          <w:szCs w:val="24"/>
        </w:rPr>
      </w:pPr>
    </w:p>
    <w:p w14:paraId="40FCFE9F" w14:textId="77777777" w:rsidR="00195E0C" w:rsidRPr="00D66DBB" w:rsidRDefault="00195E0C" w:rsidP="00195E0C">
      <w:pPr>
        <w:numPr>
          <w:ilvl w:val="0"/>
          <w:numId w:val="19"/>
        </w:numPr>
        <w:rPr>
          <w:sz w:val="24"/>
          <w:szCs w:val="24"/>
        </w:rPr>
      </w:pPr>
      <w:r w:rsidRPr="00D66DBB">
        <w:rPr>
          <w:sz w:val="24"/>
          <w:szCs w:val="24"/>
        </w:rPr>
        <w:t>You cannot be discharged without a recommendation from your team of professionals.</w:t>
      </w:r>
    </w:p>
    <w:p w14:paraId="44C0E48A" w14:textId="77777777" w:rsidR="00195E0C" w:rsidRPr="00D66DBB" w:rsidRDefault="00195E0C" w:rsidP="00195E0C">
      <w:pPr>
        <w:numPr>
          <w:ilvl w:val="0"/>
          <w:numId w:val="19"/>
        </w:numPr>
        <w:rPr>
          <w:sz w:val="24"/>
          <w:szCs w:val="24"/>
        </w:rPr>
      </w:pPr>
      <w:r w:rsidRPr="00D66DBB">
        <w:rPr>
          <w:sz w:val="24"/>
          <w:szCs w:val="24"/>
        </w:rPr>
        <w:t>You may be discharged if you or legal guardian ask for a discharge.</w:t>
      </w:r>
    </w:p>
    <w:p w14:paraId="370C669D" w14:textId="77777777" w:rsidR="00195E0C" w:rsidRPr="00D66DBB" w:rsidRDefault="00195E0C" w:rsidP="00195E0C">
      <w:pPr>
        <w:numPr>
          <w:ilvl w:val="0"/>
          <w:numId w:val="19"/>
        </w:numPr>
        <w:rPr>
          <w:sz w:val="24"/>
          <w:szCs w:val="24"/>
        </w:rPr>
      </w:pPr>
      <w:r w:rsidRPr="00D66DBB">
        <w:rPr>
          <w:sz w:val="24"/>
          <w:szCs w:val="24"/>
        </w:rPr>
        <w:t>You may be discharged if your medical needs change including a need for a change in level of care.</w:t>
      </w:r>
    </w:p>
    <w:p w14:paraId="71C95EC3" w14:textId="77777777" w:rsidR="00195E0C" w:rsidRPr="00D66DBB" w:rsidRDefault="00195E0C" w:rsidP="00195E0C">
      <w:pPr>
        <w:numPr>
          <w:ilvl w:val="0"/>
          <w:numId w:val="19"/>
        </w:numPr>
        <w:rPr>
          <w:sz w:val="24"/>
          <w:szCs w:val="24"/>
        </w:rPr>
      </w:pPr>
      <w:r w:rsidRPr="00D66DBB">
        <w:rPr>
          <w:sz w:val="24"/>
          <w:szCs w:val="24"/>
        </w:rPr>
        <w:t>You may be discharged if your behavior endangers you and/or others, including staff.</w:t>
      </w:r>
    </w:p>
    <w:p w14:paraId="554554DA" w14:textId="77777777" w:rsidR="00195E0C" w:rsidRDefault="00195E0C" w:rsidP="00195E0C">
      <w:pPr>
        <w:numPr>
          <w:ilvl w:val="0"/>
          <w:numId w:val="19"/>
        </w:numPr>
        <w:rPr>
          <w:sz w:val="24"/>
          <w:szCs w:val="24"/>
        </w:rPr>
      </w:pPr>
      <w:r w:rsidRPr="00D66DBB">
        <w:rPr>
          <w:sz w:val="24"/>
          <w:szCs w:val="24"/>
        </w:rPr>
        <w:t>You may be discharged if your source of funding changes such that MCH cannot afford to continue services.</w:t>
      </w:r>
    </w:p>
    <w:p w14:paraId="5FD50C54" w14:textId="77777777" w:rsidR="004A6F1D" w:rsidRPr="00D66DBB" w:rsidRDefault="004A6F1D" w:rsidP="004A6F1D">
      <w:pPr>
        <w:numPr>
          <w:ilvl w:val="0"/>
          <w:numId w:val="19"/>
        </w:numPr>
        <w:rPr>
          <w:sz w:val="24"/>
          <w:szCs w:val="24"/>
        </w:rPr>
      </w:pPr>
      <w:r>
        <w:rPr>
          <w:sz w:val="24"/>
          <w:szCs w:val="24"/>
        </w:rPr>
        <w:t>You may be discharged if you or your legal guardian demonstrate behaviors or actions that impede MCH staff from providing services safely and in accordance with service standards.  This includes maintaining respectful communications and interactions between MCH staff and you/your guardian</w:t>
      </w:r>
    </w:p>
    <w:p w14:paraId="0B46EA41" w14:textId="77777777" w:rsidR="00195E0C" w:rsidRPr="00151CB9" w:rsidRDefault="00195E0C" w:rsidP="00195E0C">
      <w:pPr>
        <w:pStyle w:val="BodyText2"/>
        <w:spacing w:after="0" w:line="240" w:lineRule="auto"/>
        <w:rPr>
          <w:b/>
          <w:noProof/>
        </w:rPr>
      </w:pPr>
    </w:p>
    <w:p w14:paraId="3A957D21" w14:textId="77777777" w:rsidR="00195E0C" w:rsidRDefault="00195E0C" w:rsidP="00195E0C">
      <w:pPr>
        <w:jc w:val="both"/>
        <w:rPr>
          <w:rFonts w:cs="Arial"/>
          <w:b/>
          <w:color w:val="95B3D7" w:themeColor="accent1" w:themeTint="99"/>
          <w:sz w:val="28"/>
          <w:szCs w:val="28"/>
        </w:rPr>
      </w:pPr>
    </w:p>
    <w:p w14:paraId="7D0B75C0" w14:textId="77777777" w:rsidR="005E659C" w:rsidRDefault="005E659C" w:rsidP="00195E0C">
      <w:pPr>
        <w:jc w:val="both"/>
        <w:rPr>
          <w:rFonts w:cs="Arial"/>
          <w:b/>
          <w:color w:val="95B3D7" w:themeColor="accent1" w:themeTint="99"/>
          <w:sz w:val="28"/>
          <w:szCs w:val="28"/>
        </w:rPr>
      </w:pPr>
    </w:p>
    <w:p w14:paraId="17BFF5A3" w14:textId="77777777" w:rsidR="005E659C" w:rsidRDefault="005E659C" w:rsidP="00195E0C">
      <w:pPr>
        <w:jc w:val="both"/>
        <w:rPr>
          <w:rFonts w:cs="Arial"/>
          <w:b/>
          <w:color w:val="95B3D7" w:themeColor="accent1" w:themeTint="99"/>
          <w:sz w:val="28"/>
          <w:szCs w:val="28"/>
        </w:rPr>
      </w:pPr>
    </w:p>
    <w:p w14:paraId="239A6DDD" w14:textId="77777777" w:rsidR="005E659C" w:rsidRDefault="005E659C" w:rsidP="00195E0C">
      <w:pPr>
        <w:jc w:val="both"/>
        <w:rPr>
          <w:rFonts w:cs="Arial"/>
          <w:b/>
          <w:color w:val="95B3D7" w:themeColor="accent1" w:themeTint="99"/>
          <w:sz w:val="28"/>
          <w:szCs w:val="28"/>
        </w:rPr>
      </w:pPr>
    </w:p>
    <w:p w14:paraId="13EE39B3" w14:textId="77777777" w:rsidR="00195E0C" w:rsidRPr="004A6F1D" w:rsidRDefault="00195E0C" w:rsidP="00195E0C">
      <w:pPr>
        <w:jc w:val="both"/>
        <w:rPr>
          <w:rFonts w:cs="Arial"/>
          <w:b/>
          <w:color w:val="7030A0"/>
          <w:sz w:val="32"/>
          <w:szCs w:val="28"/>
        </w:rPr>
      </w:pPr>
      <w:r w:rsidRPr="004A6F1D">
        <w:rPr>
          <w:rFonts w:cs="Arial"/>
          <w:b/>
          <w:color w:val="7030A0"/>
          <w:sz w:val="32"/>
          <w:szCs w:val="28"/>
        </w:rPr>
        <w:lastRenderedPageBreak/>
        <w:t>Provider Choice</w:t>
      </w:r>
    </w:p>
    <w:p w14:paraId="35285248" w14:textId="77777777" w:rsidR="00195E0C" w:rsidRPr="00D66DBB" w:rsidRDefault="00195E0C" w:rsidP="00195E0C">
      <w:pPr>
        <w:jc w:val="both"/>
        <w:rPr>
          <w:rFonts w:cs="Arial"/>
          <w:sz w:val="24"/>
          <w:szCs w:val="24"/>
        </w:rPr>
      </w:pPr>
    </w:p>
    <w:p w14:paraId="66E96E38" w14:textId="77777777" w:rsidR="00195E0C" w:rsidRPr="00D66DBB" w:rsidRDefault="00195E0C" w:rsidP="00195E0C">
      <w:pPr>
        <w:rPr>
          <w:rFonts w:cs="Arial"/>
          <w:sz w:val="24"/>
          <w:szCs w:val="24"/>
        </w:rPr>
      </w:pPr>
      <w:r>
        <w:rPr>
          <w:rFonts w:cs="Arial"/>
          <w:noProof/>
          <w:sz w:val="24"/>
          <w:szCs w:val="24"/>
        </w:rPr>
        <w:drawing>
          <wp:anchor distT="0" distB="0" distL="114300" distR="114300" simplePos="0" relativeHeight="251671040" behindDoc="1" locked="0" layoutInCell="1" allowOverlap="1" wp14:anchorId="759349A2" wp14:editId="2E7CCF0D">
            <wp:simplePos x="0" y="0"/>
            <wp:positionH relativeFrom="column">
              <wp:posOffset>0</wp:posOffset>
            </wp:positionH>
            <wp:positionV relativeFrom="paragraph">
              <wp:posOffset>3175</wp:posOffset>
            </wp:positionV>
            <wp:extent cx="777240" cy="777240"/>
            <wp:effectExtent l="0" t="0" r="3810" b="3810"/>
            <wp:wrapTight wrapText="bothSides">
              <wp:wrapPolygon edited="0">
                <wp:start x="0" y="0"/>
                <wp:lineTo x="0" y="21176"/>
                <wp:lineTo x="21176" y="21176"/>
                <wp:lineTo x="211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K5DIKD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anchor>
        </w:drawing>
      </w:r>
      <w:r w:rsidRPr="00D66DBB">
        <w:rPr>
          <w:rFonts w:cs="Arial"/>
          <w:sz w:val="24"/>
          <w:szCs w:val="24"/>
        </w:rPr>
        <w:t>We remind you that there are other service providers.  While we hope that you choose to continue services with MCH, if you want to make a change, we will provide you with a list of other providers and help you find suitable services.  Your care coordinator and/or the Q</w:t>
      </w:r>
      <w:r>
        <w:rPr>
          <w:rFonts w:cs="Arial"/>
          <w:sz w:val="24"/>
          <w:szCs w:val="24"/>
        </w:rPr>
        <w:t>ID</w:t>
      </w:r>
      <w:r w:rsidRPr="00D66DBB">
        <w:rPr>
          <w:rFonts w:cs="Arial"/>
          <w:sz w:val="24"/>
          <w:szCs w:val="24"/>
        </w:rPr>
        <w:t xml:space="preserve">P may also assist with helping you find another provider.  </w:t>
      </w:r>
    </w:p>
    <w:p w14:paraId="243640EC" w14:textId="77777777" w:rsidR="00195E0C" w:rsidRPr="004A0E10" w:rsidRDefault="00195E0C" w:rsidP="00195E0C">
      <w:pPr>
        <w:rPr>
          <w:rFonts w:cs="Arial"/>
        </w:rPr>
      </w:pPr>
    </w:p>
    <w:p w14:paraId="50656AC3" w14:textId="77777777" w:rsidR="00195E0C" w:rsidRPr="004A0E10" w:rsidRDefault="00195E0C" w:rsidP="00195E0C">
      <w:pPr>
        <w:rPr>
          <w:rFonts w:cs="Arial"/>
        </w:rPr>
      </w:pPr>
    </w:p>
    <w:p w14:paraId="5DBD8A30" w14:textId="77777777" w:rsidR="00110E70" w:rsidRPr="004A6F1D" w:rsidRDefault="00110E70" w:rsidP="00110E70">
      <w:pPr>
        <w:pStyle w:val="cm4"/>
        <w:rPr>
          <w:rFonts w:ascii="Arial" w:hAnsi="Arial" w:cs="Arial"/>
          <w:b/>
          <w:color w:val="95B3D7" w:themeColor="accent1" w:themeTint="99"/>
          <w:sz w:val="32"/>
          <w:szCs w:val="28"/>
        </w:rPr>
      </w:pPr>
      <w:r w:rsidRPr="004A6F1D">
        <w:rPr>
          <w:rFonts w:ascii="Arial" w:hAnsi="Arial" w:cs="Arial"/>
          <w:b/>
          <w:color w:val="7030A0"/>
          <w:sz w:val="32"/>
          <w:szCs w:val="28"/>
        </w:rPr>
        <w:t xml:space="preserve">Consent to Services </w:t>
      </w:r>
    </w:p>
    <w:p w14:paraId="4B6B3AFD" w14:textId="77777777" w:rsidR="00110E70" w:rsidRDefault="00110E70" w:rsidP="00110E70">
      <w:pPr>
        <w:rPr>
          <w:rFonts w:cs="Arial"/>
        </w:rPr>
      </w:pPr>
    </w:p>
    <w:p w14:paraId="6BC2D6CC" w14:textId="77777777" w:rsidR="00110E70" w:rsidRPr="00786D79" w:rsidRDefault="00110E70" w:rsidP="00110E70">
      <w:pPr>
        <w:rPr>
          <w:rFonts w:cs="Arial"/>
          <w:sz w:val="24"/>
        </w:rPr>
      </w:pPr>
      <w:r w:rsidRPr="00786D79">
        <w:rPr>
          <w:rFonts w:cs="Arial"/>
          <w:sz w:val="24"/>
        </w:rPr>
        <w:t xml:space="preserve">MCH strives to ensure we are doing all we can to help you achieve the goals you have while providing the supports you need.  While we try to make every accommodation to make our services as specific for each individual as possible, we also must adhere to the definitions that outline what your services can and cannot be or do.  These service definitions are determined by state and/or federal regulating agencies.  In giving your consent to receive these services, you are acknowledging that you and your family agree to have your services provided by MCH and in accordance with set regulations.  </w:t>
      </w:r>
    </w:p>
    <w:p w14:paraId="2CB7369D" w14:textId="77777777" w:rsidR="00746072" w:rsidRDefault="00746072" w:rsidP="00195E0C">
      <w:pPr>
        <w:pStyle w:val="cm4"/>
        <w:rPr>
          <w:rFonts w:ascii="Arial" w:hAnsi="Arial" w:cs="Arial"/>
          <w:b/>
          <w:color w:val="7030A0"/>
          <w:sz w:val="28"/>
          <w:szCs w:val="28"/>
        </w:rPr>
      </w:pPr>
    </w:p>
    <w:p w14:paraId="0BB6EB19" w14:textId="77777777" w:rsidR="00746072" w:rsidRDefault="00746072" w:rsidP="00195E0C">
      <w:pPr>
        <w:pStyle w:val="cm4"/>
        <w:rPr>
          <w:rFonts w:ascii="Arial" w:hAnsi="Arial" w:cs="Arial"/>
          <w:b/>
          <w:color w:val="7030A0"/>
          <w:sz w:val="28"/>
          <w:szCs w:val="28"/>
        </w:rPr>
      </w:pPr>
    </w:p>
    <w:p w14:paraId="0365CB31" w14:textId="77777777" w:rsidR="00195E0C" w:rsidRPr="00195E0C" w:rsidRDefault="00195E0C" w:rsidP="00195E0C">
      <w:pPr>
        <w:pStyle w:val="cm4"/>
        <w:rPr>
          <w:rFonts w:ascii="Arial" w:hAnsi="Arial" w:cs="Arial"/>
          <w:b/>
          <w:color w:val="7030A0"/>
          <w:sz w:val="28"/>
          <w:szCs w:val="28"/>
        </w:rPr>
      </w:pPr>
      <w:r w:rsidRPr="004A6F1D">
        <w:rPr>
          <w:rFonts w:ascii="Arial" w:hAnsi="Arial" w:cs="Arial"/>
          <w:b/>
          <w:color w:val="7030A0"/>
          <w:sz w:val="32"/>
          <w:szCs w:val="28"/>
        </w:rPr>
        <w:t xml:space="preserve">Other Resources </w:t>
      </w:r>
    </w:p>
    <w:p w14:paraId="7330D79C" w14:textId="77777777" w:rsidR="00195E0C" w:rsidRDefault="00195E0C" w:rsidP="00195E0C">
      <w:pPr>
        <w:autoSpaceDE w:val="0"/>
        <w:autoSpaceDN w:val="0"/>
        <w:adjustRightInd w:val="0"/>
        <w:rPr>
          <w:rFonts w:cs="Arial"/>
        </w:rPr>
      </w:pPr>
      <w:r w:rsidRPr="008C7EF1">
        <w:rPr>
          <w:rFonts w:cs="Arial"/>
        </w:rPr>
        <w:t xml:space="preserve"> </w:t>
      </w:r>
    </w:p>
    <w:p w14:paraId="33CC8072" w14:textId="427F9344" w:rsidR="00195E0C" w:rsidRPr="00D66DBB" w:rsidRDefault="00195E0C" w:rsidP="00195E0C">
      <w:pPr>
        <w:autoSpaceDE w:val="0"/>
        <w:autoSpaceDN w:val="0"/>
        <w:adjustRightInd w:val="0"/>
        <w:rPr>
          <w:rFonts w:cs="Arial"/>
          <w:sz w:val="24"/>
          <w:szCs w:val="24"/>
        </w:rPr>
      </w:pPr>
      <w:r w:rsidRPr="00D66DBB">
        <w:rPr>
          <w:rFonts w:cs="Arial"/>
          <w:sz w:val="24"/>
          <w:szCs w:val="24"/>
        </w:rPr>
        <w:t>The</w:t>
      </w:r>
      <w:r w:rsidRPr="00D66DBB">
        <w:rPr>
          <w:rFonts w:cs="Arial"/>
          <w:b/>
          <w:sz w:val="24"/>
          <w:szCs w:val="24"/>
        </w:rPr>
        <w:t xml:space="preserve"> </w:t>
      </w:r>
      <w:r w:rsidRPr="00D66DBB">
        <w:rPr>
          <w:rFonts w:cs="Arial"/>
          <w:sz w:val="24"/>
          <w:szCs w:val="24"/>
        </w:rPr>
        <w:t>NC</w:t>
      </w:r>
      <w:r w:rsidRPr="00D66DBB">
        <w:rPr>
          <w:rFonts w:cs="Arial"/>
          <w:b/>
          <w:sz w:val="24"/>
          <w:szCs w:val="24"/>
        </w:rPr>
        <w:t xml:space="preserve"> </w:t>
      </w:r>
      <w:r w:rsidRPr="00D66DBB">
        <w:rPr>
          <w:rFonts w:cs="Arial"/>
          <w:sz w:val="24"/>
          <w:szCs w:val="24"/>
        </w:rPr>
        <w:t>Department of Health and Human Services, Division of Mental Health, Developmental Disabilities and Substance Abuse Services, and Advocacy and Customer Service Section has developed a</w:t>
      </w:r>
      <w:r w:rsidRPr="00D66DBB">
        <w:rPr>
          <w:rFonts w:cs="Arial"/>
          <w:b/>
          <w:sz w:val="24"/>
          <w:szCs w:val="24"/>
        </w:rPr>
        <w:t xml:space="preserve"> </w:t>
      </w:r>
      <w:r w:rsidRPr="00D66DBB">
        <w:rPr>
          <w:rFonts w:cs="Arial"/>
          <w:i/>
          <w:iCs/>
          <w:sz w:val="24"/>
          <w:szCs w:val="24"/>
        </w:rPr>
        <w:t>Consumer Handbook</w:t>
      </w:r>
      <w:r w:rsidRPr="00D66DBB">
        <w:rPr>
          <w:rFonts w:cs="Arial"/>
          <w:sz w:val="24"/>
          <w:szCs w:val="24"/>
        </w:rPr>
        <w:t xml:space="preserve"> to help guide and assist individuals seeking services and supports from the public mental health, developmental disabilities, and substance abuse service system.  It includes information about how to access services, person-centered planning, crisis services, rights and responsibilities of consumers, and helpful contacts and resources.  Please let your Q</w:t>
      </w:r>
      <w:r>
        <w:rPr>
          <w:rFonts w:cs="Arial"/>
          <w:sz w:val="24"/>
          <w:szCs w:val="24"/>
        </w:rPr>
        <w:t>ID</w:t>
      </w:r>
      <w:r w:rsidRPr="00D66DBB">
        <w:rPr>
          <w:rFonts w:cs="Arial"/>
          <w:sz w:val="24"/>
          <w:szCs w:val="24"/>
        </w:rPr>
        <w:t xml:space="preserve">P if you would like a printed copy. You can also access the </w:t>
      </w:r>
      <w:r w:rsidRPr="00D66DBB">
        <w:rPr>
          <w:rFonts w:cs="Arial"/>
          <w:i/>
          <w:sz w:val="24"/>
          <w:szCs w:val="24"/>
        </w:rPr>
        <w:t>Consumer Handbook</w:t>
      </w:r>
      <w:r w:rsidRPr="00D66DBB">
        <w:rPr>
          <w:rFonts w:cs="Arial"/>
          <w:sz w:val="24"/>
          <w:szCs w:val="24"/>
        </w:rPr>
        <w:t xml:space="preserve"> at the MCH Administration Office or on the internet at this web address:  </w:t>
      </w:r>
      <w:hyperlink r:id="rId32" w:history="1">
        <w:r w:rsidR="00C71092" w:rsidRPr="007C5FCC">
          <w:rPr>
            <w:rStyle w:val="Hyperlink"/>
            <w:rFonts w:cs="Arial"/>
            <w:sz w:val="24"/>
            <w:szCs w:val="24"/>
          </w:rPr>
          <w:t>https://www.ncdhhs.gov/documents/files/consumerhandbookv2/open</w:t>
        </w:r>
      </w:hyperlink>
      <w:r w:rsidR="00C71092">
        <w:rPr>
          <w:rFonts w:cs="Arial"/>
          <w:sz w:val="24"/>
          <w:szCs w:val="24"/>
        </w:rPr>
        <w:t xml:space="preserve">. </w:t>
      </w:r>
      <w:r w:rsidRPr="00D66DBB">
        <w:rPr>
          <w:rFonts w:cs="Arial"/>
          <w:sz w:val="24"/>
          <w:szCs w:val="24"/>
        </w:rPr>
        <w:t xml:space="preserve">  There is also a link on the MCH website.</w:t>
      </w:r>
    </w:p>
    <w:p w14:paraId="47686A28" w14:textId="77777777" w:rsidR="00195E0C" w:rsidRDefault="00195E0C" w:rsidP="00195E0C">
      <w:pPr>
        <w:jc w:val="both"/>
        <w:rPr>
          <w:rFonts w:cs="Arial"/>
          <w:b/>
          <w:sz w:val="24"/>
          <w:szCs w:val="24"/>
        </w:rPr>
      </w:pPr>
    </w:p>
    <w:p w14:paraId="0BBD6B15" w14:textId="77777777" w:rsidR="000558DC" w:rsidRDefault="000558DC" w:rsidP="006305AB">
      <w:pPr>
        <w:pStyle w:val="BodyText2"/>
        <w:spacing w:after="0" w:line="240" w:lineRule="auto"/>
        <w:rPr>
          <w:rFonts w:cs="Arial"/>
          <w:b/>
          <w:sz w:val="24"/>
          <w:szCs w:val="24"/>
        </w:rPr>
      </w:pPr>
    </w:p>
    <w:p w14:paraId="7CC1C357" w14:textId="77777777" w:rsidR="004E7282" w:rsidRPr="00195E0C" w:rsidRDefault="00195E0C" w:rsidP="00F00BA0">
      <w:pPr>
        <w:jc w:val="both"/>
        <w:rPr>
          <w:rFonts w:cs="Arial"/>
          <w:b/>
          <w:color w:val="7030A0"/>
          <w:sz w:val="28"/>
          <w:szCs w:val="28"/>
        </w:rPr>
      </w:pPr>
      <w:r w:rsidRPr="004A6F1D">
        <w:rPr>
          <w:rFonts w:cs="Arial"/>
          <w:b/>
          <w:color w:val="7030A0"/>
          <w:sz w:val="32"/>
          <w:szCs w:val="28"/>
        </w:rPr>
        <w:t>Contact Numbers</w:t>
      </w:r>
    </w:p>
    <w:p w14:paraId="306FE215" w14:textId="77777777" w:rsidR="00195E0C" w:rsidRDefault="00195E0C" w:rsidP="00F00BA0">
      <w:pPr>
        <w:jc w:val="both"/>
        <w:rPr>
          <w:rFonts w:cs="Arial"/>
        </w:rPr>
      </w:pPr>
    </w:p>
    <w:p w14:paraId="4F4114AC" w14:textId="3C3791B7" w:rsidR="004E7282" w:rsidRPr="00195E0C" w:rsidRDefault="000E204D" w:rsidP="00F00BA0">
      <w:pPr>
        <w:jc w:val="both"/>
        <w:rPr>
          <w:rFonts w:cs="Arial"/>
          <w:sz w:val="24"/>
          <w:szCs w:val="24"/>
        </w:rPr>
      </w:pPr>
      <w:r w:rsidRPr="00195E0C">
        <w:rPr>
          <w:rFonts w:cs="Arial"/>
          <w:sz w:val="24"/>
          <w:szCs w:val="24"/>
        </w:rPr>
        <w:t xml:space="preserve">Christi Huff, </w:t>
      </w:r>
      <w:r w:rsidR="00545F59" w:rsidRPr="00195E0C">
        <w:rPr>
          <w:rFonts w:cs="Arial"/>
          <w:sz w:val="24"/>
          <w:szCs w:val="24"/>
        </w:rPr>
        <w:t>Executive Director</w:t>
      </w:r>
      <w:r w:rsidR="00545F59" w:rsidRPr="00195E0C">
        <w:rPr>
          <w:rFonts w:cs="Arial"/>
          <w:sz w:val="24"/>
          <w:szCs w:val="24"/>
        </w:rPr>
        <w:tab/>
      </w:r>
      <w:r w:rsidR="00545F59" w:rsidRPr="00195E0C">
        <w:rPr>
          <w:rFonts w:cs="Arial"/>
          <w:sz w:val="24"/>
          <w:szCs w:val="24"/>
        </w:rPr>
        <w:tab/>
        <w:t xml:space="preserve">(828) 524-5888 </w:t>
      </w:r>
      <w:r w:rsidR="00FA1F6B">
        <w:rPr>
          <w:rFonts w:cs="Arial"/>
          <w:sz w:val="24"/>
          <w:szCs w:val="24"/>
        </w:rPr>
        <w:t>ext. 218</w:t>
      </w:r>
      <w:r w:rsidR="004E7282" w:rsidRPr="00195E0C">
        <w:rPr>
          <w:rFonts w:cs="Arial"/>
          <w:sz w:val="24"/>
          <w:szCs w:val="24"/>
        </w:rPr>
        <w:t xml:space="preserve"> </w:t>
      </w:r>
      <w:r w:rsidR="004E7282" w:rsidRPr="00195E0C">
        <w:rPr>
          <w:rFonts w:cs="Arial"/>
          <w:sz w:val="24"/>
          <w:szCs w:val="24"/>
        </w:rPr>
        <w:tab/>
      </w:r>
      <w:r w:rsidRPr="00195E0C">
        <w:rPr>
          <w:rFonts w:cs="Arial"/>
          <w:sz w:val="24"/>
          <w:szCs w:val="24"/>
        </w:rPr>
        <w:t xml:space="preserve">           </w:t>
      </w:r>
      <w:r w:rsidR="00B127C8" w:rsidRPr="00195E0C">
        <w:rPr>
          <w:rFonts w:cs="Arial"/>
          <w:sz w:val="24"/>
          <w:szCs w:val="24"/>
        </w:rPr>
        <w:t xml:space="preserve"> </w:t>
      </w:r>
      <w:r w:rsidRPr="00195E0C">
        <w:rPr>
          <w:rFonts w:cs="Arial"/>
          <w:sz w:val="24"/>
          <w:szCs w:val="24"/>
        </w:rPr>
        <w:t xml:space="preserve"> </w:t>
      </w:r>
    </w:p>
    <w:p w14:paraId="0EC2EA8C" w14:textId="61CB09D7" w:rsidR="008902A1" w:rsidRDefault="008902A1" w:rsidP="008902A1">
      <w:pPr>
        <w:jc w:val="both"/>
        <w:rPr>
          <w:rFonts w:cs="Arial"/>
          <w:sz w:val="24"/>
          <w:szCs w:val="24"/>
        </w:rPr>
      </w:pPr>
      <w:r w:rsidRPr="00195E0C">
        <w:rPr>
          <w:rFonts w:cs="Arial"/>
          <w:sz w:val="24"/>
          <w:szCs w:val="24"/>
        </w:rPr>
        <w:t xml:space="preserve">Ashley </w:t>
      </w:r>
      <w:r w:rsidR="009619B4" w:rsidRPr="00195E0C">
        <w:rPr>
          <w:rFonts w:cs="Arial"/>
          <w:sz w:val="24"/>
          <w:szCs w:val="24"/>
        </w:rPr>
        <w:t>Hopkins</w:t>
      </w:r>
      <w:r w:rsidRPr="00195E0C">
        <w:rPr>
          <w:rFonts w:cs="Arial"/>
          <w:sz w:val="24"/>
          <w:szCs w:val="24"/>
        </w:rPr>
        <w:t xml:space="preserve">, </w:t>
      </w:r>
      <w:r w:rsidR="00545F59" w:rsidRPr="00195E0C">
        <w:rPr>
          <w:rFonts w:cs="Arial"/>
          <w:sz w:val="24"/>
          <w:szCs w:val="24"/>
        </w:rPr>
        <w:t>QIDP</w:t>
      </w:r>
      <w:r w:rsidRPr="00195E0C">
        <w:rPr>
          <w:rFonts w:cs="Arial"/>
          <w:sz w:val="24"/>
          <w:szCs w:val="24"/>
        </w:rPr>
        <w:tab/>
      </w:r>
      <w:r w:rsidRPr="00195E0C">
        <w:rPr>
          <w:rFonts w:cs="Arial"/>
          <w:sz w:val="24"/>
          <w:szCs w:val="24"/>
        </w:rPr>
        <w:tab/>
      </w:r>
      <w:r w:rsidR="009619B4" w:rsidRPr="00195E0C">
        <w:rPr>
          <w:rFonts w:cs="Arial"/>
          <w:sz w:val="24"/>
          <w:szCs w:val="24"/>
        </w:rPr>
        <w:tab/>
      </w:r>
      <w:r w:rsidR="00545F59" w:rsidRPr="00195E0C">
        <w:rPr>
          <w:rFonts w:cs="Arial"/>
          <w:sz w:val="24"/>
          <w:szCs w:val="24"/>
        </w:rPr>
        <w:t>(828) 524-</w:t>
      </w:r>
      <w:r w:rsidRPr="00195E0C">
        <w:rPr>
          <w:rFonts w:cs="Arial"/>
          <w:sz w:val="24"/>
          <w:szCs w:val="24"/>
        </w:rPr>
        <w:t xml:space="preserve">5888 </w:t>
      </w:r>
      <w:r w:rsidR="00FA1F6B">
        <w:rPr>
          <w:rFonts w:cs="Arial"/>
          <w:sz w:val="24"/>
          <w:szCs w:val="24"/>
        </w:rPr>
        <w:t>ext. 220</w:t>
      </w:r>
      <w:r w:rsidRPr="00195E0C">
        <w:rPr>
          <w:rFonts w:cs="Arial"/>
          <w:sz w:val="24"/>
          <w:szCs w:val="24"/>
        </w:rPr>
        <w:tab/>
      </w:r>
    </w:p>
    <w:p w14:paraId="0882081A" w14:textId="19FA2AA1" w:rsidR="004E39EF" w:rsidRDefault="00CB51F9" w:rsidP="00F00BA0">
      <w:pPr>
        <w:jc w:val="both"/>
        <w:rPr>
          <w:rFonts w:cs="Arial"/>
          <w:sz w:val="24"/>
          <w:szCs w:val="24"/>
        </w:rPr>
      </w:pPr>
      <w:r>
        <w:rPr>
          <w:rFonts w:cs="Arial"/>
          <w:sz w:val="24"/>
          <w:szCs w:val="24"/>
        </w:rPr>
        <w:tab/>
      </w:r>
      <w:r>
        <w:rPr>
          <w:rFonts w:cs="Arial"/>
          <w:sz w:val="24"/>
          <w:szCs w:val="24"/>
        </w:rPr>
        <w:tab/>
      </w:r>
      <w:r>
        <w:rPr>
          <w:rFonts w:cs="Arial"/>
          <w:sz w:val="24"/>
          <w:szCs w:val="24"/>
        </w:rPr>
        <w:tab/>
      </w:r>
    </w:p>
    <w:p w14:paraId="08838A0E" w14:textId="77777777" w:rsidR="004A0B6B" w:rsidRPr="00195E0C" w:rsidRDefault="004A0B6B" w:rsidP="00F00BA0">
      <w:pPr>
        <w:jc w:val="both"/>
        <w:rPr>
          <w:rFonts w:cs="Arial"/>
          <w:sz w:val="24"/>
          <w:szCs w:val="24"/>
        </w:rPr>
      </w:pPr>
    </w:p>
    <w:p w14:paraId="3953EF16" w14:textId="77777777" w:rsidR="000E204D" w:rsidRDefault="000E204D" w:rsidP="00DA40AA">
      <w:pPr>
        <w:jc w:val="both"/>
        <w:rPr>
          <w:rFonts w:cs="Arial"/>
          <w:b/>
          <w:sz w:val="24"/>
          <w:szCs w:val="24"/>
        </w:rPr>
      </w:pPr>
    </w:p>
    <w:p w14:paraId="279B4C93" w14:textId="77777777" w:rsidR="005E659C" w:rsidRDefault="005E659C" w:rsidP="00DA40AA">
      <w:pPr>
        <w:jc w:val="both"/>
        <w:rPr>
          <w:rFonts w:cs="Arial"/>
          <w:b/>
          <w:sz w:val="24"/>
          <w:szCs w:val="24"/>
        </w:rPr>
      </w:pPr>
    </w:p>
    <w:p w14:paraId="140DD4EB" w14:textId="77777777" w:rsidR="005E659C" w:rsidRDefault="005E659C" w:rsidP="00DA40AA">
      <w:pPr>
        <w:jc w:val="both"/>
        <w:rPr>
          <w:rFonts w:cs="Arial"/>
          <w:b/>
          <w:sz w:val="24"/>
          <w:szCs w:val="24"/>
        </w:rPr>
      </w:pPr>
    </w:p>
    <w:p w14:paraId="3C4B82FE" w14:textId="77777777" w:rsidR="005E659C" w:rsidRDefault="005E659C" w:rsidP="00DA40AA">
      <w:pPr>
        <w:jc w:val="both"/>
        <w:rPr>
          <w:rFonts w:cs="Arial"/>
          <w:b/>
          <w:sz w:val="24"/>
          <w:szCs w:val="24"/>
        </w:rPr>
      </w:pPr>
    </w:p>
    <w:p w14:paraId="6407FB14" w14:textId="77777777" w:rsidR="00195E0C" w:rsidRPr="00CB51F9" w:rsidRDefault="00195E0C" w:rsidP="00195E0C">
      <w:pPr>
        <w:rPr>
          <w:rFonts w:cs="Arial"/>
          <w:b/>
          <w:color w:val="7030A0"/>
          <w:sz w:val="32"/>
          <w:szCs w:val="28"/>
        </w:rPr>
      </w:pPr>
      <w:r w:rsidRPr="00CB51F9">
        <w:rPr>
          <w:rFonts w:cs="Arial"/>
          <w:b/>
          <w:color w:val="7030A0"/>
          <w:sz w:val="32"/>
          <w:szCs w:val="28"/>
        </w:rPr>
        <w:lastRenderedPageBreak/>
        <w:t>Non-Discrimination</w:t>
      </w:r>
    </w:p>
    <w:p w14:paraId="2138112C" w14:textId="77777777" w:rsidR="00195E0C" w:rsidRDefault="00195E0C" w:rsidP="00195E0C">
      <w:pPr>
        <w:rPr>
          <w:rFonts w:cs="Arial"/>
        </w:rPr>
      </w:pPr>
    </w:p>
    <w:p w14:paraId="7EF795D4" w14:textId="254C0163" w:rsidR="00195E0C" w:rsidRPr="00DC44C2" w:rsidRDefault="00195E0C" w:rsidP="00195E0C">
      <w:pPr>
        <w:rPr>
          <w:rFonts w:cs="Arial"/>
          <w:sz w:val="24"/>
          <w:szCs w:val="24"/>
        </w:rPr>
      </w:pPr>
      <w:r w:rsidRPr="00DC44C2">
        <w:rPr>
          <w:rFonts w:cs="Arial"/>
          <w:sz w:val="24"/>
          <w:szCs w:val="24"/>
        </w:rPr>
        <w:t>All MC</w:t>
      </w:r>
      <w:r w:rsidR="00735395">
        <w:rPr>
          <w:rFonts w:cs="Arial"/>
          <w:sz w:val="24"/>
          <w:szCs w:val="24"/>
        </w:rPr>
        <w:t>H</w:t>
      </w:r>
      <w:r w:rsidRPr="00DC44C2">
        <w:rPr>
          <w:rFonts w:cs="Arial"/>
          <w:sz w:val="24"/>
          <w:szCs w:val="24"/>
        </w:rPr>
        <w:t xml:space="preserve"> rules apply to everyone regardless of race, color, religion, age over 40, sex, national origin, or degree of MH/DD/SAS disa</w:t>
      </w:r>
      <w:r w:rsidRPr="00DC44C2">
        <w:rPr>
          <w:rFonts w:cs="Arial"/>
          <w:sz w:val="24"/>
          <w:szCs w:val="24"/>
        </w:rPr>
        <w:softHyphen/>
        <w:t>bility.  MCH does not discriminate on the basis of race, color, religion, national origin, gender (including gender presentation), age, degree of MH/DD/SAS disability, citizenship, genetic information, family status, pregnancy status or veteran status.  MCH respects all cultures and all people.   All individuals, regardless of these factors, have the right to access medical care and habilitation services.   For specific information about how these areas are protected by federal law, please reference the following:</w:t>
      </w:r>
    </w:p>
    <w:p w14:paraId="7B3BE5D7" w14:textId="77777777" w:rsidR="00195E0C" w:rsidRPr="00DC44C2" w:rsidRDefault="00195E0C" w:rsidP="00195E0C">
      <w:pPr>
        <w:pStyle w:val="ListParagraph"/>
        <w:numPr>
          <w:ilvl w:val="0"/>
          <w:numId w:val="22"/>
        </w:numPr>
      </w:pPr>
      <w:r w:rsidRPr="00DC44C2">
        <w:t>Civil Rights Act of 1964</w:t>
      </w:r>
    </w:p>
    <w:p w14:paraId="43ED64D0" w14:textId="77777777" w:rsidR="00195E0C" w:rsidRPr="00DC44C2" w:rsidRDefault="00195E0C" w:rsidP="00195E0C">
      <w:pPr>
        <w:pStyle w:val="ListParagraph"/>
        <w:numPr>
          <w:ilvl w:val="0"/>
          <w:numId w:val="22"/>
        </w:numPr>
      </w:pPr>
      <w:r w:rsidRPr="00DC44C2">
        <w:t>Age Discrimination Act of 1967</w:t>
      </w:r>
    </w:p>
    <w:p w14:paraId="05415536" w14:textId="77777777" w:rsidR="00195E0C" w:rsidRPr="00DC44C2" w:rsidRDefault="00195E0C" w:rsidP="00195E0C">
      <w:pPr>
        <w:pStyle w:val="ListParagraph"/>
        <w:numPr>
          <w:ilvl w:val="0"/>
          <w:numId w:val="22"/>
        </w:numPr>
      </w:pPr>
      <w:r w:rsidRPr="00DC44C2">
        <w:t>Equal Pay Act of 1963</w:t>
      </w:r>
    </w:p>
    <w:p w14:paraId="366E9D55" w14:textId="77777777" w:rsidR="00195E0C" w:rsidRPr="00DC44C2" w:rsidRDefault="00195E0C" w:rsidP="00195E0C">
      <w:pPr>
        <w:pStyle w:val="ListParagraph"/>
        <w:numPr>
          <w:ilvl w:val="0"/>
          <w:numId w:val="22"/>
        </w:numPr>
      </w:pPr>
      <w:r w:rsidRPr="00DC44C2">
        <w:t>Immigration Reform and Control Act</w:t>
      </w:r>
    </w:p>
    <w:p w14:paraId="4C969FDE" w14:textId="77777777" w:rsidR="00195E0C" w:rsidRPr="00DC44C2" w:rsidRDefault="00195E0C" w:rsidP="00195E0C">
      <w:pPr>
        <w:pStyle w:val="ListParagraph"/>
        <w:numPr>
          <w:ilvl w:val="0"/>
          <w:numId w:val="22"/>
        </w:numPr>
      </w:pPr>
      <w:r w:rsidRPr="00DC44C2">
        <w:t>Civil Rights Act of 1968</w:t>
      </w:r>
    </w:p>
    <w:p w14:paraId="497FE742" w14:textId="77777777" w:rsidR="00195E0C" w:rsidRPr="00DC44C2" w:rsidRDefault="00195E0C" w:rsidP="00195E0C">
      <w:pPr>
        <w:pStyle w:val="ListParagraph"/>
        <w:numPr>
          <w:ilvl w:val="0"/>
          <w:numId w:val="22"/>
        </w:numPr>
      </w:pPr>
      <w:r w:rsidRPr="00DC44C2">
        <w:t>Rehabilitation Act of 1973</w:t>
      </w:r>
    </w:p>
    <w:p w14:paraId="4AD7A020" w14:textId="77777777" w:rsidR="00195E0C" w:rsidRPr="00DC44C2" w:rsidRDefault="00195E0C" w:rsidP="00195E0C">
      <w:pPr>
        <w:pStyle w:val="ListParagraph"/>
        <w:numPr>
          <w:ilvl w:val="0"/>
          <w:numId w:val="22"/>
        </w:numPr>
      </w:pPr>
      <w:r w:rsidRPr="00DC44C2">
        <w:t>Pregnancy Discrimination Act</w:t>
      </w:r>
    </w:p>
    <w:p w14:paraId="4D26BA99" w14:textId="77777777" w:rsidR="00195E0C" w:rsidRPr="00DC44C2" w:rsidRDefault="00195E0C" w:rsidP="00195E0C">
      <w:pPr>
        <w:pStyle w:val="ListParagraph"/>
        <w:numPr>
          <w:ilvl w:val="0"/>
          <w:numId w:val="22"/>
        </w:numPr>
      </w:pPr>
      <w:r w:rsidRPr="00DC44C2">
        <w:t>Americans with Disabilities Act of 1990</w:t>
      </w:r>
    </w:p>
    <w:p w14:paraId="61D16AA7" w14:textId="77777777" w:rsidR="00195E0C" w:rsidRPr="00DC44C2" w:rsidRDefault="00195E0C" w:rsidP="00195E0C">
      <w:pPr>
        <w:pStyle w:val="ListParagraph"/>
        <w:numPr>
          <w:ilvl w:val="0"/>
          <w:numId w:val="22"/>
        </w:numPr>
      </w:pPr>
      <w:r w:rsidRPr="00DC44C2">
        <w:t>Uniformed Services Employment and Reemployment Rights Act</w:t>
      </w:r>
    </w:p>
    <w:p w14:paraId="39F57829" w14:textId="77777777" w:rsidR="00195E0C" w:rsidRPr="00DC44C2" w:rsidRDefault="00195E0C" w:rsidP="00195E0C">
      <w:pPr>
        <w:pStyle w:val="ListParagraph"/>
        <w:numPr>
          <w:ilvl w:val="0"/>
          <w:numId w:val="22"/>
        </w:numPr>
      </w:pPr>
      <w:r w:rsidRPr="00DC44C2">
        <w:t>Genetic Information Nondiscrimination Act</w:t>
      </w:r>
    </w:p>
    <w:p w14:paraId="190FA187" w14:textId="77777777" w:rsidR="00195E0C" w:rsidRDefault="00195E0C" w:rsidP="00195E0C">
      <w:pPr>
        <w:jc w:val="center"/>
        <w:rPr>
          <w:b/>
        </w:rPr>
      </w:pPr>
    </w:p>
    <w:p w14:paraId="07B46959" w14:textId="77777777" w:rsidR="00195E0C" w:rsidRDefault="00195E0C" w:rsidP="00195E0C">
      <w:pPr>
        <w:jc w:val="center"/>
        <w:rPr>
          <w:b/>
        </w:rPr>
      </w:pPr>
    </w:p>
    <w:p w14:paraId="2F3A42BD" w14:textId="2A063832" w:rsidR="00195E0C" w:rsidRDefault="00195E0C" w:rsidP="00195E0C">
      <w:pPr>
        <w:jc w:val="center"/>
        <w:rPr>
          <w:b/>
        </w:rPr>
      </w:pPr>
    </w:p>
    <w:p w14:paraId="4BA69CD2" w14:textId="77777777" w:rsidR="004E39EF" w:rsidRDefault="004E39EF" w:rsidP="00195E0C">
      <w:pPr>
        <w:jc w:val="center"/>
        <w:rPr>
          <w:b/>
        </w:rPr>
      </w:pPr>
    </w:p>
    <w:p w14:paraId="691F2A78" w14:textId="77777777" w:rsidR="00110E70" w:rsidRPr="00CB51F9" w:rsidRDefault="00110E70" w:rsidP="00110E70">
      <w:pPr>
        <w:rPr>
          <w:rFonts w:cs="Arial"/>
          <w:b/>
          <w:color w:val="7030A0"/>
          <w:sz w:val="32"/>
          <w:szCs w:val="28"/>
        </w:rPr>
      </w:pPr>
      <w:proofErr w:type="spellStart"/>
      <w:r w:rsidRPr="00CB51F9">
        <w:rPr>
          <w:rFonts w:cs="Arial"/>
          <w:b/>
          <w:color w:val="7030A0"/>
          <w:sz w:val="32"/>
          <w:szCs w:val="28"/>
        </w:rPr>
        <w:t>Therap</w:t>
      </w:r>
      <w:proofErr w:type="spellEnd"/>
      <w:r w:rsidRPr="00CB51F9">
        <w:rPr>
          <w:rFonts w:cs="Arial"/>
          <w:b/>
          <w:color w:val="7030A0"/>
          <w:sz w:val="32"/>
          <w:szCs w:val="28"/>
        </w:rPr>
        <w:t>:  Electronic Health Record (EHR)</w:t>
      </w:r>
    </w:p>
    <w:p w14:paraId="6BAD2751" w14:textId="77777777" w:rsidR="00110E70" w:rsidRDefault="00110E70" w:rsidP="00110E70">
      <w:pPr>
        <w:rPr>
          <w:rFonts w:cs="Arial"/>
          <w:b/>
          <w:color w:val="00B0F0"/>
          <w:sz w:val="28"/>
          <w:szCs w:val="28"/>
        </w:rPr>
      </w:pPr>
    </w:p>
    <w:p w14:paraId="6CCA3394" w14:textId="01406890" w:rsidR="00110E70" w:rsidRPr="00F9352C" w:rsidRDefault="00D41FCF" w:rsidP="00110E70">
      <w:pPr>
        <w:pStyle w:val="NoSpacing"/>
        <w:rPr>
          <w:rFonts w:ascii="Arial" w:hAnsi="Arial" w:cs="Arial"/>
          <w:sz w:val="22"/>
          <w:szCs w:val="22"/>
        </w:rPr>
      </w:pPr>
      <w:r>
        <w:rPr>
          <w:rFonts w:ascii="Arial" w:hAnsi="Arial" w:cs="Arial"/>
          <w:sz w:val="24"/>
          <w:szCs w:val="24"/>
        </w:rPr>
        <w:t xml:space="preserve">In order to keep a thorough record of the care we </w:t>
      </w:r>
      <w:r w:rsidR="00721187">
        <w:rPr>
          <w:rFonts w:ascii="Arial" w:hAnsi="Arial" w:cs="Arial"/>
          <w:sz w:val="24"/>
          <w:szCs w:val="24"/>
        </w:rPr>
        <w:t>provide</w:t>
      </w:r>
      <w:r>
        <w:rPr>
          <w:rFonts w:ascii="Arial" w:hAnsi="Arial" w:cs="Arial"/>
          <w:sz w:val="24"/>
          <w:szCs w:val="24"/>
        </w:rPr>
        <w:t xml:space="preserve"> you, MCH uses an electronic health record call Therap. </w:t>
      </w:r>
      <w:r w:rsidR="00110E70" w:rsidRPr="00F9352C">
        <w:rPr>
          <w:rFonts w:ascii="Arial" w:hAnsi="Arial" w:cs="Arial"/>
          <w:sz w:val="24"/>
          <w:szCs w:val="24"/>
        </w:rPr>
        <w:t xml:space="preserve">MCH staff are provided access to </w:t>
      </w:r>
      <w:proofErr w:type="spellStart"/>
      <w:r w:rsidR="00110E70" w:rsidRPr="00F9352C">
        <w:rPr>
          <w:rFonts w:ascii="Arial" w:hAnsi="Arial" w:cs="Arial"/>
          <w:sz w:val="24"/>
          <w:szCs w:val="24"/>
        </w:rPr>
        <w:t>Therap</w:t>
      </w:r>
      <w:proofErr w:type="spellEnd"/>
      <w:r w:rsidR="00110E70" w:rsidRPr="00F9352C">
        <w:rPr>
          <w:rFonts w:ascii="Arial" w:hAnsi="Arial" w:cs="Arial"/>
          <w:sz w:val="24"/>
          <w:szCs w:val="24"/>
        </w:rPr>
        <w:t xml:space="preserve"> to assist them in the performance of their jobs.  </w:t>
      </w:r>
      <w:r>
        <w:rPr>
          <w:rFonts w:ascii="Arial" w:hAnsi="Arial" w:cs="Arial"/>
          <w:sz w:val="24"/>
          <w:szCs w:val="24"/>
        </w:rPr>
        <w:t>You will see them using a tablet or computer to make notes about how you are feeling, when you take medication or how well you did something.</w:t>
      </w:r>
      <w:r w:rsidR="00110E70" w:rsidRPr="00F9352C">
        <w:rPr>
          <w:rFonts w:ascii="Arial" w:hAnsi="Arial" w:cs="Arial"/>
          <w:sz w:val="24"/>
          <w:szCs w:val="24"/>
        </w:rPr>
        <w:t xml:space="preserve"> Some items, such as consents, will continue to be done on paper.  You are able to access your electronic health record at any time.  </w:t>
      </w:r>
      <w:r w:rsidR="00721187" w:rsidRPr="00F9352C">
        <w:rPr>
          <w:rFonts w:ascii="Arial" w:hAnsi="Arial" w:cs="Arial"/>
          <w:sz w:val="24"/>
          <w:szCs w:val="24"/>
        </w:rPr>
        <w:t>If</w:t>
      </w:r>
      <w:r w:rsidR="00110E70" w:rsidRPr="00F9352C">
        <w:rPr>
          <w:rFonts w:ascii="Arial" w:hAnsi="Arial" w:cs="Arial"/>
          <w:sz w:val="24"/>
          <w:szCs w:val="24"/>
        </w:rPr>
        <w:t xml:space="preserve"> you would like to review your record, please contact your </w:t>
      </w:r>
      <w:r>
        <w:rPr>
          <w:rFonts w:ascii="Arial" w:hAnsi="Arial" w:cs="Arial"/>
          <w:sz w:val="24"/>
          <w:szCs w:val="24"/>
        </w:rPr>
        <w:t>group home manager or Q</w:t>
      </w:r>
      <w:r w:rsidR="00721187">
        <w:rPr>
          <w:rFonts w:ascii="Arial" w:hAnsi="Arial" w:cs="Arial"/>
          <w:sz w:val="24"/>
          <w:szCs w:val="24"/>
        </w:rPr>
        <w:t>IDP</w:t>
      </w:r>
      <w:r w:rsidR="00110E70" w:rsidRPr="00F9352C">
        <w:rPr>
          <w:rFonts w:ascii="Arial" w:hAnsi="Arial" w:cs="Arial"/>
          <w:sz w:val="24"/>
          <w:szCs w:val="24"/>
        </w:rPr>
        <w:t xml:space="preserve">.  </w:t>
      </w:r>
      <w:proofErr w:type="spellStart"/>
      <w:r w:rsidR="005F1AE4">
        <w:rPr>
          <w:rFonts w:ascii="Arial" w:hAnsi="Arial" w:cs="Arial"/>
          <w:sz w:val="24"/>
          <w:szCs w:val="24"/>
        </w:rPr>
        <w:t>Therap</w:t>
      </w:r>
      <w:proofErr w:type="spellEnd"/>
      <w:r w:rsidR="005F1AE4">
        <w:rPr>
          <w:rFonts w:ascii="Arial" w:hAnsi="Arial" w:cs="Arial"/>
          <w:sz w:val="24"/>
          <w:szCs w:val="24"/>
        </w:rPr>
        <w:t xml:space="preserve"> meets all state and federal requirements to ensure the privacy of your health information is protected.</w:t>
      </w:r>
    </w:p>
    <w:p w14:paraId="24299700" w14:textId="77777777" w:rsidR="00110E70" w:rsidRDefault="00110E70" w:rsidP="00110E70">
      <w:pPr>
        <w:rPr>
          <w:b/>
        </w:rPr>
      </w:pPr>
    </w:p>
    <w:p w14:paraId="6A929392" w14:textId="77777777" w:rsidR="00110E70" w:rsidRDefault="00110E70" w:rsidP="00195E0C">
      <w:pPr>
        <w:rPr>
          <w:rFonts w:cs="Arial"/>
          <w:b/>
          <w:color w:val="7030A0"/>
          <w:sz w:val="28"/>
          <w:szCs w:val="28"/>
        </w:rPr>
      </w:pPr>
    </w:p>
    <w:p w14:paraId="14342733" w14:textId="77777777" w:rsidR="00195E0C" w:rsidRPr="00CB51F9" w:rsidRDefault="00195E0C" w:rsidP="00195E0C">
      <w:pPr>
        <w:rPr>
          <w:b/>
          <w:color w:val="7030A0"/>
          <w:sz w:val="32"/>
          <w:szCs w:val="28"/>
        </w:rPr>
      </w:pPr>
      <w:r w:rsidRPr="00CB51F9">
        <w:rPr>
          <w:rFonts w:cs="Arial"/>
          <w:b/>
          <w:color w:val="7030A0"/>
          <w:sz w:val="32"/>
          <w:szCs w:val="28"/>
        </w:rPr>
        <w:t>HIPAA</w:t>
      </w:r>
    </w:p>
    <w:p w14:paraId="2FD09D3B" w14:textId="77777777" w:rsidR="00195E0C" w:rsidRPr="00DC44C2" w:rsidRDefault="00195E0C" w:rsidP="00195E0C">
      <w:pPr>
        <w:rPr>
          <w:sz w:val="24"/>
          <w:szCs w:val="24"/>
        </w:rPr>
      </w:pPr>
    </w:p>
    <w:p w14:paraId="712CA1C5" w14:textId="5E5ED57B" w:rsidR="00195E0C" w:rsidRPr="00DC44C2" w:rsidRDefault="00195E0C" w:rsidP="00195E0C">
      <w:pPr>
        <w:rPr>
          <w:sz w:val="24"/>
          <w:szCs w:val="24"/>
        </w:rPr>
      </w:pPr>
      <w:r w:rsidRPr="00DC44C2">
        <w:rPr>
          <w:sz w:val="24"/>
          <w:szCs w:val="24"/>
        </w:rPr>
        <w:t xml:space="preserve">This notice describes how medical information about the people we serve may be used and disclosed and how the person or legally responsible person can access this information. </w:t>
      </w:r>
      <w:r>
        <w:rPr>
          <w:sz w:val="24"/>
          <w:szCs w:val="24"/>
        </w:rPr>
        <w:t xml:space="preserve"> This information is provided </w:t>
      </w:r>
      <w:r w:rsidR="00721187">
        <w:rPr>
          <w:sz w:val="24"/>
          <w:szCs w:val="24"/>
        </w:rPr>
        <w:t>through</w:t>
      </w:r>
      <w:r>
        <w:rPr>
          <w:sz w:val="24"/>
          <w:szCs w:val="24"/>
        </w:rPr>
        <w:t xml:space="preserve"> the Health Information Portability and Accountability Act.  </w:t>
      </w:r>
      <w:r w:rsidRPr="00DC44C2">
        <w:rPr>
          <w:sz w:val="24"/>
          <w:szCs w:val="24"/>
        </w:rPr>
        <w:t>Please review it carefully.</w:t>
      </w:r>
    </w:p>
    <w:p w14:paraId="5846EB64" w14:textId="77777777" w:rsidR="00195E0C" w:rsidRPr="00DC44C2" w:rsidRDefault="00195E0C" w:rsidP="00195E0C">
      <w:pPr>
        <w:pStyle w:val="Heading1"/>
        <w:rPr>
          <w:rFonts w:ascii="Arial" w:hAnsi="Arial" w:cs="Arial"/>
          <w:b/>
          <w:color w:val="auto"/>
          <w:spacing w:val="0"/>
          <w:sz w:val="24"/>
          <w:szCs w:val="24"/>
          <w:u w:val="single"/>
        </w:rPr>
      </w:pPr>
      <w:r w:rsidRPr="00DC44C2">
        <w:rPr>
          <w:rFonts w:ascii="Arial" w:hAnsi="Arial" w:cs="Arial"/>
          <w:b/>
          <w:color w:val="auto"/>
          <w:spacing w:val="0"/>
          <w:sz w:val="24"/>
          <w:szCs w:val="24"/>
          <w:u w:val="single"/>
        </w:rPr>
        <w:lastRenderedPageBreak/>
        <w:t>Understanding Health Record/Information</w:t>
      </w:r>
    </w:p>
    <w:p w14:paraId="33C139AA" w14:textId="20FCBA38" w:rsidR="00195E0C" w:rsidRPr="00DC44C2" w:rsidRDefault="00195E0C" w:rsidP="00195E0C">
      <w:pPr>
        <w:rPr>
          <w:sz w:val="24"/>
          <w:szCs w:val="24"/>
        </w:rPr>
      </w:pPr>
      <w:r w:rsidRPr="00DC44C2">
        <w:rPr>
          <w:sz w:val="24"/>
          <w:szCs w:val="24"/>
        </w:rPr>
        <w:t>Each time a visit is made to a hospital, physician, or other healthcare provider, a record of the visit is made. T</w:t>
      </w:r>
      <w:r w:rsidR="005F1AE4">
        <w:rPr>
          <w:sz w:val="24"/>
          <w:szCs w:val="24"/>
        </w:rPr>
        <w:t>ypically, this record contains</w:t>
      </w:r>
      <w:r w:rsidRPr="00DC44C2">
        <w:rPr>
          <w:sz w:val="24"/>
          <w:szCs w:val="24"/>
        </w:rPr>
        <w:t xml:space="preserve"> </w:t>
      </w:r>
      <w:r w:rsidR="005F1AE4">
        <w:rPr>
          <w:sz w:val="24"/>
          <w:szCs w:val="24"/>
        </w:rPr>
        <w:t xml:space="preserve">your </w:t>
      </w:r>
      <w:r w:rsidRPr="00DC44C2">
        <w:rPr>
          <w:sz w:val="24"/>
          <w:szCs w:val="24"/>
        </w:rPr>
        <w:t xml:space="preserve">symptoms, examination and test results, diagnoses, treatment, and a plan for future care or treatment. This information, often referred to as a health or medical record, may serve </w:t>
      </w:r>
      <w:r w:rsidR="00721187" w:rsidRPr="00DC44C2">
        <w:rPr>
          <w:sz w:val="24"/>
          <w:szCs w:val="24"/>
        </w:rPr>
        <w:t>as</w:t>
      </w:r>
      <w:r w:rsidRPr="00DC44C2">
        <w:rPr>
          <w:sz w:val="24"/>
          <w:szCs w:val="24"/>
        </w:rPr>
        <w:t>:</w:t>
      </w:r>
    </w:p>
    <w:p w14:paraId="16CDFC89"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basis for planning care and treatment </w:t>
      </w:r>
    </w:p>
    <w:p w14:paraId="775DDC13"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means of communication among the many health professionals who contribute to </w:t>
      </w:r>
      <w:r w:rsidR="005F1AE4">
        <w:rPr>
          <w:sz w:val="24"/>
          <w:szCs w:val="24"/>
        </w:rPr>
        <w:t>your</w:t>
      </w:r>
      <w:r w:rsidRPr="00DC44C2">
        <w:rPr>
          <w:sz w:val="24"/>
          <w:szCs w:val="24"/>
        </w:rPr>
        <w:t xml:space="preserve"> care </w:t>
      </w:r>
    </w:p>
    <w:p w14:paraId="66D0A99B"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legal document describing the care received </w:t>
      </w:r>
    </w:p>
    <w:p w14:paraId="6E077DF1"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means by which </w:t>
      </w:r>
      <w:r w:rsidR="005F1AE4">
        <w:rPr>
          <w:sz w:val="24"/>
          <w:szCs w:val="24"/>
        </w:rPr>
        <w:t>you</w:t>
      </w:r>
      <w:r w:rsidRPr="00DC44C2">
        <w:rPr>
          <w:sz w:val="24"/>
          <w:szCs w:val="24"/>
        </w:rPr>
        <w:t xml:space="preserve"> or a third-party payer can verify that services billed were actually provided </w:t>
      </w:r>
    </w:p>
    <w:p w14:paraId="30777033"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 tool with which we can assess and continually work to improve the care we render and the outcomes we achieve </w:t>
      </w:r>
    </w:p>
    <w:p w14:paraId="711832DC" w14:textId="77777777" w:rsidR="00195E0C" w:rsidRPr="00DC44C2" w:rsidRDefault="00195E0C" w:rsidP="00195E0C">
      <w:pPr>
        <w:rPr>
          <w:sz w:val="24"/>
          <w:szCs w:val="24"/>
        </w:rPr>
      </w:pPr>
    </w:p>
    <w:p w14:paraId="48641610" w14:textId="77777777" w:rsidR="00195E0C" w:rsidRPr="00DC44C2" w:rsidRDefault="00195E0C" w:rsidP="00195E0C">
      <w:pPr>
        <w:pStyle w:val="BodyText2"/>
        <w:spacing w:after="0"/>
        <w:rPr>
          <w:sz w:val="24"/>
          <w:szCs w:val="24"/>
        </w:rPr>
      </w:pPr>
      <w:r w:rsidRPr="00DC44C2">
        <w:rPr>
          <w:sz w:val="24"/>
          <w:szCs w:val="24"/>
        </w:rPr>
        <w:t xml:space="preserve">Understanding what is in your record and how health information is used helps to: </w:t>
      </w:r>
    </w:p>
    <w:p w14:paraId="42AF2C45"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ensure its accuracy </w:t>
      </w:r>
    </w:p>
    <w:p w14:paraId="55421F58"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better understand who, what, when, where, and why others may access health information </w:t>
      </w:r>
    </w:p>
    <w:p w14:paraId="64B9495C"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make more informed decisions when authorizing disclosure to others </w:t>
      </w:r>
    </w:p>
    <w:p w14:paraId="334038D2" w14:textId="77777777" w:rsidR="00195E0C" w:rsidRDefault="00195E0C" w:rsidP="00195E0C">
      <w:pPr>
        <w:rPr>
          <w:sz w:val="24"/>
          <w:szCs w:val="24"/>
        </w:rPr>
      </w:pPr>
    </w:p>
    <w:p w14:paraId="4BCCB2D0" w14:textId="77777777" w:rsidR="00195E0C" w:rsidRPr="005F1AE4" w:rsidRDefault="00195E0C" w:rsidP="00195E0C">
      <w:pPr>
        <w:rPr>
          <w:b/>
          <w:sz w:val="24"/>
          <w:szCs w:val="24"/>
        </w:rPr>
      </w:pPr>
      <w:r w:rsidRPr="005F1AE4">
        <w:rPr>
          <w:b/>
          <w:sz w:val="24"/>
          <w:szCs w:val="24"/>
        </w:rPr>
        <w:t>Health Information Rights</w:t>
      </w:r>
    </w:p>
    <w:p w14:paraId="06F4C01D" w14:textId="77777777" w:rsidR="00195E0C" w:rsidRPr="00DC44C2" w:rsidRDefault="00195E0C" w:rsidP="00195E0C">
      <w:pPr>
        <w:rPr>
          <w:sz w:val="24"/>
          <w:szCs w:val="24"/>
        </w:rPr>
      </w:pPr>
    </w:p>
    <w:p w14:paraId="767AD73F" w14:textId="77777777" w:rsidR="00195E0C" w:rsidRPr="00DC44C2" w:rsidRDefault="00195E0C" w:rsidP="00195E0C">
      <w:pPr>
        <w:pStyle w:val="BodyText3"/>
        <w:rPr>
          <w:sz w:val="24"/>
          <w:szCs w:val="24"/>
          <w:u w:val="single"/>
        </w:rPr>
      </w:pPr>
      <w:r w:rsidRPr="00DC44C2">
        <w:rPr>
          <w:sz w:val="24"/>
          <w:szCs w:val="24"/>
          <w:u w:val="single"/>
        </w:rPr>
        <w:t>Although the health record is the physical property of MCH, the information belongs to you. You have the right to:</w:t>
      </w:r>
    </w:p>
    <w:p w14:paraId="61A08D5C"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request a restriction on certain uses and disclosures of your information as provided by 45 CFR 164.522 </w:t>
      </w:r>
    </w:p>
    <w:p w14:paraId="675BFDD4"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obtain a paper copy of the notice of information practices upon request </w:t>
      </w:r>
    </w:p>
    <w:p w14:paraId="4F258E13"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inspect and obtain a copy of your health record as provided for in 45 CFR 164.524 </w:t>
      </w:r>
    </w:p>
    <w:p w14:paraId="6EC8437E"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amend your health record as provided in 45 CFR 164.528 </w:t>
      </w:r>
    </w:p>
    <w:p w14:paraId="13D23BC0"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obtain an accounting of disclosures of your health information as provided in 45 CFR 164.528 </w:t>
      </w:r>
    </w:p>
    <w:p w14:paraId="034AFBB6"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request communications of your health information by alternative means or at alternative locations </w:t>
      </w:r>
    </w:p>
    <w:p w14:paraId="6EA7291D"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revoke your authorization to use or disclose health information except to the extent that action has already been taken </w:t>
      </w:r>
    </w:p>
    <w:p w14:paraId="1DE13FFD" w14:textId="77777777" w:rsidR="00195E0C" w:rsidRPr="00DC44C2" w:rsidRDefault="00195E0C" w:rsidP="00195E0C">
      <w:pPr>
        <w:rPr>
          <w:sz w:val="24"/>
          <w:szCs w:val="24"/>
        </w:rPr>
      </w:pPr>
    </w:p>
    <w:p w14:paraId="6560A074" w14:textId="77777777" w:rsidR="00195E0C" w:rsidRPr="00DC44C2" w:rsidRDefault="00195E0C" w:rsidP="00195E0C">
      <w:pPr>
        <w:rPr>
          <w:b/>
          <w:color w:val="000000"/>
          <w:sz w:val="24"/>
          <w:szCs w:val="24"/>
          <w:u w:val="single"/>
        </w:rPr>
      </w:pPr>
      <w:r w:rsidRPr="00DC44C2">
        <w:rPr>
          <w:b/>
          <w:color w:val="000000"/>
          <w:sz w:val="24"/>
          <w:szCs w:val="24"/>
          <w:u w:val="single"/>
        </w:rPr>
        <w:t xml:space="preserve">Following is a statement of your rights with respect to your protected health information and a brief description of how you may exercise these rights. </w:t>
      </w:r>
    </w:p>
    <w:p w14:paraId="46F87049" w14:textId="77777777" w:rsidR="00195E0C" w:rsidRPr="00DC44C2" w:rsidRDefault="00195E0C" w:rsidP="00195E0C">
      <w:pPr>
        <w:rPr>
          <w:color w:val="000000"/>
          <w:sz w:val="24"/>
          <w:szCs w:val="24"/>
        </w:rPr>
      </w:pPr>
    </w:p>
    <w:p w14:paraId="43F87ACF" w14:textId="77777777" w:rsidR="00195E0C" w:rsidRPr="00DC44C2" w:rsidRDefault="00195E0C" w:rsidP="00195E0C">
      <w:pPr>
        <w:rPr>
          <w:b/>
          <w:color w:val="000000"/>
          <w:sz w:val="24"/>
          <w:szCs w:val="24"/>
        </w:rPr>
      </w:pPr>
      <w:r w:rsidRPr="00DC44C2">
        <w:rPr>
          <w:b/>
          <w:color w:val="000000"/>
          <w:sz w:val="24"/>
          <w:szCs w:val="24"/>
          <w:u w:val="single"/>
        </w:rPr>
        <w:t>You have the right to inspect and copy your protected health information.</w:t>
      </w:r>
      <w:r w:rsidRPr="00DC44C2">
        <w:rPr>
          <w:b/>
          <w:color w:val="000000"/>
          <w:sz w:val="24"/>
          <w:szCs w:val="24"/>
        </w:rPr>
        <w:t xml:space="preserve"> </w:t>
      </w:r>
    </w:p>
    <w:p w14:paraId="2E8C2C52" w14:textId="1D6EB40F" w:rsidR="00195E0C" w:rsidRPr="00DC44C2" w:rsidRDefault="00195E0C" w:rsidP="00195E0C">
      <w:pPr>
        <w:rPr>
          <w:sz w:val="24"/>
          <w:szCs w:val="24"/>
        </w:rPr>
      </w:pPr>
      <w:r w:rsidRPr="00DC44C2">
        <w:rPr>
          <w:sz w:val="24"/>
          <w:szCs w:val="24"/>
        </w:rPr>
        <w:t xml:space="preserve">This means you may inspect and obtain a copy of protected health information about you that is contained in a designated record for as long as we maintain the protected health information.   A “designated record” contains medical </w:t>
      </w:r>
      <w:r w:rsidR="00721187">
        <w:rPr>
          <w:sz w:val="24"/>
          <w:szCs w:val="24"/>
        </w:rPr>
        <w:t xml:space="preserve">information </w:t>
      </w:r>
      <w:r w:rsidRPr="00DC44C2">
        <w:rPr>
          <w:sz w:val="24"/>
          <w:szCs w:val="24"/>
        </w:rPr>
        <w:t>that MCH uses for making decisions about you.   You may request access to your record by completing the Access to Record form.</w:t>
      </w:r>
    </w:p>
    <w:p w14:paraId="073D609E" w14:textId="77777777" w:rsidR="00195E0C" w:rsidRPr="00DC44C2" w:rsidRDefault="00195E0C" w:rsidP="00195E0C">
      <w:pPr>
        <w:rPr>
          <w:b/>
          <w:color w:val="000000"/>
          <w:sz w:val="24"/>
          <w:szCs w:val="24"/>
        </w:rPr>
      </w:pPr>
      <w:r w:rsidRPr="00DC44C2">
        <w:rPr>
          <w:b/>
          <w:color w:val="000000"/>
          <w:sz w:val="24"/>
          <w:szCs w:val="24"/>
          <w:u w:val="single"/>
        </w:rPr>
        <w:lastRenderedPageBreak/>
        <w:t>You have the right to request a restriction of your protected health information.</w:t>
      </w:r>
      <w:r w:rsidRPr="00DC44C2">
        <w:rPr>
          <w:b/>
          <w:color w:val="000000"/>
          <w:sz w:val="24"/>
          <w:szCs w:val="24"/>
        </w:rPr>
        <w:t xml:space="preserve"> </w:t>
      </w:r>
    </w:p>
    <w:p w14:paraId="58B04405" w14:textId="77777777" w:rsidR="00195E0C" w:rsidRPr="00DC44C2" w:rsidRDefault="00195E0C" w:rsidP="00195E0C">
      <w:pPr>
        <w:rPr>
          <w:color w:val="000000"/>
          <w:sz w:val="24"/>
          <w:szCs w:val="24"/>
        </w:rPr>
      </w:pPr>
      <w:r w:rsidRPr="00DC44C2">
        <w:rPr>
          <w:color w:val="000000"/>
          <w:sz w:val="24"/>
          <w:szCs w:val="24"/>
        </w:rPr>
        <w:t xml:space="preserve">You may request that any part of your protected health information not be disclosed to family members or friends who may be involved in your care or for notification purposes as described in this Notice of Privacy Practices. Your request must state the specific restriction requested and to whom you want the restriction to apply. </w:t>
      </w:r>
    </w:p>
    <w:p w14:paraId="7D2E5D9D" w14:textId="4A73729B" w:rsidR="00195E0C" w:rsidRDefault="00195E0C" w:rsidP="00195E0C">
      <w:pPr>
        <w:rPr>
          <w:sz w:val="24"/>
          <w:szCs w:val="24"/>
        </w:rPr>
      </w:pPr>
      <w:r w:rsidRPr="00DC44C2">
        <w:rPr>
          <w:color w:val="000000"/>
          <w:sz w:val="24"/>
          <w:szCs w:val="24"/>
        </w:rPr>
        <w:t xml:space="preserve">You may request a restriction by </w:t>
      </w:r>
      <w:r w:rsidRPr="00DC44C2">
        <w:rPr>
          <w:sz w:val="24"/>
          <w:szCs w:val="24"/>
        </w:rPr>
        <w:t>instructing the Q</w:t>
      </w:r>
      <w:r w:rsidR="00721187">
        <w:rPr>
          <w:sz w:val="24"/>
          <w:szCs w:val="24"/>
        </w:rPr>
        <w:t>ID</w:t>
      </w:r>
      <w:r w:rsidRPr="00DC44C2">
        <w:rPr>
          <w:sz w:val="24"/>
          <w:szCs w:val="24"/>
        </w:rPr>
        <w:t>P or executive director and such notices will be recorded in your IHP and on the face sheet of your medical record.  Your request must be in writing and your signature witnessed.</w:t>
      </w:r>
    </w:p>
    <w:p w14:paraId="76CA3C27" w14:textId="77777777" w:rsidR="005F1AE4" w:rsidRPr="00DC44C2" w:rsidRDefault="005F1AE4" w:rsidP="00195E0C">
      <w:pPr>
        <w:rPr>
          <w:sz w:val="24"/>
          <w:szCs w:val="24"/>
          <w:u w:val="single"/>
        </w:rPr>
      </w:pPr>
    </w:p>
    <w:p w14:paraId="4772A891" w14:textId="77777777" w:rsidR="00195E0C" w:rsidRPr="00DC44C2" w:rsidRDefault="00195E0C" w:rsidP="00195E0C">
      <w:pPr>
        <w:rPr>
          <w:b/>
          <w:color w:val="000000"/>
          <w:sz w:val="24"/>
          <w:szCs w:val="24"/>
        </w:rPr>
      </w:pPr>
      <w:r w:rsidRPr="00DC44C2">
        <w:rPr>
          <w:b/>
          <w:color w:val="000000"/>
          <w:sz w:val="24"/>
          <w:szCs w:val="24"/>
          <w:u w:val="single"/>
        </w:rPr>
        <w:t>You have the right to request to receive confidential communications from us by alternative means or at an alternative location.</w:t>
      </w:r>
      <w:r w:rsidRPr="00DC44C2">
        <w:rPr>
          <w:b/>
          <w:color w:val="000000"/>
          <w:sz w:val="24"/>
          <w:szCs w:val="24"/>
        </w:rPr>
        <w:t xml:space="preserve"> </w:t>
      </w:r>
    </w:p>
    <w:p w14:paraId="14B99B05" w14:textId="77777777" w:rsidR="00195E0C" w:rsidRPr="00DC44C2" w:rsidRDefault="00195E0C" w:rsidP="00195E0C">
      <w:pPr>
        <w:pStyle w:val="BodyText"/>
        <w:jc w:val="left"/>
        <w:rPr>
          <w:rFonts w:ascii="Arial" w:hAnsi="Arial" w:cs="Arial"/>
          <w:szCs w:val="24"/>
        </w:rPr>
      </w:pPr>
      <w:r w:rsidRPr="00DC44C2">
        <w:rPr>
          <w:rFonts w:ascii="Arial" w:hAnsi="Arial" w:cs="Arial"/>
          <w:szCs w:val="24"/>
        </w:rPr>
        <w:t xml:space="preserve">We will accommodate reasonable requests. We may also condition this accommodation by asking you for information as to how payment will be handled or specification of an alternative address or other method of contact. We will not request an explanation from you as to the basis for the request. Please make this request in writing to our executive director. </w:t>
      </w:r>
    </w:p>
    <w:p w14:paraId="2F7CC836" w14:textId="77777777" w:rsidR="00195E0C" w:rsidRPr="00DC44C2" w:rsidRDefault="00195E0C" w:rsidP="00195E0C">
      <w:pPr>
        <w:rPr>
          <w:b/>
          <w:color w:val="000000"/>
          <w:sz w:val="24"/>
          <w:szCs w:val="24"/>
        </w:rPr>
      </w:pPr>
      <w:r w:rsidRPr="00DC44C2">
        <w:rPr>
          <w:b/>
          <w:color w:val="000000"/>
          <w:sz w:val="24"/>
          <w:szCs w:val="24"/>
          <w:u w:val="single"/>
        </w:rPr>
        <w:t>You have the right to receive an accounting of certain disclosures we have made, if any, of your protected health information.</w:t>
      </w:r>
      <w:r w:rsidRPr="00DC44C2">
        <w:rPr>
          <w:b/>
          <w:color w:val="000000"/>
          <w:sz w:val="24"/>
          <w:szCs w:val="24"/>
        </w:rPr>
        <w:t xml:space="preserve"> </w:t>
      </w:r>
    </w:p>
    <w:p w14:paraId="61199EB3" w14:textId="77777777" w:rsidR="00195E0C" w:rsidRPr="00DC44C2" w:rsidRDefault="00195E0C" w:rsidP="00195E0C">
      <w:pPr>
        <w:rPr>
          <w:color w:val="000000"/>
          <w:sz w:val="24"/>
          <w:szCs w:val="24"/>
        </w:rPr>
      </w:pPr>
      <w:r w:rsidRPr="00DC44C2">
        <w:rPr>
          <w:color w:val="000000"/>
          <w:sz w:val="24"/>
          <w:szCs w:val="24"/>
        </w:rPr>
        <w:t xml:space="preserve">This right applies to disclosures for purposes other than treatment, payment or healthcare operations as described in this Notice of Privacy Practices. It excludes disclosures we may have made to you, for a facility directory, to family members or friends involved in your care, or for notification purposes. You have the right to receive specific information regarding these disclosures that occurred after April 14, 2003. You may request a shorter timeframe. The right to receive this information is subject to certain exceptions, restrictions and limitations. </w:t>
      </w:r>
    </w:p>
    <w:p w14:paraId="2EEA2620" w14:textId="77777777" w:rsidR="00195E0C" w:rsidRPr="00DC44C2" w:rsidRDefault="00195E0C" w:rsidP="00195E0C">
      <w:pPr>
        <w:rPr>
          <w:color w:val="000000"/>
          <w:sz w:val="24"/>
          <w:szCs w:val="24"/>
        </w:rPr>
      </w:pPr>
    </w:p>
    <w:p w14:paraId="67C55F15" w14:textId="77777777" w:rsidR="00195E0C" w:rsidRPr="00DC44C2" w:rsidRDefault="00195E0C" w:rsidP="00195E0C">
      <w:pPr>
        <w:pStyle w:val="BodyText2"/>
        <w:spacing w:after="0" w:line="240" w:lineRule="auto"/>
        <w:rPr>
          <w:sz w:val="24"/>
          <w:szCs w:val="24"/>
        </w:rPr>
      </w:pPr>
      <w:r w:rsidRPr="00DC44C2">
        <w:rPr>
          <w:sz w:val="24"/>
          <w:szCs w:val="24"/>
        </w:rPr>
        <w:t xml:space="preserve">You have the right to obtain a paper copy of this notice from us, upon request, even if you have agreed to accept this notice electronically. </w:t>
      </w:r>
    </w:p>
    <w:p w14:paraId="19DD9115" w14:textId="77777777" w:rsidR="00195E0C" w:rsidRPr="00DC44C2" w:rsidRDefault="00195E0C" w:rsidP="00195E0C">
      <w:pPr>
        <w:pStyle w:val="Heading1"/>
        <w:rPr>
          <w:rFonts w:ascii="Arial" w:hAnsi="Arial" w:cs="Arial"/>
          <w:b/>
          <w:color w:val="auto"/>
          <w:spacing w:val="0"/>
          <w:sz w:val="24"/>
          <w:szCs w:val="24"/>
        </w:rPr>
      </w:pPr>
      <w:r w:rsidRPr="00DC44C2">
        <w:rPr>
          <w:rFonts w:ascii="Arial" w:hAnsi="Arial" w:cs="Arial"/>
          <w:b/>
          <w:color w:val="auto"/>
          <w:spacing w:val="0"/>
          <w:sz w:val="24"/>
          <w:szCs w:val="24"/>
        </w:rPr>
        <w:t>Our Responsibilities</w:t>
      </w:r>
    </w:p>
    <w:p w14:paraId="64138E0C" w14:textId="77777777" w:rsidR="00195E0C" w:rsidRPr="00DC44C2" w:rsidRDefault="00195E0C" w:rsidP="00195E0C">
      <w:pPr>
        <w:rPr>
          <w:b/>
          <w:sz w:val="24"/>
          <w:szCs w:val="24"/>
          <w:u w:val="single"/>
        </w:rPr>
      </w:pPr>
      <w:r w:rsidRPr="00DC44C2">
        <w:rPr>
          <w:b/>
          <w:sz w:val="24"/>
          <w:szCs w:val="24"/>
          <w:u w:val="single"/>
        </w:rPr>
        <w:t>MCH is required to:</w:t>
      </w:r>
    </w:p>
    <w:p w14:paraId="5D3D3DC5"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maintain the privacy of your health information </w:t>
      </w:r>
    </w:p>
    <w:p w14:paraId="11779F7D"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provide you with a notice as to our legal duties and privacy practices with respect to information we collect and maintain about you </w:t>
      </w:r>
    </w:p>
    <w:p w14:paraId="352E279F"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abide by the terms of this notice </w:t>
      </w:r>
    </w:p>
    <w:p w14:paraId="46B2D4DB"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notify you if we are unable to agree to a requested restriction </w:t>
      </w:r>
    </w:p>
    <w:p w14:paraId="559CA415"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accommodate reasonable requests you may have to communicate health information by alternative means or at alternative locations. </w:t>
      </w:r>
    </w:p>
    <w:p w14:paraId="754FA140" w14:textId="77777777" w:rsidR="00195E0C" w:rsidRPr="00DC44C2" w:rsidRDefault="00195E0C" w:rsidP="00195E0C">
      <w:pPr>
        <w:rPr>
          <w:sz w:val="24"/>
          <w:szCs w:val="24"/>
        </w:rPr>
      </w:pPr>
    </w:p>
    <w:p w14:paraId="0AEA1C79" w14:textId="77777777" w:rsidR="00195E0C" w:rsidRPr="00DC44C2" w:rsidRDefault="00195E0C" w:rsidP="00195E0C">
      <w:pPr>
        <w:rPr>
          <w:sz w:val="24"/>
          <w:szCs w:val="24"/>
        </w:rPr>
      </w:pPr>
      <w:r w:rsidRPr="00DC44C2">
        <w:rPr>
          <w:sz w:val="24"/>
          <w:szCs w:val="24"/>
        </w:rPr>
        <w:t xml:space="preserve">We reserve the right to change our practices and to make the new provisions effective for all protected health information we maintain. Should our information practices change, we will mail a revised notice to the address you’ve supplied </w:t>
      </w:r>
      <w:r>
        <w:rPr>
          <w:sz w:val="24"/>
          <w:szCs w:val="24"/>
        </w:rPr>
        <w:t>MCH.</w:t>
      </w:r>
    </w:p>
    <w:p w14:paraId="52530A20" w14:textId="77777777" w:rsidR="00195E0C" w:rsidRPr="00DC44C2" w:rsidRDefault="00195E0C" w:rsidP="00195E0C">
      <w:pPr>
        <w:rPr>
          <w:sz w:val="24"/>
          <w:szCs w:val="24"/>
        </w:rPr>
      </w:pPr>
    </w:p>
    <w:p w14:paraId="56B841FE" w14:textId="77777777" w:rsidR="00195E0C" w:rsidRPr="00DC44C2" w:rsidRDefault="00195E0C" w:rsidP="00195E0C">
      <w:pPr>
        <w:rPr>
          <w:sz w:val="24"/>
          <w:szCs w:val="24"/>
        </w:rPr>
      </w:pPr>
      <w:r w:rsidRPr="00DC44C2">
        <w:rPr>
          <w:sz w:val="24"/>
          <w:szCs w:val="24"/>
        </w:rPr>
        <w:t>We will not use or disclose your health information without your authorization, except as described in this notice.</w:t>
      </w:r>
    </w:p>
    <w:p w14:paraId="75C89B57" w14:textId="77777777" w:rsidR="00195E0C" w:rsidRPr="00DC44C2" w:rsidRDefault="00195E0C" w:rsidP="00195E0C">
      <w:pPr>
        <w:pStyle w:val="Heading1"/>
        <w:rPr>
          <w:rFonts w:ascii="Arial" w:hAnsi="Arial" w:cs="Arial"/>
          <w:b/>
          <w:color w:val="auto"/>
          <w:spacing w:val="0"/>
          <w:sz w:val="24"/>
          <w:szCs w:val="24"/>
          <w:u w:val="single"/>
        </w:rPr>
      </w:pPr>
      <w:r w:rsidRPr="00DC44C2">
        <w:rPr>
          <w:rFonts w:ascii="Arial" w:hAnsi="Arial" w:cs="Arial"/>
          <w:b/>
          <w:color w:val="auto"/>
          <w:spacing w:val="0"/>
          <w:sz w:val="24"/>
          <w:szCs w:val="24"/>
          <w:u w:val="single"/>
        </w:rPr>
        <w:lastRenderedPageBreak/>
        <w:t>For More Information or to Report a Problem</w:t>
      </w:r>
    </w:p>
    <w:p w14:paraId="2BFC524A" w14:textId="1013E80F" w:rsidR="00195E0C" w:rsidRPr="00DC44C2" w:rsidRDefault="00195E0C" w:rsidP="00195E0C">
      <w:pPr>
        <w:rPr>
          <w:sz w:val="24"/>
          <w:szCs w:val="24"/>
        </w:rPr>
      </w:pPr>
      <w:r w:rsidRPr="00DC44C2">
        <w:rPr>
          <w:sz w:val="24"/>
          <w:szCs w:val="24"/>
        </w:rPr>
        <w:t>If have questions and would like additional information, you may contact the Q</w:t>
      </w:r>
      <w:r w:rsidR="00721187">
        <w:rPr>
          <w:sz w:val="24"/>
          <w:szCs w:val="24"/>
        </w:rPr>
        <w:t>ID</w:t>
      </w:r>
      <w:r w:rsidRPr="00DC44C2">
        <w:rPr>
          <w:sz w:val="24"/>
          <w:szCs w:val="24"/>
        </w:rPr>
        <w:t xml:space="preserve">P or executive director at (828) 524-5888. </w:t>
      </w:r>
    </w:p>
    <w:p w14:paraId="09EDBA20" w14:textId="77777777" w:rsidR="00195E0C" w:rsidRPr="00DC44C2" w:rsidRDefault="00195E0C" w:rsidP="00195E0C">
      <w:pPr>
        <w:rPr>
          <w:sz w:val="24"/>
          <w:szCs w:val="24"/>
        </w:rPr>
      </w:pPr>
    </w:p>
    <w:p w14:paraId="000A1DEB" w14:textId="77777777" w:rsidR="00195E0C" w:rsidRPr="00DC44C2" w:rsidRDefault="00195E0C" w:rsidP="00195E0C">
      <w:pPr>
        <w:rPr>
          <w:sz w:val="24"/>
          <w:szCs w:val="24"/>
        </w:rPr>
      </w:pPr>
      <w:r w:rsidRPr="00DC44C2">
        <w:rPr>
          <w:sz w:val="24"/>
          <w:szCs w:val="24"/>
        </w:rPr>
        <w:t>If you believe your privacy rights have been violated, you can file a complaint with the executive director, MCH Board of Directors, MCO or with the secretary of Health and Human Services. There will be no retaliation for filing a complaint.</w:t>
      </w:r>
    </w:p>
    <w:p w14:paraId="1F2A6E01" w14:textId="77777777" w:rsidR="00110E70" w:rsidRDefault="00110E70" w:rsidP="00195E0C">
      <w:pPr>
        <w:rPr>
          <w:b/>
          <w:sz w:val="24"/>
          <w:szCs w:val="24"/>
          <w:u w:val="single"/>
        </w:rPr>
      </w:pPr>
    </w:p>
    <w:p w14:paraId="39CAE798" w14:textId="77777777" w:rsidR="00195E0C" w:rsidRPr="00DC44C2" w:rsidRDefault="00195E0C" w:rsidP="00195E0C">
      <w:pPr>
        <w:rPr>
          <w:b/>
          <w:sz w:val="24"/>
          <w:szCs w:val="24"/>
          <w:u w:val="single"/>
        </w:rPr>
      </w:pPr>
      <w:r w:rsidRPr="00DC44C2">
        <w:rPr>
          <w:b/>
          <w:sz w:val="24"/>
          <w:szCs w:val="24"/>
          <w:u w:val="single"/>
        </w:rPr>
        <w:t>Examples of Disclosures for Treatment, Payment, and Health Operations</w:t>
      </w:r>
    </w:p>
    <w:p w14:paraId="3823816B" w14:textId="77777777" w:rsidR="00195E0C" w:rsidRPr="00DC44C2" w:rsidRDefault="00195E0C" w:rsidP="00195E0C">
      <w:pPr>
        <w:rPr>
          <w:sz w:val="24"/>
          <w:szCs w:val="24"/>
        </w:rPr>
      </w:pPr>
      <w:r w:rsidRPr="00DC44C2">
        <w:rPr>
          <w:sz w:val="24"/>
          <w:szCs w:val="24"/>
        </w:rPr>
        <w:t xml:space="preserve">We will use your health information for treatment. </w:t>
      </w:r>
    </w:p>
    <w:p w14:paraId="4528BF7C" w14:textId="77777777" w:rsidR="00195E0C" w:rsidRPr="00DC44C2" w:rsidRDefault="00195E0C" w:rsidP="00195E0C">
      <w:pPr>
        <w:rPr>
          <w:sz w:val="24"/>
          <w:szCs w:val="24"/>
        </w:rPr>
      </w:pPr>
    </w:p>
    <w:p w14:paraId="4746DB2D" w14:textId="77777777" w:rsidR="00195E0C" w:rsidRPr="00DC44C2" w:rsidRDefault="00195E0C" w:rsidP="00195E0C">
      <w:pPr>
        <w:rPr>
          <w:sz w:val="24"/>
          <w:szCs w:val="24"/>
        </w:rPr>
      </w:pPr>
      <w:r w:rsidRPr="00DC44C2">
        <w:rPr>
          <w:sz w:val="24"/>
          <w:szCs w:val="24"/>
        </w:rPr>
        <w:t xml:space="preserve">For example: Information obtained by a nurse, physician, or other member of your healthcare team will be recorded in your record and used to determine the course of treatment that should work best for you. Your physician will document in your record his or her expectations of the members of your healthcare team. Members of your healthcare team will then record the actions they took and their observations. In that way, the physician will know how you are responding to treatment. </w:t>
      </w:r>
    </w:p>
    <w:p w14:paraId="0453331B" w14:textId="77777777" w:rsidR="00195E0C" w:rsidRPr="00DC44C2" w:rsidRDefault="00195E0C" w:rsidP="00195E0C">
      <w:pPr>
        <w:rPr>
          <w:sz w:val="24"/>
          <w:szCs w:val="24"/>
        </w:rPr>
      </w:pPr>
    </w:p>
    <w:p w14:paraId="06DC398D" w14:textId="77777777" w:rsidR="00195E0C" w:rsidRPr="00DC44C2" w:rsidRDefault="00195E0C" w:rsidP="00195E0C">
      <w:pPr>
        <w:rPr>
          <w:sz w:val="24"/>
          <w:szCs w:val="24"/>
        </w:rPr>
      </w:pPr>
      <w:r w:rsidRPr="00DC44C2">
        <w:rPr>
          <w:sz w:val="24"/>
          <w:szCs w:val="24"/>
        </w:rPr>
        <w:t xml:space="preserve">We will also provide your physician or a subsequent healthcare provider with copies of various reports that should assist him or her in treating you. </w:t>
      </w:r>
    </w:p>
    <w:p w14:paraId="4998862D" w14:textId="77777777" w:rsidR="00195E0C" w:rsidRPr="00DC44C2" w:rsidRDefault="00195E0C" w:rsidP="00195E0C">
      <w:pPr>
        <w:rPr>
          <w:sz w:val="24"/>
          <w:szCs w:val="24"/>
        </w:rPr>
      </w:pPr>
      <w:r w:rsidRPr="00DC44C2">
        <w:rPr>
          <w:sz w:val="24"/>
          <w:szCs w:val="24"/>
        </w:rPr>
        <w:t xml:space="preserve">We will use some of your health information for payment. </w:t>
      </w:r>
    </w:p>
    <w:p w14:paraId="7B604FC6" w14:textId="77777777" w:rsidR="00195E0C" w:rsidRPr="00DC44C2" w:rsidRDefault="00195E0C" w:rsidP="00195E0C">
      <w:pPr>
        <w:rPr>
          <w:sz w:val="24"/>
          <w:szCs w:val="24"/>
        </w:rPr>
      </w:pPr>
    </w:p>
    <w:p w14:paraId="38E1608E" w14:textId="77777777" w:rsidR="00195E0C" w:rsidRPr="00DC44C2" w:rsidRDefault="00195E0C" w:rsidP="00195E0C">
      <w:pPr>
        <w:rPr>
          <w:sz w:val="24"/>
          <w:szCs w:val="24"/>
        </w:rPr>
      </w:pPr>
      <w:r w:rsidRPr="00DC44C2">
        <w:rPr>
          <w:sz w:val="24"/>
          <w:szCs w:val="24"/>
        </w:rPr>
        <w:t xml:space="preserve">For example: A bill may be sent to you or a third-party payer. The information on or accompanying the bill may include information that identifies you, as well as your diagnosis, and days served. </w:t>
      </w:r>
    </w:p>
    <w:p w14:paraId="39420AB8" w14:textId="77777777" w:rsidR="00195E0C" w:rsidRPr="00DC44C2" w:rsidRDefault="00195E0C" w:rsidP="00195E0C">
      <w:pPr>
        <w:rPr>
          <w:i/>
          <w:sz w:val="24"/>
          <w:szCs w:val="24"/>
        </w:rPr>
      </w:pPr>
    </w:p>
    <w:p w14:paraId="35A1F43C" w14:textId="77777777" w:rsidR="00195E0C" w:rsidRPr="00DC44C2" w:rsidRDefault="00195E0C" w:rsidP="00195E0C">
      <w:pPr>
        <w:rPr>
          <w:sz w:val="24"/>
          <w:szCs w:val="24"/>
        </w:rPr>
      </w:pPr>
      <w:r w:rsidRPr="00DC44C2">
        <w:rPr>
          <w:sz w:val="24"/>
          <w:szCs w:val="24"/>
        </w:rPr>
        <w:t xml:space="preserve">We will use your health information for regular health operations. </w:t>
      </w:r>
    </w:p>
    <w:p w14:paraId="21236EE6" w14:textId="77777777" w:rsidR="00195E0C" w:rsidRPr="00DC44C2" w:rsidRDefault="00195E0C" w:rsidP="00195E0C">
      <w:pPr>
        <w:rPr>
          <w:sz w:val="24"/>
          <w:szCs w:val="24"/>
        </w:rPr>
      </w:pPr>
    </w:p>
    <w:p w14:paraId="676243DF" w14:textId="1056D493" w:rsidR="00195E0C" w:rsidRPr="00DC44C2" w:rsidRDefault="00195E0C" w:rsidP="00195E0C">
      <w:pPr>
        <w:rPr>
          <w:sz w:val="24"/>
          <w:szCs w:val="24"/>
        </w:rPr>
      </w:pPr>
      <w:r w:rsidRPr="00DC44C2">
        <w:rPr>
          <w:sz w:val="24"/>
          <w:szCs w:val="24"/>
        </w:rPr>
        <w:t>For example: Members of the staff, the Q</w:t>
      </w:r>
      <w:r w:rsidR="00721187">
        <w:rPr>
          <w:sz w:val="24"/>
          <w:szCs w:val="24"/>
        </w:rPr>
        <w:t>ID</w:t>
      </w:r>
      <w:r w:rsidRPr="00DC44C2">
        <w:rPr>
          <w:sz w:val="24"/>
          <w:szCs w:val="24"/>
        </w:rPr>
        <w:t xml:space="preserve">P, or members of the safety committee may use information in your record to assess the care and outcomes of your care and others like it. This information will then be used in an effort to continually improve the quality and effectiveness of the service we provide. </w:t>
      </w:r>
    </w:p>
    <w:p w14:paraId="3FD2A571" w14:textId="77777777" w:rsidR="00195E0C" w:rsidRPr="00DC44C2" w:rsidRDefault="00195E0C" w:rsidP="00195E0C">
      <w:pPr>
        <w:rPr>
          <w:sz w:val="24"/>
          <w:szCs w:val="24"/>
        </w:rPr>
      </w:pPr>
    </w:p>
    <w:p w14:paraId="0F21BB51" w14:textId="5ED53A35" w:rsidR="00195E0C" w:rsidRPr="00DC44C2" w:rsidRDefault="00195E0C" w:rsidP="00195E0C">
      <w:pPr>
        <w:rPr>
          <w:sz w:val="24"/>
          <w:szCs w:val="24"/>
        </w:rPr>
      </w:pPr>
      <w:r w:rsidRPr="00DC44C2">
        <w:rPr>
          <w:sz w:val="24"/>
          <w:szCs w:val="24"/>
        </w:rPr>
        <w:t xml:space="preserve">Business associates: There are some services provided in our organization through contacts with business associates. Examples include speech language, </w:t>
      </w:r>
      <w:r w:rsidR="00481DA6" w:rsidRPr="00DC44C2">
        <w:rPr>
          <w:sz w:val="24"/>
          <w:szCs w:val="24"/>
        </w:rPr>
        <w:t>psychology</w:t>
      </w:r>
      <w:r w:rsidRPr="00DC44C2">
        <w:rPr>
          <w:sz w:val="24"/>
          <w:szCs w:val="24"/>
        </w:rPr>
        <w:t>, pharmacy, physical therapy, dietary, accounting, and banking. When these services are contracted, we may disclose your information to our business associate so that they can perform the job we’ve asked them to do and bill your third-party payer for services rendered. To protect your health information, however, we require the business associate to appropriately safeguard your information.</w:t>
      </w:r>
    </w:p>
    <w:p w14:paraId="1C1BCF0C" w14:textId="77777777" w:rsidR="00195E0C" w:rsidRPr="00DC44C2" w:rsidRDefault="00195E0C" w:rsidP="00195E0C">
      <w:pPr>
        <w:rPr>
          <w:sz w:val="24"/>
          <w:szCs w:val="24"/>
        </w:rPr>
      </w:pPr>
    </w:p>
    <w:p w14:paraId="71E2B0CF" w14:textId="77777777" w:rsidR="00195E0C" w:rsidRPr="00DC44C2" w:rsidRDefault="00195E0C" w:rsidP="00195E0C">
      <w:pPr>
        <w:rPr>
          <w:sz w:val="24"/>
          <w:szCs w:val="24"/>
        </w:rPr>
      </w:pPr>
      <w:r w:rsidRPr="00DC44C2">
        <w:rPr>
          <w:sz w:val="24"/>
          <w:szCs w:val="24"/>
        </w:rPr>
        <w:t xml:space="preserve">Notification: We may use or disclose information to notify or assist in notifying a family member, </w:t>
      </w:r>
    </w:p>
    <w:p w14:paraId="20A5F0E8" w14:textId="77777777" w:rsidR="00195E0C" w:rsidRPr="00DC44C2" w:rsidRDefault="00195E0C" w:rsidP="00195E0C">
      <w:pPr>
        <w:rPr>
          <w:sz w:val="24"/>
          <w:szCs w:val="24"/>
        </w:rPr>
      </w:pPr>
    </w:p>
    <w:p w14:paraId="1917C9ED" w14:textId="3CAD8628" w:rsidR="00195E0C" w:rsidRPr="00DC44C2" w:rsidRDefault="00195E0C" w:rsidP="00195E0C">
      <w:pPr>
        <w:rPr>
          <w:sz w:val="24"/>
          <w:szCs w:val="24"/>
        </w:rPr>
      </w:pPr>
      <w:r w:rsidRPr="00DC44C2">
        <w:rPr>
          <w:sz w:val="24"/>
          <w:szCs w:val="24"/>
        </w:rPr>
        <w:t xml:space="preserve">Food and Drug Administration (FDA): We may disclose to the FDA health information </w:t>
      </w:r>
      <w:r w:rsidR="00721187" w:rsidRPr="00DC44C2">
        <w:rPr>
          <w:sz w:val="24"/>
          <w:szCs w:val="24"/>
        </w:rPr>
        <w:t>related</w:t>
      </w:r>
      <w:r w:rsidRPr="00DC44C2">
        <w:rPr>
          <w:sz w:val="24"/>
          <w:szCs w:val="24"/>
        </w:rPr>
        <w:t xml:space="preserve"> to adverse events with respect to food, supplements, product and product </w:t>
      </w:r>
      <w:r w:rsidRPr="00DC44C2">
        <w:rPr>
          <w:sz w:val="24"/>
          <w:szCs w:val="24"/>
        </w:rPr>
        <w:lastRenderedPageBreak/>
        <w:t xml:space="preserve">defects, or post marketing surveillance information to enable product recalls, repairs, or replacement. </w:t>
      </w:r>
    </w:p>
    <w:p w14:paraId="40AA542D" w14:textId="77777777" w:rsidR="00195E0C" w:rsidRPr="00DC44C2" w:rsidRDefault="00195E0C" w:rsidP="00195E0C">
      <w:pPr>
        <w:rPr>
          <w:i/>
          <w:sz w:val="24"/>
          <w:szCs w:val="24"/>
        </w:rPr>
      </w:pPr>
    </w:p>
    <w:p w14:paraId="616C1C56" w14:textId="77777777" w:rsidR="00195E0C" w:rsidRPr="00DC44C2" w:rsidRDefault="00195E0C" w:rsidP="00195E0C">
      <w:pPr>
        <w:rPr>
          <w:sz w:val="24"/>
          <w:szCs w:val="24"/>
        </w:rPr>
      </w:pPr>
      <w:r w:rsidRPr="00DC44C2">
        <w:rPr>
          <w:i/>
          <w:sz w:val="24"/>
          <w:szCs w:val="24"/>
        </w:rPr>
        <w:t>Workers compensation</w:t>
      </w:r>
      <w:r w:rsidRPr="00DC44C2">
        <w:rPr>
          <w:sz w:val="24"/>
          <w:szCs w:val="24"/>
        </w:rPr>
        <w:t>: We may disclose health information to the extent authorized by and to the extent necessary to comply with laws relating to worker</w:t>
      </w:r>
      <w:r w:rsidR="00CB51F9">
        <w:rPr>
          <w:sz w:val="24"/>
          <w:szCs w:val="24"/>
        </w:rPr>
        <w:t>’</w:t>
      </w:r>
      <w:r w:rsidRPr="00DC44C2">
        <w:rPr>
          <w:sz w:val="24"/>
          <w:szCs w:val="24"/>
        </w:rPr>
        <w:t>s compensation or other similar programs established by law.</w:t>
      </w:r>
    </w:p>
    <w:p w14:paraId="0B87EEDB" w14:textId="77777777" w:rsidR="00195E0C" w:rsidRPr="00DC44C2" w:rsidRDefault="00195E0C" w:rsidP="00195E0C">
      <w:pPr>
        <w:rPr>
          <w:sz w:val="24"/>
          <w:szCs w:val="24"/>
        </w:rPr>
      </w:pPr>
    </w:p>
    <w:p w14:paraId="78E2F257" w14:textId="77777777" w:rsidR="00195E0C" w:rsidRPr="00DC44C2" w:rsidRDefault="00195E0C" w:rsidP="00195E0C">
      <w:pPr>
        <w:rPr>
          <w:sz w:val="24"/>
          <w:szCs w:val="24"/>
        </w:rPr>
      </w:pPr>
      <w:r w:rsidRPr="00DC44C2">
        <w:rPr>
          <w:sz w:val="24"/>
          <w:szCs w:val="24"/>
        </w:rPr>
        <w:t>Public health: As required by law, we may disclose your health information to public health or legal authorities charged with preventing or controlling disease, injury, or disability.</w:t>
      </w:r>
    </w:p>
    <w:p w14:paraId="3577E8F2" w14:textId="77777777" w:rsidR="00195E0C" w:rsidRPr="00DC44C2" w:rsidRDefault="00195E0C" w:rsidP="00195E0C">
      <w:pPr>
        <w:rPr>
          <w:sz w:val="24"/>
          <w:szCs w:val="24"/>
        </w:rPr>
      </w:pPr>
    </w:p>
    <w:p w14:paraId="543050C6" w14:textId="77777777" w:rsidR="00195E0C" w:rsidRPr="00DC44C2" w:rsidRDefault="00195E0C" w:rsidP="00195E0C">
      <w:pPr>
        <w:rPr>
          <w:sz w:val="24"/>
          <w:szCs w:val="24"/>
        </w:rPr>
      </w:pPr>
      <w:r w:rsidRPr="00DC44C2">
        <w:rPr>
          <w:sz w:val="24"/>
          <w:szCs w:val="24"/>
        </w:rPr>
        <w:t>Law enforcement: We may disclose health information for law enforcement purposes as required by law or in response to a valid subpoena.</w:t>
      </w:r>
    </w:p>
    <w:p w14:paraId="5C9792FF" w14:textId="77777777" w:rsidR="00195E0C" w:rsidRPr="00DC44C2" w:rsidRDefault="00195E0C" w:rsidP="00195E0C">
      <w:pPr>
        <w:rPr>
          <w:sz w:val="24"/>
          <w:szCs w:val="24"/>
        </w:rPr>
      </w:pPr>
    </w:p>
    <w:p w14:paraId="3DEF1D06" w14:textId="77777777" w:rsidR="00195E0C" w:rsidRPr="00DC44C2" w:rsidRDefault="00195E0C" w:rsidP="00195E0C">
      <w:pPr>
        <w:rPr>
          <w:sz w:val="24"/>
          <w:szCs w:val="24"/>
        </w:rPr>
      </w:pPr>
      <w:r w:rsidRPr="00DC44C2">
        <w:rPr>
          <w:sz w:val="24"/>
          <w:szCs w:val="24"/>
        </w:rPr>
        <w:t>Federal law makes provision for your health information to be released to an appropriate health oversight agency, public health authority or attorney, provided that a work force member or business associate believes in good faith that we have engaged in unlawful conduct or have otherwise violated professional or clinical standards and are potentially endangering one or more patients, workers or the public.</w:t>
      </w:r>
    </w:p>
    <w:p w14:paraId="19394799" w14:textId="77777777" w:rsidR="00195E0C" w:rsidRDefault="00195E0C" w:rsidP="00195E0C">
      <w:pPr>
        <w:jc w:val="center"/>
        <w:rPr>
          <w:b/>
        </w:rPr>
      </w:pPr>
    </w:p>
    <w:p w14:paraId="457C78F2" w14:textId="77777777" w:rsidR="00195E0C" w:rsidRDefault="00195E0C" w:rsidP="00195E0C">
      <w:pPr>
        <w:jc w:val="center"/>
        <w:rPr>
          <w:b/>
        </w:rPr>
      </w:pPr>
    </w:p>
    <w:p w14:paraId="5338B6E0" w14:textId="77777777" w:rsidR="00195E0C" w:rsidRPr="00CB51F9" w:rsidRDefault="00195E0C" w:rsidP="00195E0C">
      <w:pPr>
        <w:jc w:val="both"/>
        <w:rPr>
          <w:rFonts w:cs="Arial"/>
          <w:b/>
          <w:color w:val="7030A0"/>
          <w:sz w:val="32"/>
          <w:szCs w:val="28"/>
        </w:rPr>
      </w:pPr>
      <w:r w:rsidRPr="00CB51F9">
        <w:rPr>
          <w:rFonts w:cs="Arial"/>
          <w:b/>
          <w:color w:val="7030A0"/>
          <w:sz w:val="32"/>
          <w:szCs w:val="28"/>
        </w:rPr>
        <w:t>Closing</w:t>
      </w:r>
    </w:p>
    <w:p w14:paraId="41CC9CD8" w14:textId="77777777" w:rsidR="00195E0C" w:rsidRPr="00151CB9" w:rsidRDefault="00195E0C" w:rsidP="00195E0C">
      <w:pPr>
        <w:jc w:val="both"/>
        <w:rPr>
          <w:rFonts w:cs="Arial"/>
        </w:rPr>
      </w:pPr>
    </w:p>
    <w:p w14:paraId="61A9F2C4" w14:textId="75978E8B" w:rsidR="00195E0C" w:rsidRPr="009E5D94" w:rsidRDefault="00195E0C" w:rsidP="00195E0C">
      <w:pPr>
        <w:pStyle w:val="PlainText"/>
        <w:rPr>
          <w:rFonts w:ascii="Arial" w:hAnsi="Arial" w:cs="Arial"/>
          <w:sz w:val="24"/>
          <w:szCs w:val="24"/>
        </w:rPr>
      </w:pPr>
      <w:r w:rsidRPr="009E5D94">
        <w:rPr>
          <w:rFonts w:ascii="Arial" w:hAnsi="Arial" w:cs="Arial"/>
          <w:b/>
          <w:sz w:val="24"/>
          <w:szCs w:val="24"/>
        </w:rPr>
        <w:t>This is your handbook.  If you have any questions or need to have certain things explained to you, please ask the group home manager, Q</w:t>
      </w:r>
      <w:r>
        <w:rPr>
          <w:rFonts w:ascii="Arial" w:hAnsi="Arial" w:cs="Arial"/>
          <w:b/>
          <w:sz w:val="24"/>
          <w:szCs w:val="24"/>
        </w:rPr>
        <w:t>ID</w:t>
      </w:r>
      <w:r w:rsidRPr="009E5D94">
        <w:rPr>
          <w:rFonts w:ascii="Arial" w:hAnsi="Arial" w:cs="Arial"/>
          <w:b/>
          <w:sz w:val="24"/>
          <w:szCs w:val="24"/>
        </w:rPr>
        <w:t xml:space="preserve">P or director. </w:t>
      </w:r>
      <w:r w:rsidRPr="009E5D94">
        <w:rPr>
          <w:rFonts w:ascii="Arial" w:hAnsi="Arial" w:cs="Arial"/>
          <w:sz w:val="24"/>
          <w:szCs w:val="24"/>
        </w:rPr>
        <w:t xml:space="preserve"> This handbook is designed to help you understand your role and the role of the group home, but it does not replace official MCH Policies and Procedures.  If you wish to see the official policies, please ask your manager, the Q</w:t>
      </w:r>
      <w:r w:rsidR="00721187">
        <w:rPr>
          <w:rFonts w:ascii="Arial" w:hAnsi="Arial" w:cs="Arial"/>
          <w:sz w:val="24"/>
          <w:szCs w:val="24"/>
        </w:rPr>
        <w:t>ID</w:t>
      </w:r>
      <w:r w:rsidRPr="009E5D94">
        <w:rPr>
          <w:rFonts w:ascii="Arial" w:hAnsi="Arial" w:cs="Arial"/>
          <w:sz w:val="24"/>
          <w:szCs w:val="24"/>
        </w:rPr>
        <w:t xml:space="preserve">P or director. You may also refer to the Agreement Between Resident/Guardian and Group Home which you signed when you moved into the group home.  </w:t>
      </w:r>
    </w:p>
    <w:p w14:paraId="4FD34369" w14:textId="77777777" w:rsidR="00195E0C" w:rsidRPr="009E5D94" w:rsidRDefault="00195E0C" w:rsidP="00195E0C">
      <w:pPr>
        <w:jc w:val="center"/>
        <w:rPr>
          <w:b/>
          <w:sz w:val="24"/>
          <w:szCs w:val="24"/>
        </w:rPr>
      </w:pPr>
    </w:p>
    <w:p w14:paraId="76CDF6CC" w14:textId="77777777" w:rsidR="00195E0C" w:rsidRPr="009E5D94" w:rsidRDefault="00195E0C" w:rsidP="00195E0C">
      <w:pPr>
        <w:rPr>
          <w:b/>
          <w:i/>
          <w:sz w:val="24"/>
          <w:szCs w:val="24"/>
          <w:u w:val="single"/>
        </w:rPr>
      </w:pPr>
      <w:r w:rsidRPr="009E5D94">
        <w:rPr>
          <w:sz w:val="24"/>
          <w:szCs w:val="24"/>
        </w:rPr>
        <w:t xml:space="preserve">The next several pages include consents and acknowledgments we must have you or your legal guardian(s) review and sign every year. Included is the Non-Disclosure and Confidentiality Agreement, acknowledgement of receipt of this handbook and provider choice.  </w:t>
      </w:r>
      <w:r w:rsidRPr="009E5D94">
        <w:rPr>
          <w:b/>
          <w:color w:val="FF0000"/>
          <w:sz w:val="24"/>
          <w:szCs w:val="24"/>
        </w:rPr>
        <w:t xml:space="preserve">Please return pages </w:t>
      </w:r>
      <w:r w:rsidR="00AA786C">
        <w:rPr>
          <w:b/>
          <w:color w:val="FF0000"/>
          <w:sz w:val="24"/>
          <w:szCs w:val="24"/>
        </w:rPr>
        <w:t>20</w:t>
      </w:r>
      <w:r>
        <w:rPr>
          <w:b/>
          <w:color w:val="FF0000"/>
          <w:sz w:val="24"/>
          <w:szCs w:val="24"/>
        </w:rPr>
        <w:t xml:space="preserve"> - 2</w:t>
      </w:r>
      <w:r w:rsidR="00AA786C">
        <w:rPr>
          <w:b/>
          <w:color w:val="FF0000"/>
          <w:sz w:val="24"/>
          <w:szCs w:val="24"/>
        </w:rPr>
        <w:t>6</w:t>
      </w:r>
      <w:r w:rsidRPr="009E5D94">
        <w:rPr>
          <w:b/>
          <w:color w:val="FF0000"/>
          <w:sz w:val="24"/>
          <w:szCs w:val="24"/>
        </w:rPr>
        <w:t xml:space="preserve"> in the envelope provided. Please contact us if you have any questions.  </w:t>
      </w:r>
      <w:r w:rsidRPr="009E5D94">
        <w:rPr>
          <w:b/>
          <w:i/>
          <w:color w:val="FF0000"/>
          <w:sz w:val="24"/>
          <w:szCs w:val="24"/>
          <w:u w:val="single"/>
        </w:rPr>
        <w:t>These consents are required for you to continue services with MCH.</w:t>
      </w:r>
    </w:p>
    <w:p w14:paraId="5681E047" w14:textId="77777777" w:rsidR="00195E0C" w:rsidRDefault="00195E0C" w:rsidP="00195E0C">
      <w:pPr>
        <w:rPr>
          <w:b/>
        </w:rPr>
      </w:pPr>
    </w:p>
    <w:p w14:paraId="5D1BA6F4" w14:textId="77777777" w:rsidR="00195E0C" w:rsidRDefault="00195E0C" w:rsidP="00195E0C">
      <w:pPr>
        <w:rPr>
          <w:b/>
        </w:rPr>
      </w:pPr>
    </w:p>
    <w:p w14:paraId="08E0CBAA" w14:textId="77777777" w:rsidR="00195E0C" w:rsidRPr="00E847D9" w:rsidRDefault="00195E0C" w:rsidP="00195E0C">
      <w:pPr>
        <w:rPr>
          <w:b/>
          <w:sz w:val="24"/>
          <w:szCs w:val="24"/>
        </w:rPr>
      </w:pPr>
      <w:r w:rsidRPr="00E847D9">
        <w:rPr>
          <w:b/>
          <w:sz w:val="24"/>
          <w:szCs w:val="24"/>
        </w:rPr>
        <w:t>Thank you for choosing services with MCH.  We appreciate your trust in us!</w:t>
      </w:r>
    </w:p>
    <w:p w14:paraId="32F1F740" w14:textId="190299A4" w:rsidR="00195E0C" w:rsidRDefault="00481DA6" w:rsidP="00110E70">
      <w:pPr>
        <w:jc w:val="center"/>
        <w:rPr>
          <w:b/>
          <w:noProof/>
          <w:sz w:val="24"/>
          <w:szCs w:val="24"/>
        </w:rPr>
      </w:pPr>
      <w:r>
        <w:rPr>
          <w:b/>
          <w:noProof/>
          <w:sz w:val="24"/>
          <w:szCs w:val="24"/>
        </w:rPr>
        <w:drawing>
          <wp:inline distT="0" distB="0" distL="0" distR="0" wp14:anchorId="13CCF469" wp14:editId="2A032B4E">
            <wp:extent cx="3305175" cy="1238250"/>
            <wp:effectExtent l="0" t="0" r="9525" b="0"/>
            <wp:docPr id="9289406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0677" name="Picture 928940677"/>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305175" cy="1238250"/>
                    </a:xfrm>
                    <a:prstGeom prst="rect">
                      <a:avLst/>
                    </a:prstGeom>
                  </pic:spPr>
                </pic:pic>
              </a:graphicData>
            </a:graphic>
          </wp:inline>
        </w:drawing>
      </w:r>
    </w:p>
    <w:p w14:paraId="7DDE00D4" w14:textId="77777777" w:rsidR="00110E70" w:rsidRDefault="00110E70" w:rsidP="00110E70">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8D2CB96" w14:textId="77777777" w:rsidR="00110E70" w:rsidRPr="0037486D" w:rsidRDefault="00110E70" w:rsidP="00110E70">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r w:rsidRPr="0037486D">
        <w:rPr>
          <w:b/>
          <w:sz w:val="22"/>
        </w:rPr>
        <w:t>MACON CITIZENS HABILITIES, INC.</w:t>
      </w:r>
    </w:p>
    <w:p w14:paraId="59D91C06" w14:textId="77777777" w:rsidR="00CB51F9" w:rsidRPr="0037486D"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r w:rsidRPr="0037486D">
        <w:rPr>
          <w:b/>
          <w:sz w:val="22"/>
        </w:rPr>
        <w:t>CONFIDENTIALITY AGREEMENT</w:t>
      </w:r>
    </w:p>
    <w:p w14:paraId="7914E68C" w14:textId="77777777" w:rsidR="00CB51F9" w:rsidRPr="008E5B06"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31DD76EE" w14:textId="77777777" w:rsidR="00CB51F9"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8285BDC" w14:textId="138EC6D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C945B0">
        <w:rPr>
          <w:rFonts w:cs="Arial"/>
          <w:sz w:val="22"/>
          <w:szCs w:val="22"/>
        </w:rPr>
        <w:t>I understand and agree to comply with Confidentiality Regulations developed by the North Carolina Division of Mental Health, Developmental Disabilities and Substance Abuse Services, and MCH to insure the privileged and confidential nature of consumer information. The terms of this agreement apply to any exchange of information written or oral, involving individually identifiable health information, financial information, personal or corporate names, contract initiated by or involving MCH.  I understand that neither persons</w:t>
      </w:r>
      <w:r w:rsidR="00763504">
        <w:rPr>
          <w:rFonts w:cs="Arial"/>
          <w:sz w:val="22"/>
          <w:szCs w:val="22"/>
        </w:rPr>
        <w:t xml:space="preserve"> receiving services</w:t>
      </w:r>
      <w:r w:rsidRPr="00C945B0">
        <w:rPr>
          <w:rFonts w:cs="Arial"/>
          <w:sz w:val="22"/>
          <w:szCs w:val="22"/>
        </w:rPr>
        <w:t xml:space="preserve"> or staff may be videoed or audio recorded without express consent.</w:t>
      </w:r>
    </w:p>
    <w:p w14:paraId="5F58C0C4"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6AE801BB" w14:textId="11F4CECE" w:rsidR="00CB51F9" w:rsidRPr="00C945B0" w:rsidRDefault="00CB51F9" w:rsidP="00CB51F9">
      <w:pPr>
        <w:pStyle w:val="BlockText"/>
        <w:pBdr>
          <w:top w:val="single" w:sz="4" w:space="1" w:color="auto"/>
          <w:left w:val="single" w:sz="4" w:space="11" w:color="auto"/>
          <w:bottom w:val="single" w:sz="4" w:space="1" w:color="auto"/>
          <w:right w:val="single" w:sz="4" w:space="23" w:color="auto"/>
        </w:pBdr>
        <w:ind w:left="0" w:right="0"/>
        <w:rPr>
          <w:szCs w:val="22"/>
        </w:rPr>
      </w:pPr>
      <w:r w:rsidRPr="00C945B0">
        <w:rPr>
          <w:szCs w:val="22"/>
        </w:rPr>
        <w:t>In accordance with all state and federal regulations</w:t>
      </w:r>
      <w:r w:rsidR="00283AF7">
        <w:rPr>
          <w:szCs w:val="22"/>
        </w:rPr>
        <w:t xml:space="preserve"> (</w:t>
      </w:r>
      <w:r w:rsidR="00283AF7" w:rsidRPr="00FA55BD">
        <w:rPr>
          <w:szCs w:val="22"/>
        </w:rPr>
        <w:t>G.S. 122C2 and 10A NCAC 26B</w:t>
      </w:r>
      <w:r w:rsidR="00283AF7">
        <w:rPr>
          <w:szCs w:val="22"/>
        </w:rPr>
        <w:t>)</w:t>
      </w:r>
      <w:r w:rsidRPr="00C945B0">
        <w:rPr>
          <w:szCs w:val="22"/>
        </w:rPr>
        <w:t xml:space="preserve">, I agree to hold CONFIDENTIAL all such information about </w:t>
      </w:r>
      <w:r>
        <w:rPr>
          <w:szCs w:val="22"/>
        </w:rPr>
        <w:t>individuals who receive or have received services through</w:t>
      </w:r>
      <w:r w:rsidRPr="00C945B0">
        <w:rPr>
          <w:szCs w:val="22"/>
        </w:rPr>
        <w:t xml:space="preserve"> MCH and agree not to divulge such confidential information to unauthorized persons. For the purpose of this Agreement, </w:t>
      </w:r>
      <w:r w:rsidRPr="00C945B0">
        <w:rPr>
          <w:i/>
          <w:iCs/>
          <w:szCs w:val="22"/>
        </w:rPr>
        <w:t>Confidential Information</w:t>
      </w:r>
      <w:r w:rsidRPr="00C945B0">
        <w:rPr>
          <w:szCs w:val="22"/>
        </w:rPr>
        <w:t xml:space="preserve"> shall include, but is not limited to financial, specific to persons served, intellectual property, financially non-public, contractual, of a competitive advantage nature, and from any source or in any form (i.e. paper, magnetic or optical media, conversations, film, etc.), may be considered confidential. The confidentiality and integrity of information are to be preserved and availability maintained. The value and sensitivity of information is protected by law and by the strict policies of MCH. The intent of these laws and policies is to </w:t>
      </w:r>
      <w:r w:rsidR="00BF7FF9" w:rsidRPr="00C945B0">
        <w:rPr>
          <w:szCs w:val="22"/>
        </w:rPr>
        <w:t>ensure</w:t>
      </w:r>
      <w:r w:rsidRPr="00C945B0">
        <w:rPr>
          <w:szCs w:val="22"/>
        </w:rPr>
        <w:t xml:space="preserve"> that confidential information will remain confidential through its use, only as a necessity to accomplish MCH’s mission.</w:t>
      </w:r>
    </w:p>
    <w:p w14:paraId="61975DAA"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06F130FB"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C945B0">
        <w:rPr>
          <w:rFonts w:cs="Arial"/>
          <w:sz w:val="22"/>
          <w:szCs w:val="22"/>
        </w:rPr>
        <w:t>This Agreement begins retroactively to the beginning of Undersigned Party’s relationship with MCH and remains in effect at all times during any consulting, partnering, or other business relationship between the parties and for the periods of time specified thereafter as set forth below.  This Agreement does not create any form of continued business relationship other than as set forth in a separate written agreement signed and dated by all parties.</w:t>
      </w:r>
    </w:p>
    <w:p w14:paraId="6DF0C813"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49387843" w14:textId="77777777" w:rsidR="00CB51F9" w:rsidRPr="00C945B0" w:rsidRDefault="00CB51F9" w:rsidP="00CB51F9">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C945B0">
        <w:rPr>
          <w:rFonts w:ascii="Arial" w:hAnsi="Arial" w:cs="Arial"/>
          <w:sz w:val="22"/>
          <w:szCs w:val="22"/>
        </w:rPr>
        <w:t xml:space="preserve">I (undersigned party) shall comply with all reasonable rules established from time to time by MCH for the protection of any Confidential Information. In witness whereof, the "Undersigned Party" hereby understands that a violation any of the above terms may result in disciplinary action, including possible discharge, loss of privileges, termination of contract, legal action for monetary damages or injunction, or both, or any other remedy available to MCH. </w:t>
      </w:r>
      <w:r w:rsidRPr="00C945B0">
        <w:rPr>
          <w:rFonts w:ascii="Arial" w:hAnsi="Arial" w:cs="Arial"/>
          <w:b/>
          <w:sz w:val="22"/>
          <w:szCs w:val="22"/>
        </w:rPr>
        <w:t xml:space="preserve"> </w:t>
      </w:r>
    </w:p>
    <w:p w14:paraId="166A89D2" w14:textId="77777777" w:rsidR="00CB51F9" w:rsidRPr="00C945B0" w:rsidRDefault="00CB51F9" w:rsidP="00CB51F9">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C945B0">
        <w:rPr>
          <w:rFonts w:ascii="Arial" w:hAnsi="Arial" w:cs="Arial"/>
          <w:sz w:val="22"/>
          <w:szCs w:val="22"/>
        </w:rPr>
        <w:t xml:space="preserve"> </w:t>
      </w:r>
      <w:r w:rsidRPr="00C945B0">
        <w:rPr>
          <w:rFonts w:ascii="Arial" w:hAnsi="Arial" w:cs="Arial"/>
          <w:b/>
          <w:sz w:val="22"/>
          <w:szCs w:val="22"/>
        </w:rPr>
        <w:t xml:space="preserve"> </w:t>
      </w:r>
    </w:p>
    <w:p w14:paraId="1035EAD9" w14:textId="77777777" w:rsidR="00CB51F9" w:rsidRPr="00C945B0" w:rsidRDefault="00CB51F9" w:rsidP="00CB51F9">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sz w:val="22"/>
          <w:szCs w:val="22"/>
        </w:rPr>
      </w:pPr>
    </w:p>
    <w:p w14:paraId="7F7F4B17"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sidRPr="00C945B0">
        <w:rPr>
          <w:sz w:val="22"/>
          <w:szCs w:val="22"/>
        </w:rPr>
        <w:t>____________________________________</w:t>
      </w:r>
    </w:p>
    <w:p w14:paraId="51709D67" w14:textId="77777777" w:rsidR="00CB51F9" w:rsidRPr="00C945B0" w:rsidRDefault="00CB51F9" w:rsidP="00CB51F9">
      <w:pPr>
        <w:pStyle w:val="Heading1"/>
        <w:pBdr>
          <w:top w:val="single" w:sz="4" w:space="1" w:color="auto"/>
          <w:left w:val="single" w:sz="4" w:space="11" w:color="auto"/>
          <w:bottom w:val="single" w:sz="4" w:space="1" w:color="auto"/>
          <w:right w:val="single" w:sz="4" w:space="23" w:color="auto"/>
        </w:pBdr>
        <w:spacing w:before="0" w:after="0"/>
        <w:rPr>
          <w:rFonts w:ascii="Arial" w:hAnsi="Arial" w:cs="Arial"/>
          <w:color w:val="auto"/>
          <w:spacing w:val="0"/>
          <w:sz w:val="22"/>
          <w:szCs w:val="22"/>
        </w:rPr>
      </w:pPr>
      <w:r w:rsidRPr="00C945B0">
        <w:rPr>
          <w:rFonts w:ascii="Arial" w:hAnsi="Arial" w:cs="Arial"/>
          <w:color w:val="auto"/>
          <w:spacing w:val="0"/>
          <w:sz w:val="22"/>
          <w:szCs w:val="22"/>
        </w:rPr>
        <w:t>Print Name</w:t>
      </w:r>
    </w:p>
    <w:p w14:paraId="68534F8F"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p>
    <w:p w14:paraId="5F20044D"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________</w:t>
      </w:r>
      <w:r>
        <w:rPr>
          <w:rFonts w:cs="Arial"/>
          <w:sz w:val="22"/>
          <w:szCs w:val="22"/>
        </w:rPr>
        <w:t>____</w:t>
      </w:r>
      <w:r w:rsidRPr="00C945B0">
        <w:rPr>
          <w:rFonts w:cs="Arial"/>
          <w:sz w:val="22"/>
          <w:szCs w:val="22"/>
        </w:rPr>
        <w:t>________________________</w:t>
      </w:r>
    </w:p>
    <w:p w14:paraId="6A51F8A1"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Signature</w:t>
      </w:r>
    </w:p>
    <w:p w14:paraId="65BC1F96"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p>
    <w:p w14:paraId="7D14BB4B"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_________________________</w:t>
      </w:r>
      <w:r>
        <w:rPr>
          <w:rFonts w:cs="Arial"/>
          <w:sz w:val="22"/>
          <w:szCs w:val="22"/>
        </w:rPr>
        <w:t>_____</w:t>
      </w:r>
      <w:r w:rsidRPr="00C945B0">
        <w:rPr>
          <w:rFonts w:cs="Arial"/>
          <w:sz w:val="22"/>
          <w:szCs w:val="22"/>
        </w:rPr>
        <w:t>______</w:t>
      </w:r>
    </w:p>
    <w:p w14:paraId="1F622B7A"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Pr>
          <w:sz w:val="22"/>
          <w:szCs w:val="22"/>
        </w:rPr>
        <w:t>Title/Relationship to MCH</w:t>
      </w:r>
    </w:p>
    <w:p w14:paraId="142AAB49" w14:textId="77777777" w:rsidR="00CB51F9"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p>
    <w:p w14:paraId="43F9B954"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Pr>
          <w:sz w:val="22"/>
          <w:szCs w:val="22"/>
        </w:rPr>
        <w:t>___</w:t>
      </w:r>
      <w:r w:rsidRPr="00C945B0">
        <w:rPr>
          <w:sz w:val="22"/>
          <w:szCs w:val="22"/>
        </w:rPr>
        <w:t>___________________</w:t>
      </w:r>
    </w:p>
    <w:p w14:paraId="5E47B2FD"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 xml:space="preserve"> Date</w:t>
      </w:r>
    </w:p>
    <w:p w14:paraId="7FAA8E31" w14:textId="77777777" w:rsidR="00CB51F9"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4"/>
        </w:rPr>
      </w:pPr>
    </w:p>
    <w:p w14:paraId="4D1DD86C" w14:textId="4531FEA7" w:rsidR="00CB51F9"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b/>
          <w:sz w:val="22"/>
        </w:rPr>
      </w:pPr>
      <w:r w:rsidRPr="00F36F75">
        <w:rPr>
          <w:sz w:val="16"/>
          <w:szCs w:val="16"/>
        </w:rPr>
        <w:t>Revised 6/04; 2/05</w:t>
      </w:r>
      <w:r>
        <w:rPr>
          <w:sz w:val="16"/>
          <w:szCs w:val="16"/>
        </w:rPr>
        <w:t>; 2/16; 2/17; 2/21</w:t>
      </w:r>
      <w:r w:rsidR="00763504">
        <w:rPr>
          <w:sz w:val="16"/>
          <w:szCs w:val="16"/>
        </w:rPr>
        <w:t>; 2/22</w:t>
      </w:r>
      <w:r w:rsidR="00481DA6">
        <w:rPr>
          <w:sz w:val="16"/>
          <w:szCs w:val="16"/>
        </w:rPr>
        <w:t>; 2/26</w:t>
      </w:r>
    </w:p>
    <w:p w14:paraId="0D04935C" w14:textId="77777777" w:rsidR="00654395" w:rsidRDefault="00654395" w:rsidP="00110E70">
      <w:pPr>
        <w:pBdr>
          <w:top w:val="single" w:sz="4" w:space="1" w:color="auto"/>
          <w:left w:val="single" w:sz="4" w:space="4" w:color="auto"/>
          <w:bottom w:val="single" w:sz="4" w:space="1" w:color="auto"/>
          <w:right w:val="single" w:sz="4" w:space="4" w:color="auto"/>
        </w:pBdr>
        <w:jc w:val="center"/>
        <w:rPr>
          <w:rFonts w:cs="Arial"/>
          <w:b/>
          <w:sz w:val="22"/>
        </w:rPr>
      </w:pPr>
    </w:p>
    <w:p w14:paraId="0395E806" w14:textId="77777777" w:rsidR="00110E70" w:rsidRPr="006B647A" w:rsidRDefault="00110E70" w:rsidP="00110E70">
      <w:pPr>
        <w:pBdr>
          <w:top w:val="single" w:sz="4" w:space="1" w:color="auto"/>
          <w:left w:val="single" w:sz="4" w:space="4" w:color="auto"/>
          <w:bottom w:val="single" w:sz="4" w:space="1" w:color="auto"/>
          <w:right w:val="single" w:sz="4" w:space="4" w:color="auto"/>
        </w:pBdr>
        <w:jc w:val="center"/>
        <w:rPr>
          <w:rFonts w:cs="Arial"/>
          <w:b/>
          <w:sz w:val="22"/>
        </w:rPr>
      </w:pPr>
      <w:r w:rsidRPr="006B647A">
        <w:rPr>
          <w:rFonts w:cs="Arial"/>
          <w:b/>
          <w:sz w:val="22"/>
        </w:rPr>
        <w:t>ACKNOWLEDGEMENT OF RECEIPT OF HANDBOOK</w:t>
      </w:r>
    </w:p>
    <w:p w14:paraId="28F2D91E"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sz w:val="24"/>
          <w:szCs w:val="24"/>
        </w:rPr>
      </w:pPr>
    </w:p>
    <w:p w14:paraId="56FBEE4F" w14:textId="6D61AF26" w:rsidR="00B373A1" w:rsidRPr="00B620D0" w:rsidRDefault="00B373A1" w:rsidP="00B373A1">
      <w:pPr>
        <w:pBdr>
          <w:top w:val="single" w:sz="4" w:space="1" w:color="auto"/>
          <w:left w:val="single" w:sz="4" w:space="4" w:color="auto"/>
          <w:bottom w:val="single" w:sz="4" w:space="1" w:color="auto"/>
          <w:right w:val="single" w:sz="4" w:space="4" w:color="auto"/>
        </w:pBdr>
        <w:jc w:val="both"/>
        <w:rPr>
          <w:rFonts w:cs="Arial"/>
        </w:rPr>
      </w:pPr>
      <w:r w:rsidRPr="00B620D0">
        <w:rPr>
          <w:rFonts w:cs="Arial"/>
        </w:rPr>
        <w:t xml:space="preserve">I </w:t>
      </w:r>
      <w:r>
        <w:rPr>
          <w:rFonts w:cs="Arial"/>
        </w:rPr>
        <w:t xml:space="preserve">understand I may access the </w:t>
      </w:r>
      <w:r w:rsidR="00AA6619">
        <w:rPr>
          <w:rFonts w:cs="Arial"/>
        </w:rPr>
        <w:t>ICF</w:t>
      </w:r>
      <w:r>
        <w:rPr>
          <w:rFonts w:cs="Arial"/>
        </w:rPr>
        <w:t xml:space="preserve"> Handbook any time on the MCH website at </w:t>
      </w:r>
      <w:hyperlink r:id="rId35" w:history="1">
        <w:r w:rsidRPr="00B012C2">
          <w:rPr>
            <w:rStyle w:val="Hyperlink"/>
            <w:rFonts w:cs="Arial"/>
          </w:rPr>
          <w:t>www.maconcitizens.org</w:t>
        </w:r>
      </w:hyperlink>
      <w:r>
        <w:rPr>
          <w:rFonts w:cs="Arial"/>
        </w:rPr>
        <w:t xml:space="preserve"> or request a printed copy at any time</w:t>
      </w:r>
      <w:r w:rsidRPr="00B620D0">
        <w:rPr>
          <w:rFonts w:cs="Arial"/>
        </w:rPr>
        <w:t xml:space="preserve">.  I understand that I may contact </w:t>
      </w:r>
      <w:r w:rsidR="003411C0">
        <w:rPr>
          <w:rFonts w:cs="Arial"/>
        </w:rPr>
        <w:t>my QP or the executive director</w:t>
      </w:r>
      <w:r w:rsidRPr="00B620D0">
        <w:rPr>
          <w:rFonts w:cs="Arial"/>
        </w:rPr>
        <w:t xml:space="preserve"> if I have questions or concerns.  I understand that I can review the official Policies and Procedures if I wish.   </w:t>
      </w:r>
    </w:p>
    <w:p w14:paraId="561D9A3E" w14:textId="77777777" w:rsidR="00110E70" w:rsidRPr="007F2F95" w:rsidRDefault="00110E70" w:rsidP="00110E70">
      <w:pPr>
        <w:pBdr>
          <w:top w:val="single" w:sz="4" w:space="1" w:color="auto"/>
          <w:left w:val="single" w:sz="4" w:space="4" w:color="auto"/>
          <w:bottom w:val="single" w:sz="4" w:space="1" w:color="auto"/>
          <w:right w:val="single" w:sz="4" w:space="4" w:color="auto"/>
        </w:pBdr>
        <w:jc w:val="both"/>
        <w:rPr>
          <w:rFonts w:cs="Arial"/>
        </w:rPr>
      </w:pPr>
    </w:p>
    <w:p w14:paraId="48B32CC4" w14:textId="77777777" w:rsidR="00110E70" w:rsidRPr="007F2F95" w:rsidRDefault="00110E70" w:rsidP="00110E70">
      <w:pPr>
        <w:pBdr>
          <w:top w:val="single" w:sz="4" w:space="1" w:color="auto"/>
          <w:left w:val="single" w:sz="4" w:space="4" w:color="auto"/>
          <w:bottom w:val="single" w:sz="4" w:space="1" w:color="auto"/>
          <w:right w:val="single" w:sz="4" w:space="4" w:color="auto"/>
        </w:pBdr>
        <w:jc w:val="both"/>
        <w:rPr>
          <w:rFonts w:cs="Arial"/>
        </w:rPr>
      </w:pPr>
    </w:p>
    <w:p w14:paraId="1CC938CB"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                          </w:t>
      </w:r>
      <w:r>
        <w:rPr>
          <w:rFonts w:cs="Arial"/>
          <w:sz w:val="19"/>
          <w:szCs w:val="19"/>
        </w:rPr>
        <w:tab/>
      </w:r>
      <w:r>
        <w:rPr>
          <w:rFonts w:cs="Arial"/>
          <w:sz w:val="19"/>
          <w:szCs w:val="19"/>
        </w:rPr>
        <w:tab/>
        <w:t>__________</w:t>
      </w:r>
    </w:p>
    <w:p w14:paraId="6E947233"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 xml:space="preserve">guardian </w:t>
      </w:r>
      <w:r w:rsidRPr="00E86E10">
        <w:rPr>
          <w:rFonts w:cs="Arial"/>
        </w:rPr>
        <w:t>or parent</w:t>
      </w:r>
      <w:r w:rsidRPr="006C733E">
        <w:rPr>
          <w:rFonts w:cs="Arial"/>
          <w:sz w:val="19"/>
          <w:szCs w:val="19"/>
        </w:rPr>
        <w:tab/>
      </w:r>
      <w:r w:rsidRPr="006C733E">
        <w:rPr>
          <w:rFonts w:cs="Arial"/>
          <w:sz w:val="19"/>
          <w:szCs w:val="19"/>
        </w:rPr>
        <w:tab/>
        <w:t xml:space="preserve">             </w:t>
      </w:r>
      <w:r>
        <w:rPr>
          <w:rFonts w:cs="Arial"/>
          <w:sz w:val="19"/>
          <w:szCs w:val="19"/>
        </w:rPr>
        <w:tab/>
      </w:r>
      <w:r>
        <w:rPr>
          <w:rFonts w:cs="Arial"/>
          <w:sz w:val="19"/>
          <w:szCs w:val="19"/>
        </w:rPr>
        <w:tab/>
      </w:r>
      <w:r w:rsidRPr="006C733E">
        <w:rPr>
          <w:rFonts w:cs="Arial"/>
          <w:sz w:val="19"/>
          <w:szCs w:val="19"/>
        </w:rPr>
        <w:t>Date</w:t>
      </w:r>
    </w:p>
    <w:p w14:paraId="4FEE000B" w14:textId="77777777" w:rsidR="00110E70" w:rsidRDefault="00110E70" w:rsidP="00110E70">
      <w:pPr>
        <w:pBdr>
          <w:top w:val="single" w:sz="4" w:space="1" w:color="auto"/>
          <w:left w:val="single" w:sz="4" w:space="4" w:color="auto"/>
          <w:bottom w:val="single" w:sz="4" w:space="1" w:color="auto"/>
          <w:right w:val="single" w:sz="4" w:space="4" w:color="auto"/>
        </w:pBdr>
        <w:jc w:val="both"/>
        <w:rPr>
          <w:rFonts w:cs="Arial"/>
          <w:sz w:val="19"/>
          <w:szCs w:val="19"/>
        </w:rPr>
      </w:pPr>
    </w:p>
    <w:p w14:paraId="477137C0" w14:textId="77777777" w:rsidR="003411C0" w:rsidRDefault="003411C0" w:rsidP="00110E70">
      <w:pPr>
        <w:pBdr>
          <w:top w:val="single" w:sz="4" w:space="1" w:color="auto"/>
          <w:left w:val="single" w:sz="4" w:space="4" w:color="auto"/>
          <w:bottom w:val="single" w:sz="4" w:space="1" w:color="auto"/>
          <w:right w:val="single" w:sz="4" w:space="4" w:color="auto"/>
        </w:pBdr>
        <w:jc w:val="both"/>
        <w:rPr>
          <w:rFonts w:cs="Arial"/>
          <w:sz w:val="19"/>
          <w:szCs w:val="19"/>
        </w:rPr>
      </w:pPr>
    </w:p>
    <w:p w14:paraId="78848706" w14:textId="77777777" w:rsidR="00110E70" w:rsidRPr="006C733E" w:rsidRDefault="00110E70" w:rsidP="00110E70">
      <w:pPr>
        <w:pBdr>
          <w:top w:val="single" w:sz="4" w:space="1" w:color="auto"/>
          <w:left w:val="single" w:sz="4" w:space="4" w:color="auto"/>
          <w:bottom w:val="single" w:sz="4" w:space="1" w:color="auto"/>
          <w:right w:val="single" w:sz="4" w:space="4" w:color="auto"/>
        </w:pBdr>
        <w:jc w:val="both"/>
        <w:rPr>
          <w:rFonts w:cs="Arial"/>
          <w:sz w:val="19"/>
          <w:szCs w:val="19"/>
        </w:rPr>
      </w:pPr>
      <w:r w:rsidRPr="006C733E">
        <w:rPr>
          <w:rFonts w:cs="Arial"/>
          <w:sz w:val="19"/>
          <w:szCs w:val="19"/>
        </w:rPr>
        <w:t>_____________________________</w:t>
      </w:r>
      <w:r>
        <w:rPr>
          <w:rFonts w:cs="Arial"/>
          <w:sz w:val="19"/>
          <w:szCs w:val="19"/>
        </w:rPr>
        <w:t>______</w:t>
      </w:r>
      <w:r w:rsidRPr="006C733E">
        <w:rPr>
          <w:rFonts w:cs="Arial"/>
          <w:sz w:val="19"/>
          <w:szCs w:val="19"/>
        </w:rPr>
        <w:t xml:space="preserve">____                                     </w:t>
      </w:r>
      <w:r>
        <w:rPr>
          <w:rFonts w:cs="Arial"/>
          <w:sz w:val="19"/>
          <w:szCs w:val="19"/>
        </w:rPr>
        <w:tab/>
      </w:r>
      <w:r w:rsidRPr="006C733E">
        <w:rPr>
          <w:rFonts w:cs="Arial"/>
          <w:sz w:val="19"/>
          <w:szCs w:val="19"/>
        </w:rPr>
        <w:t>__________</w:t>
      </w:r>
    </w:p>
    <w:p w14:paraId="0F3CFA01" w14:textId="77777777" w:rsidR="00110E70" w:rsidRDefault="00110E70" w:rsidP="00110E70">
      <w:pPr>
        <w:pBdr>
          <w:top w:val="single" w:sz="4" w:space="1" w:color="auto"/>
          <w:left w:val="single" w:sz="4" w:space="4" w:color="auto"/>
          <w:bottom w:val="single" w:sz="4" w:space="1" w:color="auto"/>
          <w:right w:val="single" w:sz="4" w:space="4" w:color="auto"/>
        </w:pBdr>
        <w:jc w:val="both"/>
        <w:rPr>
          <w:rFonts w:cs="Arial"/>
          <w:sz w:val="19"/>
          <w:szCs w:val="19"/>
        </w:rPr>
      </w:pPr>
      <w:r>
        <w:rPr>
          <w:rFonts w:cs="Arial"/>
          <w:sz w:val="19"/>
          <w:szCs w:val="19"/>
        </w:rPr>
        <w:t xml:space="preserve">Signature of </w:t>
      </w:r>
      <w:r w:rsidRPr="006C733E">
        <w:rPr>
          <w:rFonts w:cs="Arial"/>
          <w:sz w:val="19"/>
          <w:szCs w:val="19"/>
        </w:rPr>
        <w:t xml:space="preserve">Witness                                                                                  </w:t>
      </w:r>
      <w:r>
        <w:rPr>
          <w:rFonts w:cs="Arial"/>
          <w:sz w:val="19"/>
          <w:szCs w:val="19"/>
        </w:rPr>
        <w:tab/>
      </w:r>
      <w:r w:rsidRPr="006C733E">
        <w:rPr>
          <w:rFonts w:cs="Arial"/>
          <w:sz w:val="19"/>
          <w:szCs w:val="19"/>
        </w:rPr>
        <w:t>Date</w:t>
      </w:r>
    </w:p>
    <w:p w14:paraId="314F9F8D"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b/>
        </w:rPr>
      </w:pPr>
      <w:r>
        <w:rPr>
          <w:rFonts w:cs="Arial"/>
        </w:rPr>
        <w:t xml:space="preserve">        </w:t>
      </w:r>
    </w:p>
    <w:p w14:paraId="56A8BDFC" w14:textId="77777777" w:rsidR="00110E70" w:rsidRDefault="00110E70" w:rsidP="00110E70">
      <w:pPr>
        <w:rPr>
          <w:rFonts w:cs="Arial"/>
        </w:rPr>
      </w:pPr>
    </w:p>
    <w:p w14:paraId="228D5D9E" w14:textId="77777777" w:rsidR="00110E70" w:rsidRDefault="00110E70" w:rsidP="00110E70">
      <w:pPr>
        <w:rPr>
          <w:rFonts w:cs="Arial"/>
        </w:rPr>
      </w:pPr>
    </w:p>
    <w:p w14:paraId="244D2D8C" w14:textId="77777777" w:rsidR="00110E70" w:rsidRDefault="00110E70" w:rsidP="00110E70">
      <w:pPr>
        <w:rPr>
          <w:rFonts w:cs="Arial"/>
        </w:rPr>
      </w:pPr>
    </w:p>
    <w:p w14:paraId="3FD921B6"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07EF1265" w14:textId="77777777" w:rsidR="00110E70" w:rsidRPr="000311FD" w:rsidRDefault="00110E70" w:rsidP="00110E70">
      <w:pPr>
        <w:pBdr>
          <w:top w:val="single" w:sz="4" w:space="1" w:color="auto"/>
          <w:left w:val="single" w:sz="4" w:space="4" w:color="auto"/>
          <w:bottom w:val="single" w:sz="4" w:space="1" w:color="auto"/>
          <w:right w:val="single" w:sz="4" w:space="4" w:color="auto"/>
        </w:pBdr>
        <w:jc w:val="center"/>
        <w:rPr>
          <w:rFonts w:cs="Arial"/>
          <w:b/>
        </w:rPr>
      </w:pPr>
      <w:r w:rsidRPr="006B647A">
        <w:rPr>
          <w:rFonts w:cs="Arial"/>
          <w:b/>
          <w:sz w:val="22"/>
        </w:rPr>
        <w:t>CONSENT FOR USE OF ELECTRONIC HEALTH RECORD</w:t>
      </w:r>
    </w:p>
    <w:p w14:paraId="79A166E8"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3FF5D7A7"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I, ________________________________________________ understand that use of an electronic health</w:t>
      </w:r>
    </w:p>
    <w:p w14:paraId="555F07CB" w14:textId="77777777" w:rsidR="00110E70" w:rsidRPr="00EC054A" w:rsidRDefault="00110E70" w:rsidP="00110E70">
      <w:pPr>
        <w:pBdr>
          <w:top w:val="single" w:sz="4" w:space="1" w:color="auto"/>
          <w:left w:val="single" w:sz="4" w:space="4" w:color="auto"/>
          <w:bottom w:val="single" w:sz="4" w:space="1" w:color="auto"/>
          <w:right w:val="single" w:sz="4" w:space="4" w:color="auto"/>
        </w:pBdr>
        <w:rPr>
          <w:rFonts w:cs="Arial"/>
          <w:sz w:val="16"/>
          <w:szCs w:val="16"/>
        </w:rPr>
      </w:pPr>
      <w:r w:rsidRPr="00EC054A">
        <w:rPr>
          <w:rFonts w:cs="Arial"/>
          <w:sz w:val="16"/>
          <w:szCs w:val="16"/>
        </w:rPr>
        <w:t xml:space="preserve">        </w:t>
      </w:r>
      <w:r>
        <w:rPr>
          <w:rFonts w:cs="Arial"/>
          <w:sz w:val="16"/>
          <w:szCs w:val="16"/>
        </w:rPr>
        <w:t xml:space="preserve">                       </w:t>
      </w:r>
      <w:r w:rsidRPr="00EC054A">
        <w:rPr>
          <w:rFonts w:cs="Arial"/>
          <w:sz w:val="16"/>
          <w:szCs w:val="16"/>
        </w:rPr>
        <w:t xml:space="preserve"> (individual, legal guardian or parent)</w:t>
      </w:r>
    </w:p>
    <w:p w14:paraId="39BAE6B1"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230D603" w14:textId="77777777" w:rsidR="00110E70" w:rsidRPr="00004E62"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Record (EHR) is a requirement for all Medicaid providers, including MCH.  I am aware that MCH uses </w:t>
      </w:r>
      <w:proofErr w:type="spellStart"/>
      <w:r>
        <w:rPr>
          <w:rFonts w:cs="Arial"/>
        </w:rPr>
        <w:t>Therap</w:t>
      </w:r>
      <w:proofErr w:type="spellEnd"/>
      <w:r>
        <w:rPr>
          <w:rFonts w:cs="Arial"/>
        </w:rPr>
        <w:t xml:space="preserve"> to maintain my electronic health record and transmit required information to the North Carolina Health Information Exchange Authority in accordance with NCGS 90-414.7.</w:t>
      </w:r>
    </w:p>
    <w:p w14:paraId="368F1665"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2A5AEA59"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_______________________________</w:t>
      </w:r>
      <w:r>
        <w:rPr>
          <w:rFonts w:cs="Arial"/>
          <w:sz w:val="19"/>
          <w:szCs w:val="19"/>
        </w:rPr>
        <w:t>_________</w:t>
      </w:r>
      <w:r w:rsidRPr="006C733E">
        <w:rPr>
          <w:rFonts w:cs="Arial"/>
          <w:sz w:val="19"/>
          <w:szCs w:val="19"/>
        </w:rPr>
        <w:t>_                            ___________</w:t>
      </w:r>
    </w:p>
    <w:p w14:paraId="7CDD2102"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sidRPr="006C733E">
        <w:rPr>
          <w:rFonts w:cs="Arial"/>
          <w:sz w:val="19"/>
          <w:szCs w:val="19"/>
        </w:rPr>
        <w:t xml:space="preserve">                     </w:t>
      </w:r>
      <w:r>
        <w:rPr>
          <w:rFonts w:cs="Arial"/>
          <w:sz w:val="19"/>
          <w:szCs w:val="19"/>
        </w:rPr>
        <w:t xml:space="preserve"> </w:t>
      </w:r>
      <w:r>
        <w:rPr>
          <w:rFonts w:cs="Arial"/>
          <w:sz w:val="19"/>
          <w:szCs w:val="19"/>
        </w:rPr>
        <w:tab/>
      </w:r>
      <w:r w:rsidRPr="006C733E">
        <w:rPr>
          <w:rFonts w:cs="Arial"/>
          <w:sz w:val="19"/>
          <w:szCs w:val="19"/>
        </w:rPr>
        <w:t xml:space="preserve"> Date</w:t>
      </w:r>
    </w:p>
    <w:p w14:paraId="4A485146"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0CB4B7E6"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w:t>
      </w:r>
      <w:r>
        <w:rPr>
          <w:rFonts w:cs="Arial"/>
          <w:sz w:val="19"/>
          <w:szCs w:val="19"/>
        </w:rPr>
        <w:t>____________</w:t>
      </w:r>
      <w:r w:rsidRPr="006C733E">
        <w:rPr>
          <w:rFonts w:cs="Arial"/>
          <w:sz w:val="19"/>
          <w:szCs w:val="19"/>
        </w:rPr>
        <w:t>__________                                         ___________</w:t>
      </w:r>
    </w:p>
    <w:p w14:paraId="0BFFBB04"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sz w:val="19"/>
          <w:szCs w:val="19"/>
        </w:rPr>
        <w:t xml:space="preserve">Signature of </w:t>
      </w:r>
      <w:r w:rsidRPr="006C733E">
        <w:rPr>
          <w:rFonts w:cs="Arial"/>
          <w:sz w:val="19"/>
          <w:szCs w:val="19"/>
        </w:rPr>
        <w:t>Witness                                                                            Date</w:t>
      </w:r>
    </w:p>
    <w:p w14:paraId="6CB62E5D" w14:textId="77777777" w:rsidR="00110E70" w:rsidRPr="0065086E" w:rsidRDefault="00110E70" w:rsidP="00110E70">
      <w:pPr>
        <w:rPr>
          <w:rFonts w:cs="Arial"/>
          <w:sz w:val="16"/>
          <w:szCs w:val="16"/>
        </w:rPr>
      </w:pPr>
    </w:p>
    <w:p w14:paraId="241DA28B" w14:textId="77777777" w:rsidR="00110E70" w:rsidRDefault="00110E70" w:rsidP="00110E70">
      <w:pPr>
        <w:rPr>
          <w:rFonts w:cs="Arial"/>
        </w:rPr>
      </w:pPr>
    </w:p>
    <w:p w14:paraId="1FF1729C"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0CC6826C" w14:textId="77777777" w:rsidR="00110E70" w:rsidRPr="00F91AE0" w:rsidRDefault="00110E70" w:rsidP="00110E70">
      <w:pPr>
        <w:pBdr>
          <w:top w:val="single" w:sz="4" w:space="1" w:color="auto"/>
          <w:left w:val="single" w:sz="4" w:space="4" w:color="auto"/>
          <w:bottom w:val="single" w:sz="4" w:space="1" w:color="auto"/>
          <w:right w:val="single" w:sz="4" w:space="4" w:color="auto"/>
        </w:pBdr>
        <w:jc w:val="center"/>
        <w:rPr>
          <w:rFonts w:cs="Arial"/>
          <w:b/>
          <w:sz w:val="22"/>
        </w:rPr>
      </w:pPr>
      <w:r w:rsidRPr="00F91AE0">
        <w:rPr>
          <w:rFonts w:cs="Arial"/>
          <w:b/>
          <w:sz w:val="22"/>
        </w:rPr>
        <w:t>ACKNOWLEDGEMENT OF PROVIDER CHOICE/CONSENT FOR SERVICES</w:t>
      </w:r>
    </w:p>
    <w:p w14:paraId="3686221B"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2D73A7A"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I, ________________________________________________ understand that I have </w:t>
      </w:r>
    </w:p>
    <w:p w14:paraId="25EB3DE7" w14:textId="77777777" w:rsidR="00110E70" w:rsidRPr="00EC054A" w:rsidRDefault="00110E70" w:rsidP="00110E70">
      <w:pPr>
        <w:pBdr>
          <w:top w:val="single" w:sz="4" w:space="1" w:color="auto"/>
          <w:left w:val="single" w:sz="4" w:space="4" w:color="auto"/>
          <w:bottom w:val="single" w:sz="4" w:space="1" w:color="auto"/>
          <w:right w:val="single" w:sz="4" w:space="4" w:color="auto"/>
        </w:pBdr>
        <w:rPr>
          <w:rFonts w:cs="Arial"/>
          <w:sz w:val="16"/>
          <w:szCs w:val="16"/>
        </w:rPr>
      </w:pPr>
      <w:r w:rsidRPr="00EC054A">
        <w:rPr>
          <w:rFonts w:cs="Arial"/>
          <w:sz w:val="16"/>
          <w:szCs w:val="16"/>
        </w:rPr>
        <w:t xml:space="preserve">         </w:t>
      </w:r>
      <w:r>
        <w:rPr>
          <w:rFonts w:cs="Arial"/>
          <w:sz w:val="16"/>
          <w:szCs w:val="16"/>
        </w:rPr>
        <w:t xml:space="preserve">                       </w:t>
      </w:r>
      <w:r w:rsidRPr="00EC054A">
        <w:rPr>
          <w:rFonts w:cs="Arial"/>
          <w:sz w:val="16"/>
          <w:szCs w:val="16"/>
        </w:rPr>
        <w:t xml:space="preserve"> (individual, legal guardian or parent)</w:t>
      </w:r>
    </w:p>
    <w:p w14:paraId="4CB289C1"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the right to choose my service provider and can, at any time, change to another provider.  I am aware of my right to choose, change, or refuse the type of services provided.  By choosing MCH as my provider, I </w:t>
      </w:r>
    </w:p>
    <w:p w14:paraId="785B8BD9"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6B1102C2"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am also giving consent for  _________________________________to receive services from MCH.  </w:t>
      </w:r>
    </w:p>
    <w:p w14:paraId="06A3C14B"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ab/>
        <w:t xml:space="preserve">                                       </w:t>
      </w:r>
      <w:r>
        <w:rPr>
          <w:rFonts w:cs="Arial"/>
          <w:sz w:val="16"/>
        </w:rPr>
        <w:t>(n</w:t>
      </w:r>
      <w:r w:rsidRPr="00BC0D6E">
        <w:rPr>
          <w:rFonts w:cs="Arial"/>
          <w:sz w:val="16"/>
        </w:rPr>
        <w:t xml:space="preserve">ame </w:t>
      </w:r>
      <w:r>
        <w:rPr>
          <w:rFonts w:cs="Arial"/>
          <w:sz w:val="16"/>
        </w:rPr>
        <w:t>of person receiving services</w:t>
      </w:r>
      <w:r w:rsidRPr="00BC0D6E">
        <w:rPr>
          <w:rFonts w:cs="Arial"/>
          <w:sz w:val="16"/>
        </w:rPr>
        <w:t>)</w:t>
      </w:r>
    </w:p>
    <w:p w14:paraId="533B149D"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1C92B7FC"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My choice of provider for residential </w:t>
      </w:r>
      <w:bookmarkStart w:id="0" w:name="Check1"/>
      <w:r>
        <w:rPr>
          <w:rFonts w:cs="Arial"/>
        </w:rPr>
        <w:t xml:space="preserve">services: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bookmarkEnd w:id="0"/>
      <w:r>
        <w:rPr>
          <w:rFonts w:cs="Arial"/>
        </w:rPr>
        <w:t xml:space="preserve"> MCH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Other provider</w:t>
      </w:r>
      <w:r>
        <w:rPr>
          <w:rFonts w:cs="Arial"/>
        </w:rPr>
        <w:t xml:space="preserve"> ____________________</w:t>
      </w:r>
    </w:p>
    <w:p w14:paraId="43A8F612" w14:textId="77777777" w:rsidR="00110E70" w:rsidRPr="00004E62"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                                                                                                                                 (agency name)</w:t>
      </w:r>
    </w:p>
    <w:p w14:paraId="43F4DADE" w14:textId="77777777" w:rsidR="00110E70" w:rsidRPr="00004E62"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My choice of provider for day services: </w:t>
      </w:r>
      <w:r>
        <w:rPr>
          <w:rFonts w:cs="Arial"/>
        </w:rPr>
        <w:fldChar w:fldCharType="begin">
          <w:ffData>
            <w:name w:val=""/>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MCE</w:t>
      </w:r>
      <w:r>
        <w:rPr>
          <w:rFonts w:cs="Arial"/>
          <w:sz w:val="28"/>
          <w:szCs w:val="28"/>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Other provider</w:t>
      </w:r>
      <w:r>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2B7153">
        <w:rPr>
          <w:rFonts w:cs="Arial"/>
        </w:rPr>
        <w:t>Not applicable</w:t>
      </w:r>
      <w:r>
        <w:rPr>
          <w:rFonts w:cs="Arial"/>
        </w:rPr>
        <w:t xml:space="preserve">                                      </w:t>
      </w:r>
    </w:p>
    <w:p w14:paraId="237D57AF"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1A9990AB"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104FBD86"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_______________________________</w:t>
      </w:r>
      <w:r>
        <w:rPr>
          <w:rFonts w:cs="Arial"/>
          <w:sz w:val="19"/>
          <w:szCs w:val="19"/>
        </w:rPr>
        <w:t>_________</w:t>
      </w:r>
      <w:r w:rsidRPr="006C733E">
        <w:rPr>
          <w:rFonts w:cs="Arial"/>
          <w:sz w:val="19"/>
          <w:szCs w:val="19"/>
        </w:rPr>
        <w:t>_                            ___________</w:t>
      </w:r>
    </w:p>
    <w:p w14:paraId="5E268981"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sidRPr="006C733E">
        <w:rPr>
          <w:rFonts w:cs="Arial"/>
          <w:sz w:val="19"/>
          <w:szCs w:val="19"/>
        </w:rPr>
        <w:t xml:space="preserve">                     </w:t>
      </w:r>
      <w:r>
        <w:rPr>
          <w:rFonts w:cs="Arial"/>
          <w:sz w:val="19"/>
          <w:szCs w:val="19"/>
        </w:rPr>
        <w:t xml:space="preserve"> </w:t>
      </w:r>
      <w:r>
        <w:rPr>
          <w:rFonts w:cs="Arial"/>
          <w:sz w:val="19"/>
          <w:szCs w:val="19"/>
        </w:rPr>
        <w:tab/>
      </w:r>
      <w:r w:rsidRPr="006C733E">
        <w:rPr>
          <w:rFonts w:cs="Arial"/>
          <w:sz w:val="19"/>
          <w:szCs w:val="19"/>
        </w:rPr>
        <w:t xml:space="preserve"> Date</w:t>
      </w:r>
    </w:p>
    <w:p w14:paraId="0776132D"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57CA5BBF"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w:t>
      </w:r>
      <w:r>
        <w:rPr>
          <w:rFonts w:cs="Arial"/>
          <w:sz w:val="19"/>
          <w:szCs w:val="19"/>
        </w:rPr>
        <w:t>____________</w:t>
      </w:r>
      <w:r w:rsidRPr="006C733E">
        <w:rPr>
          <w:rFonts w:cs="Arial"/>
          <w:sz w:val="19"/>
          <w:szCs w:val="19"/>
        </w:rPr>
        <w:t>__________                                         ___________</w:t>
      </w:r>
    </w:p>
    <w:p w14:paraId="092E8349"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sz w:val="19"/>
          <w:szCs w:val="19"/>
        </w:rPr>
        <w:t xml:space="preserve">Signature of </w:t>
      </w:r>
      <w:r w:rsidRPr="006C733E">
        <w:rPr>
          <w:rFonts w:cs="Arial"/>
          <w:sz w:val="19"/>
          <w:szCs w:val="19"/>
        </w:rPr>
        <w:t>Witness                                                                            Date</w:t>
      </w:r>
    </w:p>
    <w:p w14:paraId="586F3347" w14:textId="77777777" w:rsidR="00110E70" w:rsidRDefault="00110E70" w:rsidP="00110E70">
      <w:pPr>
        <w:pBdr>
          <w:top w:val="single" w:sz="4" w:space="1" w:color="auto"/>
          <w:left w:val="single" w:sz="4" w:space="4" w:color="auto"/>
          <w:right w:val="single" w:sz="4" w:space="4" w:color="auto"/>
        </w:pBdr>
        <w:jc w:val="center"/>
        <w:rPr>
          <w:rFonts w:cs="Arial"/>
          <w:b/>
        </w:rPr>
      </w:pPr>
    </w:p>
    <w:p w14:paraId="3D0F07A1" w14:textId="7426309B" w:rsidR="00110E70" w:rsidRPr="00117149" w:rsidRDefault="00110E70" w:rsidP="00110E70">
      <w:pPr>
        <w:pBdr>
          <w:top w:val="single" w:sz="4" w:space="1" w:color="auto"/>
          <w:left w:val="single" w:sz="4" w:space="4" w:color="auto"/>
          <w:right w:val="single" w:sz="4" w:space="4" w:color="auto"/>
        </w:pBdr>
        <w:jc w:val="center"/>
        <w:rPr>
          <w:rFonts w:cs="Arial"/>
          <w:b/>
        </w:rPr>
      </w:pPr>
      <w:r w:rsidRPr="00AA786C">
        <w:rPr>
          <w:rFonts w:cs="Arial"/>
          <w:b/>
          <w:sz w:val="22"/>
        </w:rPr>
        <w:t xml:space="preserve">ACKNOWLEDGEMENT OF RECEIPT OF RIGHTS </w:t>
      </w:r>
      <w:r w:rsidR="00AA6619">
        <w:rPr>
          <w:rFonts w:cs="Arial"/>
          <w:b/>
          <w:sz w:val="22"/>
        </w:rPr>
        <w:t>HANDBOOK</w:t>
      </w:r>
    </w:p>
    <w:p w14:paraId="04A4875B" w14:textId="77777777" w:rsidR="00110E70" w:rsidRDefault="00110E70" w:rsidP="00110E70">
      <w:pPr>
        <w:pBdr>
          <w:top w:val="single" w:sz="4" w:space="1" w:color="auto"/>
          <w:left w:val="single" w:sz="4" w:space="4" w:color="auto"/>
          <w:right w:val="single" w:sz="4" w:space="4" w:color="auto"/>
        </w:pBdr>
        <w:rPr>
          <w:rFonts w:cs="Arial"/>
        </w:rPr>
      </w:pPr>
    </w:p>
    <w:p w14:paraId="4B82D7AA" w14:textId="77777777" w:rsidR="00B373A1" w:rsidRPr="00B620D0" w:rsidRDefault="00B373A1" w:rsidP="00B373A1">
      <w:pPr>
        <w:pBdr>
          <w:top w:val="single" w:sz="4" w:space="1" w:color="auto"/>
          <w:left w:val="single" w:sz="4" w:space="4" w:color="auto"/>
          <w:right w:val="single" w:sz="4" w:space="4" w:color="auto"/>
        </w:pBdr>
        <w:rPr>
          <w:rFonts w:cs="Arial"/>
        </w:rPr>
      </w:pPr>
      <w:bookmarkStart w:id="1" w:name="_Hlk159923160"/>
      <w:r w:rsidRPr="00B620D0">
        <w:rPr>
          <w:rFonts w:cs="Arial"/>
        </w:rPr>
        <w:t xml:space="preserve">I </w:t>
      </w:r>
      <w:r>
        <w:rPr>
          <w:rFonts w:cs="Arial"/>
        </w:rPr>
        <w:t xml:space="preserve">understand I may access the </w:t>
      </w:r>
      <w:r w:rsidRPr="00406509">
        <w:rPr>
          <w:rFonts w:cs="Arial"/>
          <w:i/>
          <w:iCs/>
        </w:rPr>
        <w:t>Knowing Your Rights</w:t>
      </w:r>
      <w:r>
        <w:rPr>
          <w:rFonts w:cs="Arial"/>
        </w:rPr>
        <w:t xml:space="preserve"> handbook on the MCH website at </w:t>
      </w:r>
      <w:hyperlink r:id="rId36" w:history="1">
        <w:r w:rsidRPr="00B012C2">
          <w:rPr>
            <w:rStyle w:val="Hyperlink"/>
            <w:rFonts w:cs="Arial"/>
          </w:rPr>
          <w:t>www.maconcitizens.org</w:t>
        </w:r>
      </w:hyperlink>
      <w:r>
        <w:rPr>
          <w:rFonts w:cs="Arial"/>
        </w:rPr>
        <w:t xml:space="preserve"> or request a printed copy at any time. I understand this is a</w:t>
      </w:r>
      <w:r w:rsidRPr="00B620D0">
        <w:rPr>
          <w:rFonts w:cs="Arial"/>
        </w:rPr>
        <w:t xml:space="preserve"> summary of </w:t>
      </w:r>
      <w:r>
        <w:rPr>
          <w:rFonts w:cs="Arial"/>
        </w:rPr>
        <w:t xml:space="preserve">an </w:t>
      </w:r>
      <w:r w:rsidRPr="00B620D0">
        <w:rPr>
          <w:rFonts w:cs="Arial"/>
        </w:rPr>
        <w:t>individual’s rights, based on the NC General Statutes.   I understand that I may contact an MCH employee at any time if I have concerns about rights protection for any person served by MCH.</w:t>
      </w:r>
    </w:p>
    <w:bookmarkEnd w:id="1"/>
    <w:p w14:paraId="03C0AB3E"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p>
    <w:p w14:paraId="1176223F" w14:textId="77777777" w:rsidR="00110E70" w:rsidRDefault="00110E70" w:rsidP="00110E70">
      <w:pPr>
        <w:pBdr>
          <w:top w:val="single" w:sz="4" w:space="1" w:color="auto"/>
          <w:left w:val="single" w:sz="4" w:space="4" w:color="auto"/>
          <w:right w:val="single" w:sz="4" w:space="4" w:color="auto"/>
        </w:pBdr>
        <w:tabs>
          <w:tab w:val="left" w:pos="3845"/>
        </w:tabs>
        <w:rPr>
          <w:rFonts w:cs="Arial"/>
          <w:sz w:val="19"/>
          <w:szCs w:val="19"/>
        </w:rPr>
      </w:pPr>
    </w:p>
    <w:p w14:paraId="7C0C919E" w14:textId="77777777" w:rsidR="00110E70" w:rsidRPr="006C733E" w:rsidRDefault="00110E70" w:rsidP="00110E70">
      <w:pPr>
        <w:pBdr>
          <w:top w:val="single" w:sz="4" w:space="1" w:color="auto"/>
          <w:left w:val="single" w:sz="4" w:space="4"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93B4639" w14:textId="77777777" w:rsidR="00110E70" w:rsidRDefault="00110E70" w:rsidP="00110E70">
      <w:pPr>
        <w:pBdr>
          <w:top w:val="single" w:sz="4" w:space="1" w:color="auto"/>
          <w:left w:val="single" w:sz="4" w:space="4"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019E9B55" w14:textId="77777777" w:rsidR="00B373A1" w:rsidRPr="006C733E" w:rsidRDefault="00B373A1" w:rsidP="00110E70">
      <w:pPr>
        <w:pBdr>
          <w:top w:val="single" w:sz="4" w:space="1" w:color="auto"/>
          <w:left w:val="single" w:sz="4" w:space="4" w:color="auto"/>
          <w:right w:val="single" w:sz="4" w:space="4" w:color="auto"/>
        </w:pBdr>
        <w:rPr>
          <w:rFonts w:cs="Arial"/>
          <w:sz w:val="19"/>
          <w:szCs w:val="19"/>
        </w:rPr>
      </w:pPr>
    </w:p>
    <w:p w14:paraId="4201BADE" w14:textId="77777777" w:rsidR="00110E70" w:rsidRDefault="00110E70" w:rsidP="00110E70">
      <w:pPr>
        <w:pBdr>
          <w:top w:val="single" w:sz="4" w:space="1" w:color="auto"/>
          <w:left w:val="single" w:sz="4" w:space="4" w:color="auto"/>
          <w:right w:val="single" w:sz="4" w:space="4" w:color="auto"/>
        </w:pBdr>
        <w:rPr>
          <w:rFonts w:cs="Arial"/>
          <w:sz w:val="19"/>
          <w:szCs w:val="19"/>
        </w:rPr>
      </w:pPr>
    </w:p>
    <w:p w14:paraId="353D8359"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13E4B843" w14:textId="77777777" w:rsidR="00110E70"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 Signature of Witness                                                               </w:t>
      </w:r>
      <w:r>
        <w:rPr>
          <w:rFonts w:cs="Arial"/>
          <w:sz w:val="19"/>
          <w:szCs w:val="19"/>
        </w:rPr>
        <w:tab/>
      </w:r>
      <w:r w:rsidRPr="006C733E">
        <w:rPr>
          <w:rFonts w:cs="Arial"/>
          <w:sz w:val="19"/>
          <w:szCs w:val="19"/>
        </w:rPr>
        <w:t>Date</w:t>
      </w:r>
    </w:p>
    <w:p w14:paraId="487DAE64" w14:textId="77777777" w:rsidR="00110E70" w:rsidRDefault="00110E70" w:rsidP="00110E70">
      <w:pPr>
        <w:rPr>
          <w:rFonts w:cs="Arial"/>
        </w:rPr>
      </w:pPr>
    </w:p>
    <w:p w14:paraId="18981A2E" w14:textId="77777777" w:rsidR="00110E70" w:rsidRDefault="00110E70" w:rsidP="00110E70">
      <w:pPr>
        <w:rPr>
          <w:rFonts w:cs="Arial"/>
        </w:rPr>
      </w:pPr>
    </w:p>
    <w:p w14:paraId="1E31271D" w14:textId="77777777" w:rsidR="00110E70" w:rsidRDefault="00110E70" w:rsidP="00110E70">
      <w:pPr>
        <w:rPr>
          <w:rFonts w:cs="Arial"/>
        </w:rPr>
      </w:pPr>
    </w:p>
    <w:p w14:paraId="5EB63330" w14:textId="77777777" w:rsidR="00110E70" w:rsidRDefault="00110E70" w:rsidP="00110E70">
      <w:pPr>
        <w:rPr>
          <w:rFonts w:cs="Arial"/>
        </w:rPr>
      </w:pPr>
    </w:p>
    <w:p w14:paraId="0ED6A65C" w14:textId="77777777" w:rsidR="00110E70" w:rsidRPr="001E30E8" w:rsidRDefault="00110E70" w:rsidP="00110E70">
      <w:pPr>
        <w:pBdr>
          <w:top w:val="single" w:sz="4" w:space="1" w:color="auto"/>
          <w:left w:val="single" w:sz="4" w:space="2" w:color="auto"/>
          <w:bottom w:val="single" w:sz="4" w:space="1" w:color="auto"/>
          <w:right w:val="single" w:sz="4" w:space="4" w:color="auto"/>
        </w:pBdr>
        <w:rPr>
          <w:b/>
          <w:sz w:val="22"/>
        </w:rPr>
      </w:pPr>
    </w:p>
    <w:p w14:paraId="5BB8DCCE" w14:textId="77777777" w:rsidR="00110E70" w:rsidRPr="001E30E8" w:rsidRDefault="00110E70" w:rsidP="00110E70">
      <w:pPr>
        <w:pBdr>
          <w:top w:val="single" w:sz="4" w:space="1" w:color="auto"/>
          <w:left w:val="single" w:sz="4" w:space="2" w:color="auto"/>
          <w:bottom w:val="single" w:sz="4" w:space="1" w:color="auto"/>
          <w:right w:val="single" w:sz="4" w:space="4" w:color="auto"/>
        </w:pBdr>
        <w:jc w:val="center"/>
        <w:rPr>
          <w:sz w:val="22"/>
        </w:rPr>
      </w:pPr>
      <w:r>
        <w:rPr>
          <w:b/>
          <w:sz w:val="22"/>
        </w:rPr>
        <w:t>CONSENT FOR ENVIRONMENTAL ACCOMMODATIONS</w:t>
      </w:r>
    </w:p>
    <w:p w14:paraId="5DFBAC51" w14:textId="77777777" w:rsidR="00110E70" w:rsidRPr="009619B4" w:rsidRDefault="00110E70" w:rsidP="00110E70">
      <w:pPr>
        <w:pBdr>
          <w:top w:val="single" w:sz="4" w:space="1" w:color="auto"/>
          <w:left w:val="single" w:sz="4" w:space="2" w:color="auto"/>
          <w:bottom w:val="single" w:sz="4" w:space="1" w:color="auto"/>
          <w:right w:val="single" w:sz="4" w:space="4" w:color="auto"/>
        </w:pBdr>
      </w:pPr>
    </w:p>
    <w:p w14:paraId="1B0E8555" w14:textId="77777777" w:rsidR="00110E70" w:rsidRPr="009619B4" w:rsidRDefault="00110E70" w:rsidP="00110E70">
      <w:pPr>
        <w:pBdr>
          <w:top w:val="single" w:sz="4" w:space="1" w:color="auto"/>
          <w:left w:val="single" w:sz="4" w:space="2" w:color="auto"/>
          <w:bottom w:val="single" w:sz="4" w:space="1" w:color="auto"/>
          <w:right w:val="single" w:sz="4" w:space="4" w:color="auto"/>
        </w:pBdr>
      </w:pPr>
      <w:r w:rsidRPr="009619B4">
        <w:t>I have been informed about environmental accommodations that are in place at the group home in order to provide for the health and safety needs of all residents.</w:t>
      </w:r>
      <w:r>
        <w:t xml:space="preserve">   </w:t>
      </w:r>
      <w:r w:rsidRPr="009619B4">
        <w:t>I support and give my consent for the door alarms on exterior do</w:t>
      </w:r>
      <w:r>
        <w:t xml:space="preserve">ors and for the fenced and, if applicable, </w:t>
      </w:r>
      <w:r w:rsidRPr="009619B4">
        <w:t xml:space="preserve">gated areas in the back yard.  </w:t>
      </w:r>
    </w:p>
    <w:p w14:paraId="171DC28E" w14:textId="77777777" w:rsidR="00110E70" w:rsidRPr="009619B4" w:rsidRDefault="00110E70" w:rsidP="00110E70">
      <w:pPr>
        <w:pBdr>
          <w:top w:val="single" w:sz="4" w:space="1" w:color="auto"/>
          <w:left w:val="single" w:sz="4" w:space="2" w:color="auto"/>
          <w:bottom w:val="single" w:sz="4" w:space="1" w:color="auto"/>
          <w:right w:val="single" w:sz="4" w:space="4" w:color="auto"/>
        </w:pBdr>
        <w:jc w:val="both"/>
      </w:pPr>
    </w:p>
    <w:p w14:paraId="6BBD8FA9" w14:textId="77777777" w:rsidR="00110E70" w:rsidRPr="009619B4" w:rsidRDefault="00110E70" w:rsidP="00110E70">
      <w:pPr>
        <w:pBdr>
          <w:top w:val="single" w:sz="4" w:space="1" w:color="auto"/>
          <w:left w:val="single" w:sz="4" w:space="2" w:color="auto"/>
          <w:bottom w:val="single" w:sz="4" w:space="1" w:color="auto"/>
          <w:right w:val="single" w:sz="4" w:space="4" w:color="auto"/>
        </w:pBdr>
        <w:jc w:val="both"/>
      </w:pPr>
      <w:r w:rsidRPr="009619B4">
        <w:t xml:space="preserve">I understand that these monitoring and safety features in no way replace routine monitoring or specific supervision needs per individual or </w:t>
      </w:r>
      <w:r>
        <w:t xml:space="preserve">NC Innovations. </w:t>
      </w:r>
      <w:r w:rsidRPr="009619B4">
        <w:t xml:space="preserve"> I have read and understand this consent and it is valid for no more than a year.  I understand that we will review this issue at each annual </w:t>
      </w:r>
      <w:r>
        <w:t>service</w:t>
      </w:r>
      <w:r w:rsidRPr="009619B4">
        <w:t xml:space="preserve"> plan.</w:t>
      </w:r>
    </w:p>
    <w:p w14:paraId="623D2A92" w14:textId="77777777" w:rsidR="00110E70" w:rsidRDefault="00110E70" w:rsidP="00110E70">
      <w:pPr>
        <w:pBdr>
          <w:top w:val="single" w:sz="4" w:space="1" w:color="auto"/>
          <w:left w:val="single" w:sz="4" w:space="2" w:color="auto"/>
          <w:bottom w:val="single" w:sz="4" w:space="1" w:color="auto"/>
          <w:right w:val="single" w:sz="4" w:space="4" w:color="auto"/>
        </w:pBdr>
      </w:pPr>
    </w:p>
    <w:p w14:paraId="5F971DB2" w14:textId="77777777" w:rsidR="00110E70" w:rsidRDefault="00110E70" w:rsidP="00110E70">
      <w:pPr>
        <w:pBdr>
          <w:top w:val="single" w:sz="4" w:space="1" w:color="auto"/>
          <w:left w:val="single" w:sz="4" w:space="2" w:color="auto"/>
          <w:bottom w:val="single" w:sz="4" w:space="1" w:color="auto"/>
          <w:right w:val="single" w:sz="4" w:space="4" w:color="auto"/>
        </w:pBdr>
      </w:pPr>
    </w:p>
    <w:p w14:paraId="435B1CC4" w14:textId="77777777" w:rsidR="00110E70" w:rsidRDefault="00110E70" w:rsidP="00110E70">
      <w:pPr>
        <w:pBdr>
          <w:top w:val="single" w:sz="4" w:space="1" w:color="auto"/>
          <w:left w:val="single" w:sz="4" w:space="2" w:color="auto"/>
          <w:bottom w:val="single" w:sz="4" w:space="1" w:color="auto"/>
          <w:right w:val="single" w:sz="4" w:space="4" w:color="auto"/>
        </w:pBdr>
      </w:pPr>
      <w:r w:rsidRPr="009619B4">
        <w:t>____________________________</w:t>
      </w:r>
      <w:r>
        <w:t>____________</w:t>
      </w:r>
      <w:r>
        <w:tab/>
      </w:r>
      <w:r>
        <w:tab/>
      </w:r>
      <w:r>
        <w:tab/>
      </w:r>
      <w:r w:rsidRPr="009619B4">
        <w:t>_________________</w:t>
      </w:r>
    </w:p>
    <w:p w14:paraId="196B62A6"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r>
      <w:r>
        <w:rPr>
          <w:rFonts w:cs="Arial"/>
          <w:sz w:val="19"/>
          <w:szCs w:val="19"/>
        </w:rPr>
        <w:tab/>
        <w:t>Date</w:t>
      </w:r>
    </w:p>
    <w:p w14:paraId="47B42CCE"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p>
    <w:p w14:paraId="6627C502"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p>
    <w:p w14:paraId="1EBDC654" w14:textId="77777777" w:rsidR="00110E70" w:rsidRDefault="00110E70" w:rsidP="00110E70">
      <w:pPr>
        <w:pBdr>
          <w:top w:val="single" w:sz="4" w:space="1" w:color="auto"/>
          <w:left w:val="single" w:sz="4" w:space="2" w:color="auto"/>
          <w:bottom w:val="single" w:sz="4" w:space="1" w:color="auto"/>
          <w:right w:val="single" w:sz="4" w:space="4" w:color="auto"/>
        </w:pBdr>
      </w:pPr>
      <w:r w:rsidRPr="009619B4">
        <w:t>___________________________</w:t>
      </w:r>
      <w:r>
        <w:t>____________</w:t>
      </w:r>
      <w:r>
        <w:tab/>
      </w:r>
      <w:r>
        <w:tab/>
      </w:r>
      <w:r>
        <w:tab/>
      </w:r>
      <w:r w:rsidRPr="009619B4">
        <w:t>_________________</w:t>
      </w:r>
    </w:p>
    <w:p w14:paraId="716E4DDE"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r w:rsidRPr="00E86E10">
        <w:rPr>
          <w:rFonts w:cs="Arial"/>
        </w:rPr>
        <w:t xml:space="preserve">Signature of </w:t>
      </w:r>
      <w:r>
        <w:rPr>
          <w:rFonts w:cs="Arial"/>
        </w:rPr>
        <w:t>Witness</w:t>
      </w:r>
      <w:r>
        <w:rPr>
          <w:rFonts w:cs="Arial"/>
        </w:rPr>
        <w:tab/>
      </w:r>
      <w:r>
        <w:rPr>
          <w:rFonts w:cs="Arial"/>
        </w:rPr>
        <w:tab/>
      </w:r>
      <w:r>
        <w:rPr>
          <w:rFonts w:cs="Arial"/>
        </w:rPr>
        <w:tab/>
      </w:r>
      <w:r>
        <w:rPr>
          <w:rFonts w:cs="Arial"/>
        </w:rPr>
        <w:tab/>
      </w:r>
      <w:r>
        <w:rPr>
          <w:rFonts w:cs="Arial"/>
          <w:sz w:val="19"/>
          <w:szCs w:val="19"/>
        </w:rPr>
        <w:t xml:space="preserve">   </w:t>
      </w:r>
      <w:r>
        <w:rPr>
          <w:rFonts w:cs="Arial"/>
          <w:sz w:val="19"/>
          <w:szCs w:val="19"/>
        </w:rPr>
        <w:tab/>
      </w:r>
      <w:r>
        <w:rPr>
          <w:rFonts w:cs="Arial"/>
          <w:sz w:val="19"/>
          <w:szCs w:val="19"/>
        </w:rPr>
        <w:tab/>
      </w:r>
      <w:r>
        <w:rPr>
          <w:rFonts w:cs="Arial"/>
          <w:sz w:val="19"/>
          <w:szCs w:val="19"/>
        </w:rPr>
        <w:tab/>
        <w:t>Date</w:t>
      </w:r>
    </w:p>
    <w:p w14:paraId="2FAE372F" w14:textId="77777777" w:rsidR="00110E70" w:rsidRPr="009619B4" w:rsidRDefault="00110E70" w:rsidP="00110E70">
      <w:pPr>
        <w:pBdr>
          <w:top w:val="single" w:sz="4" w:space="1" w:color="auto"/>
          <w:left w:val="single" w:sz="4" w:space="2" w:color="auto"/>
          <w:bottom w:val="single" w:sz="4" w:space="1" w:color="auto"/>
          <w:right w:val="single" w:sz="4" w:space="4" w:color="auto"/>
        </w:pBdr>
      </w:pPr>
    </w:p>
    <w:p w14:paraId="4987D187" w14:textId="77777777" w:rsidR="00110E70" w:rsidRDefault="00110E70" w:rsidP="00110E70">
      <w:pPr>
        <w:rPr>
          <w:rFonts w:cs="Arial"/>
        </w:rPr>
      </w:pPr>
    </w:p>
    <w:p w14:paraId="7A7DFE82" w14:textId="77777777" w:rsidR="00110E70" w:rsidRDefault="00110E70" w:rsidP="00110E70">
      <w:pPr>
        <w:rPr>
          <w:rFonts w:cs="Arial"/>
        </w:rPr>
      </w:pPr>
    </w:p>
    <w:p w14:paraId="4E99B298" w14:textId="77777777" w:rsidR="00110E70" w:rsidRDefault="00110E70" w:rsidP="00110E70">
      <w:pPr>
        <w:rPr>
          <w:rFonts w:cs="Arial"/>
        </w:rPr>
      </w:pPr>
    </w:p>
    <w:p w14:paraId="79654450" w14:textId="77777777" w:rsidR="00110E70" w:rsidRDefault="00110E70" w:rsidP="00110E70">
      <w:pPr>
        <w:rPr>
          <w:rFonts w:cs="Arial"/>
        </w:rPr>
      </w:pPr>
    </w:p>
    <w:p w14:paraId="3CFA9BC3" w14:textId="77777777" w:rsidR="00110E70" w:rsidRDefault="00110E70" w:rsidP="00110E70">
      <w:pPr>
        <w:rPr>
          <w:rFonts w:cs="Arial"/>
        </w:rPr>
      </w:pPr>
    </w:p>
    <w:p w14:paraId="7536547D" w14:textId="77777777" w:rsidR="00110E70" w:rsidRDefault="00110E70" w:rsidP="00110E70">
      <w:pPr>
        <w:rPr>
          <w:rFonts w:cs="Arial"/>
        </w:rPr>
      </w:pPr>
    </w:p>
    <w:p w14:paraId="405438A5" w14:textId="77777777" w:rsidR="00110E70" w:rsidRDefault="00110E70" w:rsidP="00110E70">
      <w:pPr>
        <w:rPr>
          <w:rFonts w:cs="Arial"/>
        </w:rPr>
      </w:pPr>
    </w:p>
    <w:p w14:paraId="7A0DE7E2" w14:textId="77777777" w:rsidR="00110E70" w:rsidRDefault="00110E70" w:rsidP="00110E70">
      <w:pPr>
        <w:rPr>
          <w:rFonts w:cs="Arial"/>
        </w:rPr>
      </w:pPr>
    </w:p>
    <w:p w14:paraId="0285B00F" w14:textId="77777777" w:rsidR="00110E70" w:rsidRDefault="00110E70" w:rsidP="00110E70">
      <w:pPr>
        <w:rPr>
          <w:rFonts w:cs="Arial"/>
        </w:rPr>
      </w:pPr>
    </w:p>
    <w:p w14:paraId="5DBFD2BD" w14:textId="77777777" w:rsidR="00110E70" w:rsidRDefault="00110E70" w:rsidP="00110E70">
      <w:pPr>
        <w:rPr>
          <w:rFonts w:cs="Arial"/>
        </w:rPr>
      </w:pPr>
    </w:p>
    <w:p w14:paraId="23048BB5" w14:textId="77777777" w:rsidR="00AA786C" w:rsidRDefault="00AA786C" w:rsidP="00110E70">
      <w:pPr>
        <w:rPr>
          <w:rFonts w:cs="Arial"/>
        </w:rPr>
      </w:pPr>
    </w:p>
    <w:p w14:paraId="00707094" w14:textId="77777777" w:rsidR="00110E70" w:rsidRDefault="00110E70" w:rsidP="00110E70">
      <w:pPr>
        <w:rPr>
          <w:rFonts w:cs="Arial"/>
        </w:rPr>
      </w:pPr>
    </w:p>
    <w:p w14:paraId="749B9EBA" w14:textId="77777777" w:rsidR="00110E70" w:rsidRDefault="00110E70" w:rsidP="00110E70">
      <w:pPr>
        <w:rPr>
          <w:rFonts w:cs="Arial"/>
        </w:rPr>
      </w:pPr>
    </w:p>
    <w:p w14:paraId="112531EC" w14:textId="77777777" w:rsidR="00110E70" w:rsidRDefault="00110E70" w:rsidP="00110E70">
      <w:pPr>
        <w:rPr>
          <w:rFonts w:cs="Arial"/>
        </w:rPr>
      </w:pPr>
    </w:p>
    <w:p w14:paraId="5AF8DC69" w14:textId="77777777" w:rsidR="00110E70" w:rsidRDefault="00110E70" w:rsidP="00110E70">
      <w:pPr>
        <w:rPr>
          <w:rFonts w:cs="Arial"/>
        </w:rPr>
      </w:pPr>
    </w:p>
    <w:p w14:paraId="182C9265" w14:textId="77777777" w:rsidR="00110E70" w:rsidRDefault="00110E70" w:rsidP="00110E70">
      <w:pPr>
        <w:rPr>
          <w:rFonts w:cs="Arial"/>
        </w:rPr>
      </w:pPr>
    </w:p>
    <w:p w14:paraId="00F8F5E7" w14:textId="77777777" w:rsidR="00110E70" w:rsidRDefault="00110E70" w:rsidP="00110E70">
      <w:pPr>
        <w:rPr>
          <w:rFonts w:cs="Arial"/>
        </w:rPr>
      </w:pPr>
    </w:p>
    <w:p w14:paraId="69FE3DC9" w14:textId="77777777" w:rsidR="00110E70" w:rsidRDefault="00110E70" w:rsidP="00110E70">
      <w:pPr>
        <w:pBdr>
          <w:top w:val="single" w:sz="4" w:space="1" w:color="auto"/>
          <w:left w:val="single" w:sz="4" w:space="4" w:color="auto"/>
          <w:right w:val="single" w:sz="4" w:space="4" w:color="auto"/>
        </w:pBdr>
        <w:jc w:val="center"/>
        <w:rPr>
          <w:rFonts w:cs="Arial"/>
          <w:b/>
          <w:sz w:val="22"/>
        </w:rPr>
      </w:pPr>
    </w:p>
    <w:p w14:paraId="599541EE" w14:textId="77777777" w:rsidR="00110E70" w:rsidRPr="001E30E8" w:rsidRDefault="00110E70" w:rsidP="00110E70">
      <w:pPr>
        <w:pBdr>
          <w:top w:val="single" w:sz="4" w:space="1" w:color="auto"/>
          <w:left w:val="single" w:sz="4" w:space="4" w:color="auto"/>
          <w:right w:val="single" w:sz="4" w:space="4" w:color="auto"/>
        </w:pBdr>
        <w:jc w:val="center"/>
        <w:rPr>
          <w:rFonts w:cs="Arial"/>
          <w:b/>
          <w:sz w:val="22"/>
        </w:rPr>
      </w:pPr>
      <w:r w:rsidRPr="001E30E8">
        <w:rPr>
          <w:rFonts w:cs="Arial"/>
          <w:b/>
          <w:sz w:val="22"/>
        </w:rPr>
        <w:t>Written Acknowledgement of Notice of Privacy Practices for Protected Health Information</w:t>
      </w:r>
    </w:p>
    <w:p w14:paraId="4E0F1AB5" w14:textId="77777777" w:rsidR="00110E70" w:rsidRPr="001E30E8" w:rsidRDefault="00110E70" w:rsidP="00110E70">
      <w:pPr>
        <w:pBdr>
          <w:top w:val="single" w:sz="4" w:space="1" w:color="auto"/>
          <w:left w:val="single" w:sz="4" w:space="4" w:color="auto"/>
          <w:right w:val="single" w:sz="4" w:space="4" w:color="auto"/>
        </w:pBdr>
        <w:rPr>
          <w:rFonts w:cs="Arial"/>
          <w:sz w:val="22"/>
        </w:rPr>
      </w:pPr>
    </w:p>
    <w:p w14:paraId="34806407" w14:textId="77777777" w:rsidR="00110E70" w:rsidRDefault="00110E70" w:rsidP="00110E70">
      <w:pPr>
        <w:pBdr>
          <w:top w:val="single" w:sz="4" w:space="1" w:color="auto"/>
          <w:left w:val="single" w:sz="4" w:space="4" w:color="auto"/>
          <w:right w:val="single" w:sz="4" w:space="4" w:color="auto"/>
        </w:pBdr>
        <w:rPr>
          <w:rFonts w:cs="Arial"/>
        </w:rPr>
      </w:pPr>
      <w:r>
        <w:rPr>
          <w:rFonts w:cs="Arial"/>
        </w:rPr>
        <w:t>I acknowledge that I have reviewed the Notice of Privacy Practices contained herein which provides a description of information uses and disclosures.  I understand that I have the right to request restrictions as to how my health information may be used or disclosed and that MCH is not required to agree to the restrictions I request.  I understand that the release/disclosure of my information may only occur with consent unless it is an emergency or for other reasons detailed in the General Statues or in 45 CFR 164.512 of HIPAA.</w:t>
      </w:r>
    </w:p>
    <w:p w14:paraId="3C8A24F4" w14:textId="77777777" w:rsidR="00110E70" w:rsidRDefault="00110E70" w:rsidP="00110E70">
      <w:pPr>
        <w:pBdr>
          <w:top w:val="single" w:sz="4" w:space="1" w:color="auto"/>
          <w:left w:val="single" w:sz="4" w:space="4" w:color="auto"/>
          <w:right w:val="single" w:sz="4" w:space="4" w:color="auto"/>
        </w:pBdr>
        <w:rPr>
          <w:rFonts w:cs="Arial"/>
        </w:rPr>
      </w:pPr>
    </w:p>
    <w:p w14:paraId="1AB87843" w14:textId="77777777" w:rsidR="00110E70" w:rsidRDefault="00110E70" w:rsidP="00110E70">
      <w:pPr>
        <w:pBdr>
          <w:top w:val="single" w:sz="4" w:space="1" w:color="auto"/>
          <w:left w:val="single" w:sz="4" w:space="4" w:color="auto"/>
          <w:right w:val="single" w:sz="4" w:space="4" w:color="auto"/>
        </w:pBdr>
        <w:rPr>
          <w:rFonts w:cs="Arial"/>
        </w:rPr>
      </w:pPr>
    </w:p>
    <w:p w14:paraId="31EA7117" w14:textId="77777777" w:rsidR="00110E70" w:rsidRPr="006C733E" w:rsidRDefault="00110E70" w:rsidP="00110E70">
      <w:pPr>
        <w:pBdr>
          <w:top w:val="single" w:sz="4" w:space="1" w:color="auto"/>
          <w:left w:val="single" w:sz="4" w:space="4"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A015587" w14:textId="77777777" w:rsidR="00110E70" w:rsidRDefault="00110E70" w:rsidP="00110E70">
      <w:pPr>
        <w:pBdr>
          <w:top w:val="single" w:sz="4" w:space="1" w:color="auto"/>
          <w:left w:val="single" w:sz="4" w:space="4"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03ACB2C"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p>
    <w:p w14:paraId="1A913A7E"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507DAFA4" w14:textId="77777777" w:rsidR="00110E70"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00C80571" w14:textId="77777777" w:rsidR="00110E70" w:rsidRDefault="00110E70" w:rsidP="00110E70">
      <w:pPr>
        <w:rPr>
          <w:rFonts w:cs="Arial"/>
        </w:rPr>
      </w:pPr>
    </w:p>
    <w:p w14:paraId="148571E2" w14:textId="77777777" w:rsidR="00110E70" w:rsidRDefault="00110E70" w:rsidP="00110E70">
      <w:pPr>
        <w:rPr>
          <w:rFonts w:cs="Arial"/>
        </w:rPr>
      </w:pPr>
    </w:p>
    <w:p w14:paraId="5E6E968F"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b/>
          <w:sz w:val="18"/>
          <w:szCs w:val="18"/>
        </w:rPr>
      </w:pPr>
    </w:p>
    <w:p w14:paraId="5392DEC7" w14:textId="77777777" w:rsidR="00110E70" w:rsidRPr="001E30E8" w:rsidRDefault="00110E70" w:rsidP="00110E70">
      <w:pPr>
        <w:pBdr>
          <w:top w:val="single" w:sz="4" w:space="1" w:color="auto"/>
          <w:left w:val="single" w:sz="4" w:space="4" w:color="auto"/>
          <w:bottom w:val="single" w:sz="4" w:space="1" w:color="auto"/>
          <w:right w:val="single" w:sz="4" w:space="4" w:color="auto"/>
        </w:pBdr>
        <w:jc w:val="center"/>
        <w:rPr>
          <w:rFonts w:cs="Arial"/>
          <w:i/>
          <w:sz w:val="22"/>
          <w:szCs w:val="18"/>
        </w:rPr>
      </w:pPr>
      <w:r w:rsidRPr="001E30E8">
        <w:rPr>
          <w:rFonts w:cs="Arial"/>
          <w:b/>
          <w:sz w:val="22"/>
          <w:szCs w:val="18"/>
        </w:rPr>
        <w:t xml:space="preserve">THE NORTH CAROLINA </w:t>
      </w:r>
      <w:r>
        <w:rPr>
          <w:rFonts w:cs="Arial"/>
          <w:b/>
          <w:sz w:val="22"/>
          <w:szCs w:val="18"/>
        </w:rPr>
        <w:t>DHHS</w:t>
      </w:r>
      <w:r w:rsidRPr="001E30E8">
        <w:rPr>
          <w:rFonts w:cs="Arial"/>
          <w:b/>
          <w:sz w:val="22"/>
          <w:szCs w:val="18"/>
        </w:rPr>
        <w:t xml:space="preserve"> DIVISION OF MENTAL HEALTH, DEVELOPMENTAL DISABILITIES AND SUBSTANCE ABUSE SERVICES CONSUMER HANDBOOK</w:t>
      </w:r>
    </w:p>
    <w:p w14:paraId="44794CF6" w14:textId="77777777" w:rsidR="00110E70" w:rsidRPr="00721ADB" w:rsidRDefault="00110E70" w:rsidP="00110E70">
      <w:pPr>
        <w:pBdr>
          <w:top w:val="single" w:sz="4" w:space="1" w:color="auto"/>
          <w:left w:val="single" w:sz="4" w:space="4" w:color="auto"/>
          <w:bottom w:val="single" w:sz="4" w:space="1" w:color="auto"/>
          <w:right w:val="single" w:sz="4" w:space="4" w:color="auto"/>
        </w:pBdr>
        <w:jc w:val="center"/>
        <w:rPr>
          <w:rFonts w:cs="Arial"/>
        </w:rPr>
      </w:pPr>
    </w:p>
    <w:p w14:paraId="7C8A5CF2" w14:textId="77777777" w:rsidR="00110E70" w:rsidRPr="00C63371" w:rsidRDefault="00110E70" w:rsidP="00110E70">
      <w:pPr>
        <w:pBdr>
          <w:top w:val="single" w:sz="4" w:space="1" w:color="auto"/>
          <w:left w:val="single" w:sz="4" w:space="4" w:color="auto"/>
          <w:bottom w:val="single" w:sz="4" w:space="1" w:color="auto"/>
          <w:right w:val="single" w:sz="4" w:space="4" w:color="auto"/>
        </w:pBdr>
        <w:jc w:val="both"/>
        <w:rPr>
          <w:rFonts w:cs="Arial"/>
        </w:rPr>
      </w:pPr>
      <w:r w:rsidRPr="00C63371">
        <w:rPr>
          <w:rFonts w:cs="Arial"/>
        </w:rPr>
        <w:t xml:space="preserve">I </w:t>
      </w:r>
      <w:r>
        <w:rPr>
          <w:rFonts w:cs="Arial"/>
        </w:rPr>
        <w:t xml:space="preserve">understand that I can access the </w:t>
      </w:r>
      <w:r w:rsidRPr="00C63371">
        <w:rPr>
          <w:rFonts w:cs="Arial"/>
        </w:rPr>
        <w:t xml:space="preserve">North Carolina Department of Health and Human Services Division of Mental Health, Developmental Disabilities and Substance Abuse Services </w:t>
      </w:r>
      <w:r w:rsidRPr="00C63371">
        <w:rPr>
          <w:rFonts w:cs="Arial"/>
          <w:i/>
        </w:rPr>
        <w:t>Consumer Handbook</w:t>
      </w:r>
      <w:r w:rsidRPr="00C63371">
        <w:rPr>
          <w:rFonts w:cs="Arial"/>
        </w:rPr>
        <w:t xml:space="preserve"> </w:t>
      </w:r>
      <w:r>
        <w:rPr>
          <w:rFonts w:cs="Arial"/>
        </w:rPr>
        <w:t>from</w:t>
      </w:r>
      <w:r w:rsidRPr="00C63371">
        <w:rPr>
          <w:rFonts w:cs="Arial"/>
        </w:rPr>
        <w:t xml:space="preserve"> the Division website</w:t>
      </w:r>
      <w:r>
        <w:rPr>
          <w:rFonts w:cs="Arial"/>
        </w:rPr>
        <w:t>, the MCH website or from the MCH Administrative Office</w:t>
      </w:r>
      <w:r w:rsidRPr="00C63371">
        <w:rPr>
          <w:rFonts w:cs="Arial"/>
        </w:rPr>
        <w:t>.</w:t>
      </w:r>
    </w:p>
    <w:p w14:paraId="631C991D" w14:textId="77777777" w:rsidR="00110E70" w:rsidRPr="00721ADB" w:rsidRDefault="00110E70" w:rsidP="00110E70">
      <w:pPr>
        <w:pBdr>
          <w:top w:val="single" w:sz="4" w:space="1" w:color="auto"/>
          <w:left w:val="single" w:sz="4" w:space="4" w:color="auto"/>
          <w:bottom w:val="single" w:sz="4" w:space="1" w:color="auto"/>
          <w:right w:val="single" w:sz="4" w:space="4" w:color="auto"/>
        </w:pBdr>
        <w:jc w:val="both"/>
        <w:rPr>
          <w:rFonts w:cs="Arial"/>
          <w:sz w:val="22"/>
          <w:szCs w:val="22"/>
        </w:rPr>
      </w:pPr>
    </w:p>
    <w:p w14:paraId="5B2AC846" w14:textId="77777777" w:rsidR="00110E70" w:rsidRDefault="00110E70" w:rsidP="00110E70">
      <w:pPr>
        <w:pBdr>
          <w:top w:val="single" w:sz="4" w:space="1" w:color="auto"/>
          <w:left w:val="single" w:sz="4" w:space="4" w:color="auto"/>
          <w:bottom w:val="single" w:sz="4" w:space="1" w:color="auto"/>
          <w:right w:val="single" w:sz="4" w:space="4" w:color="auto"/>
        </w:pBdr>
        <w:jc w:val="both"/>
        <w:rPr>
          <w:rFonts w:cs="Arial"/>
          <w:sz w:val="24"/>
          <w:szCs w:val="24"/>
        </w:rPr>
      </w:pPr>
      <w:hyperlink r:id="rId37" w:history="1">
        <w:r w:rsidRPr="000A0738">
          <w:rPr>
            <w:rStyle w:val="Hyperlink"/>
            <w:rFonts w:cs="Arial"/>
          </w:rPr>
          <w:t>http://www.ncdhhs.gov/document/consumer-handbook</w:t>
        </w:r>
      </w:hyperlink>
    </w:p>
    <w:p w14:paraId="1351FDFF" w14:textId="77777777" w:rsidR="00110E70" w:rsidRPr="00FA251B" w:rsidRDefault="00110E70" w:rsidP="00110E70">
      <w:pPr>
        <w:pBdr>
          <w:top w:val="single" w:sz="4" w:space="1" w:color="auto"/>
          <w:left w:val="single" w:sz="4" w:space="4" w:color="auto"/>
          <w:bottom w:val="single" w:sz="4" w:space="1" w:color="auto"/>
          <w:right w:val="single" w:sz="4" w:space="4" w:color="auto"/>
        </w:pBdr>
        <w:jc w:val="both"/>
        <w:rPr>
          <w:rFonts w:cs="Arial"/>
          <w:u w:val="single"/>
        </w:rPr>
      </w:pPr>
      <w:hyperlink r:id="rId38" w:history="1">
        <w:r w:rsidRPr="00FA251B">
          <w:rPr>
            <w:rStyle w:val="Hyperlink"/>
            <w:rFonts w:cs="Arial"/>
          </w:rPr>
          <w:t>http://www.maconcitizens.org</w:t>
        </w:r>
      </w:hyperlink>
    </w:p>
    <w:p w14:paraId="4B89EDF0"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0579E2EA"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3002CC81"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766C2BC1"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2ED7827A"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1CB5436F"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70E8CD3E"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E16AE26" w14:textId="77777777" w:rsidR="00110E70" w:rsidRDefault="00110E70" w:rsidP="00110E70">
      <w:pPr>
        <w:pBdr>
          <w:top w:val="single" w:sz="4" w:space="1" w:color="auto"/>
          <w:left w:val="single" w:sz="4" w:space="4" w:color="auto"/>
          <w:bottom w:val="single" w:sz="4" w:space="1" w:color="auto"/>
          <w:right w:val="single" w:sz="4" w:space="4" w:color="auto"/>
        </w:pBdr>
      </w:pPr>
      <w:r>
        <w:rPr>
          <w:rFonts w:cs="Arial"/>
          <w:sz w:val="19"/>
          <w:szCs w:val="19"/>
        </w:rPr>
        <w:t xml:space="preserve">Signature of Witness                                                               </w:t>
      </w:r>
      <w:r>
        <w:rPr>
          <w:rFonts w:cs="Arial"/>
          <w:sz w:val="19"/>
          <w:szCs w:val="19"/>
        </w:rPr>
        <w:tab/>
      </w:r>
      <w:r w:rsidRPr="006C733E">
        <w:rPr>
          <w:rFonts w:cs="Arial"/>
          <w:sz w:val="19"/>
          <w:szCs w:val="19"/>
        </w:rPr>
        <w:t>Date</w:t>
      </w:r>
      <w:r w:rsidRPr="00774DF6">
        <w:tab/>
      </w:r>
      <w:r w:rsidRPr="00774DF6">
        <w:tab/>
      </w:r>
    </w:p>
    <w:p w14:paraId="3723AD90" w14:textId="77777777" w:rsidR="00110E70" w:rsidRPr="00774DF6" w:rsidRDefault="00110E70" w:rsidP="00110E70">
      <w:pPr>
        <w:pBdr>
          <w:top w:val="single" w:sz="4" w:space="1" w:color="auto"/>
          <w:left w:val="single" w:sz="4" w:space="4" w:color="auto"/>
          <w:bottom w:val="single" w:sz="4" w:space="1" w:color="auto"/>
          <w:right w:val="single" w:sz="4" w:space="4" w:color="auto"/>
        </w:pBdr>
      </w:pPr>
    </w:p>
    <w:p w14:paraId="6EC64B45" w14:textId="77777777" w:rsidR="00110E70" w:rsidRDefault="00110E70" w:rsidP="00110E70"/>
    <w:p w14:paraId="48428DBA" w14:textId="77777777" w:rsidR="00110E70" w:rsidRDefault="00110E70" w:rsidP="00110E70">
      <w:pPr>
        <w:pBdr>
          <w:top w:val="single" w:sz="4" w:space="1" w:color="auto"/>
          <w:left w:val="single" w:sz="4" w:space="4" w:color="auto"/>
          <w:bottom w:val="single" w:sz="4" w:space="1" w:color="auto"/>
          <w:right w:val="single" w:sz="4" w:space="4" w:color="auto"/>
        </w:pBdr>
        <w:jc w:val="center"/>
        <w:rPr>
          <w:b/>
        </w:rPr>
      </w:pPr>
    </w:p>
    <w:p w14:paraId="3C43F58F" w14:textId="77777777" w:rsidR="00110E70" w:rsidRPr="001E30E8" w:rsidRDefault="00110E70" w:rsidP="00110E70">
      <w:pPr>
        <w:pBdr>
          <w:top w:val="single" w:sz="4" w:space="1" w:color="auto"/>
          <w:left w:val="single" w:sz="4" w:space="4" w:color="auto"/>
          <w:bottom w:val="single" w:sz="4" w:space="1" w:color="auto"/>
          <w:right w:val="single" w:sz="4" w:space="4" w:color="auto"/>
        </w:pBdr>
        <w:jc w:val="center"/>
        <w:rPr>
          <w:b/>
          <w:sz w:val="22"/>
        </w:rPr>
      </w:pPr>
      <w:r w:rsidRPr="001E30E8">
        <w:rPr>
          <w:b/>
          <w:sz w:val="22"/>
        </w:rPr>
        <w:t>MCH CONSENT FOR TRANSPORTATION</w:t>
      </w:r>
    </w:p>
    <w:p w14:paraId="16303263" w14:textId="77777777" w:rsidR="00110E70" w:rsidRPr="009A635D" w:rsidRDefault="00110E70" w:rsidP="00110E70">
      <w:pPr>
        <w:pBdr>
          <w:top w:val="single" w:sz="4" w:space="1" w:color="auto"/>
          <w:left w:val="single" w:sz="4" w:space="4" w:color="auto"/>
          <w:bottom w:val="single" w:sz="4" w:space="1" w:color="auto"/>
          <w:right w:val="single" w:sz="4" w:space="4" w:color="auto"/>
        </w:pBdr>
      </w:pPr>
    </w:p>
    <w:p w14:paraId="5209C5B9" w14:textId="77777777" w:rsidR="00110E70" w:rsidRDefault="00110E70" w:rsidP="00110E70">
      <w:pPr>
        <w:pBdr>
          <w:top w:val="single" w:sz="4" w:space="1" w:color="auto"/>
          <w:left w:val="single" w:sz="4" w:space="4" w:color="auto"/>
          <w:bottom w:val="single" w:sz="4" w:space="1" w:color="auto"/>
          <w:right w:val="single" w:sz="4" w:space="4" w:color="auto"/>
        </w:pBdr>
        <w:jc w:val="both"/>
      </w:pPr>
      <w:r w:rsidRPr="0038792D">
        <w:t>I,</w:t>
      </w:r>
      <w:r w:rsidR="00CB51F9">
        <w:t xml:space="preserve"> _</w:t>
      </w:r>
      <w:r w:rsidRPr="0038792D">
        <w:t xml:space="preserve"> _____________________________</w:t>
      </w:r>
      <w:r>
        <w:t xml:space="preserve">___ </w:t>
      </w:r>
      <w:r w:rsidRPr="0038792D">
        <w:t xml:space="preserve">give </w:t>
      </w:r>
      <w:r>
        <w:t>permission for _______________________to be</w:t>
      </w:r>
    </w:p>
    <w:p w14:paraId="5BF3282A" w14:textId="77777777" w:rsidR="00110E70" w:rsidRPr="00C141C9" w:rsidRDefault="00110E70" w:rsidP="00110E70">
      <w:pPr>
        <w:pBdr>
          <w:top w:val="single" w:sz="4" w:space="1" w:color="auto"/>
          <w:left w:val="single" w:sz="4" w:space="4" w:color="auto"/>
          <w:bottom w:val="single" w:sz="4" w:space="1" w:color="auto"/>
          <w:right w:val="single" w:sz="4" w:space="4" w:color="auto"/>
        </w:pBdr>
        <w:tabs>
          <w:tab w:val="left" w:pos="6390"/>
        </w:tabs>
        <w:jc w:val="both"/>
        <w:rPr>
          <w:b/>
          <w:sz w:val="18"/>
          <w:szCs w:val="18"/>
        </w:rPr>
      </w:pPr>
      <w:r w:rsidRPr="0038792D">
        <w:t xml:space="preserve">   </w:t>
      </w:r>
      <w:r w:rsidRPr="001A459B">
        <w:rPr>
          <w:sz w:val="16"/>
          <w:szCs w:val="16"/>
        </w:rPr>
        <w:t xml:space="preserve"> (</w:t>
      </w:r>
      <w:r>
        <w:rPr>
          <w:sz w:val="16"/>
          <w:szCs w:val="16"/>
        </w:rPr>
        <w:t>Individual, legal guardian</w:t>
      </w:r>
      <w:r w:rsidRPr="001A459B">
        <w:rPr>
          <w:sz w:val="16"/>
          <w:szCs w:val="16"/>
        </w:rPr>
        <w:t xml:space="preserve"> or parent)</w:t>
      </w:r>
      <w:r>
        <w:rPr>
          <w:sz w:val="18"/>
          <w:szCs w:val="18"/>
        </w:rPr>
        <w:tab/>
      </w:r>
      <w:r>
        <w:rPr>
          <w:sz w:val="16"/>
          <w:szCs w:val="16"/>
        </w:rPr>
        <w:t>(Individual)</w:t>
      </w:r>
    </w:p>
    <w:p w14:paraId="1A58CAEC" w14:textId="77777777" w:rsidR="00110E70" w:rsidRDefault="00110E70" w:rsidP="00110E70">
      <w:pPr>
        <w:pBdr>
          <w:top w:val="single" w:sz="4" w:space="1" w:color="auto"/>
          <w:left w:val="single" w:sz="4" w:space="4" w:color="auto"/>
          <w:bottom w:val="single" w:sz="4" w:space="1" w:color="auto"/>
          <w:right w:val="single" w:sz="4" w:space="4" w:color="auto"/>
        </w:pBdr>
        <w:jc w:val="both"/>
      </w:pPr>
    </w:p>
    <w:p w14:paraId="5B6D7648" w14:textId="77777777" w:rsidR="00110E70" w:rsidRDefault="00110E70" w:rsidP="00110E70">
      <w:pPr>
        <w:pBdr>
          <w:top w:val="single" w:sz="4" w:space="1" w:color="auto"/>
          <w:left w:val="single" w:sz="4" w:space="4" w:color="auto"/>
          <w:bottom w:val="single" w:sz="4" w:space="1" w:color="auto"/>
          <w:right w:val="single" w:sz="4" w:space="4" w:color="auto"/>
        </w:pBdr>
        <w:jc w:val="both"/>
      </w:pPr>
      <w:r w:rsidRPr="0038792D">
        <w:t xml:space="preserve">transported by MCH </w:t>
      </w:r>
      <w:r>
        <w:t xml:space="preserve">staff </w:t>
      </w:r>
      <w:r w:rsidRPr="0038792D">
        <w:t xml:space="preserve">for appointments, work, facility and individual outings, etc.  I understand that MCH will provide transportation only by licensed, trained drivers and only in MCH vehicles unless the driver has provided proof of insurance to MCH.  This consent </w:t>
      </w:r>
      <w:r>
        <w:t>is valid for one year.</w:t>
      </w:r>
      <w:r w:rsidRPr="0038792D">
        <w:t xml:space="preserve"> I understand that I may revoke this consent at any time except to the extent that action based on this consent has been taken.     </w:t>
      </w:r>
    </w:p>
    <w:p w14:paraId="115F8AFD" w14:textId="77777777" w:rsidR="00110E70" w:rsidRPr="0038792D" w:rsidRDefault="00110E70" w:rsidP="00110E70">
      <w:pPr>
        <w:pBdr>
          <w:top w:val="single" w:sz="4" w:space="1" w:color="auto"/>
          <w:left w:val="single" w:sz="4" w:space="4" w:color="auto"/>
          <w:bottom w:val="single" w:sz="4" w:space="1" w:color="auto"/>
          <w:right w:val="single" w:sz="4" w:space="4" w:color="auto"/>
        </w:pBdr>
        <w:jc w:val="both"/>
      </w:pPr>
    </w:p>
    <w:p w14:paraId="1963D5CB" w14:textId="77777777" w:rsidR="00110E70" w:rsidRDefault="00110E70" w:rsidP="00110E70">
      <w:pPr>
        <w:pBdr>
          <w:top w:val="single" w:sz="4" w:space="1" w:color="auto"/>
          <w:left w:val="single" w:sz="4" w:space="4" w:color="auto"/>
          <w:bottom w:val="single" w:sz="4" w:space="1" w:color="auto"/>
          <w:right w:val="single" w:sz="4" w:space="4" w:color="auto"/>
        </w:pBdr>
      </w:pPr>
    </w:p>
    <w:p w14:paraId="260D83F8"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6F8C95E9"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F5FFD28"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207FEEEE"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66FDDCA0"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3405E0DC" w14:textId="77777777" w:rsidR="00110E70" w:rsidRDefault="00110E70" w:rsidP="00110E70"/>
    <w:p w14:paraId="60901FA0" w14:textId="77777777" w:rsidR="00110E70" w:rsidRDefault="00110E70" w:rsidP="00110E70"/>
    <w:p w14:paraId="141A36D0" w14:textId="77777777" w:rsidR="00110E70" w:rsidRDefault="00110E70" w:rsidP="00110E70">
      <w:pPr>
        <w:pBdr>
          <w:top w:val="single" w:sz="4" w:space="1" w:color="auto"/>
          <w:left w:val="single" w:sz="4" w:space="4" w:color="auto"/>
          <w:bottom w:val="single" w:sz="4" w:space="1" w:color="auto"/>
          <w:right w:val="single" w:sz="4" w:space="4" w:color="auto"/>
        </w:pBdr>
        <w:jc w:val="center"/>
        <w:rPr>
          <w:b/>
        </w:rPr>
      </w:pPr>
    </w:p>
    <w:p w14:paraId="4CB57C70" w14:textId="77777777" w:rsidR="00110E70" w:rsidRDefault="00110E70" w:rsidP="00110E70">
      <w:pPr>
        <w:pBdr>
          <w:top w:val="single" w:sz="4" w:space="1" w:color="auto"/>
          <w:left w:val="single" w:sz="4" w:space="4" w:color="auto"/>
          <w:bottom w:val="single" w:sz="4" w:space="1" w:color="auto"/>
          <w:right w:val="single" w:sz="4" w:space="4" w:color="auto"/>
        </w:pBdr>
        <w:jc w:val="center"/>
        <w:rPr>
          <w:b/>
          <w:sz w:val="22"/>
        </w:rPr>
      </w:pPr>
      <w:r w:rsidRPr="001E30E8">
        <w:rPr>
          <w:b/>
          <w:sz w:val="22"/>
        </w:rPr>
        <w:t>MCH CONSENT TO HANDLE PERSONAL FUNDS</w:t>
      </w:r>
    </w:p>
    <w:p w14:paraId="6973BB56" w14:textId="77777777" w:rsidR="00110E70" w:rsidRDefault="00110E70" w:rsidP="00110E70">
      <w:pPr>
        <w:pBdr>
          <w:top w:val="single" w:sz="4" w:space="1" w:color="auto"/>
          <w:left w:val="single" w:sz="4" w:space="4" w:color="auto"/>
          <w:bottom w:val="single" w:sz="4" w:space="1" w:color="auto"/>
          <w:right w:val="single" w:sz="4" w:space="4" w:color="auto"/>
        </w:pBdr>
        <w:jc w:val="center"/>
        <w:rPr>
          <w:b/>
        </w:rPr>
      </w:pPr>
    </w:p>
    <w:p w14:paraId="17E6CC9A" w14:textId="77777777" w:rsidR="00110E70" w:rsidRDefault="00110E70" w:rsidP="00110E70">
      <w:pPr>
        <w:pBdr>
          <w:top w:val="single" w:sz="4" w:space="1" w:color="auto"/>
          <w:left w:val="single" w:sz="4" w:space="4" w:color="auto"/>
          <w:bottom w:val="single" w:sz="4" w:space="1" w:color="auto"/>
          <w:right w:val="single" w:sz="4" w:space="4" w:color="auto"/>
        </w:pBdr>
      </w:pPr>
      <w:r>
        <w:t xml:space="preserve"> </w:t>
      </w:r>
    </w:p>
    <w:p w14:paraId="0C43FB2D" w14:textId="77777777" w:rsidR="00110E70" w:rsidRDefault="00110E70" w:rsidP="00110E70">
      <w:pPr>
        <w:pBdr>
          <w:top w:val="single" w:sz="4" w:space="1" w:color="auto"/>
          <w:left w:val="single" w:sz="4" w:space="4" w:color="auto"/>
          <w:bottom w:val="single" w:sz="4" w:space="1" w:color="auto"/>
          <w:right w:val="single" w:sz="4" w:space="4" w:color="auto"/>
        </w:pBdr>
        <w:jc w:val="both"/>
      </w:pPr>
      <w:r>
        <w:t>I_____________________________________ give MCH permission to handle the personal funds</w:t>
      </w:r>
    </w:p>
    <w:p w14:paraId="2707AEE9" w14:textId="77777777" w:rsidR="00110E70" w:rsidRPr="00A25422" w:rsidRDefault="00110E70" w:rsidP="00110E70">
      <w:pPr>
        <w:pBdr>
          <w:top w:val="single" w:sz="4" w:space="1" w:color="auto"/>
          <w:left w:val="single" w:sz="4" w:space="4" w:color="auto"/>
          <w:bottom w:val="single" w:sz="4" w:space="1" w:color="auto"/>
          <w:right w:val="single" w:sz="4" w:space="4" w:color="auto"/>
        </w:pBdr>
        <w:jc w:val="both"/>
        <w:rPr>
          <w:i/>
          <w:sz w:val="16"/>
          <w:szCs w:val="16"/>
        </w:rPr>
      </w:pPr>
      <w:r>
        <w:t xml:space="preserve">             </w:t>
      </w:r>
      <w:r w:rsidRPr="00A25422">
        <w:rPr>
          <w:i/>
          <w:sz w:val="16"/>
          <w:szCs w:val="16"/>
        </w:rPr>
        <w:t>(</w:t>
      </w:r>
      <w:r>
        <w:rPr>
          <w:i/>
          <w:sz w:val="16"/>
          <w:szCs w:val="16"/>
        </w:rPr>
        <w:t>Individual, legal guardian</w:t>
      </w:r>
      <w:r w:rsidRPr="00A25422">
        <w:rPr>
          <w:i/>
          <w:sz w:val="16"/>
          <w:szCs w:val="16"/>
        </w:rPr>
        <w:t xml:space="preserve"> or parent)</w:t>
      </w:r>
    </w:p>
    <w:p w14:paraId="6CCDF802"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of ________________________.   I understand that detailed records are kept of how the funds are spent, </w:t>
      </w:r>
    </w:p>
    <w:p w14:paraId="34B05CFD" w14:textId="77777777" w:rsidR="00110E70" w:rsidRPr="00A25422" w:rsidRDefault="00110E70" w:rsidP="00110E70">
      <w:pPr>
        <w:pBdr>
          <w:top w:val="single" w:sz="4" w:space="1" w:color="auto"/>
          <w:left w:val="single" w:sz="4" w:space="4" w:color="auto"/>
          <w:bottom w:val="single" w:sz="4" w:space="1" w:color="auto"/>
          <w:right w:val="single" w:sz="4" w:space="4" w:color="auto"/>
        </w:pBdr>
        <w:jc w:val="both"/>
        <w:rPr>
          <w:i/>
          <w:sz w:val="16"/>
          <w:szCs w:val="16"/>
        </w:rPr>
      </w:pPr>
      <w:r>
        <w:t xml:space="preserve">             </w:t>
      </w:r>
      <w:r w:rsidRPr="00A25422">
        <w:rPr>
          <w:i/>
          <w:sz w:val="16"/>
          <w:szCs w:val="16"/>
        </w:rPr>
        <w:t xml:space="preserve"> (</w:t>
      </w:r>
      <w:r>
        <w:rPr>
          <w:i/>
          <w:sz w:val="16"/>
          <w:szCs w:val="16"/>
        </w:rPr>
        <w:t>Individual</w:t>
      </w:r>
      <w:r w:rsidRPr="00A25422">
        <w:rPr>
          <w:i/>
          <w:sz w:val="16"/>
          <w:szCs w:val="16"/>
        </w:rPr>
        <w:t>)</w:t>
      </w:r>
      <w:r w:rsidRPr="00A25422">
        <w:t xml:space="preserve"> </w:t>
      </w:r>
    </w:p>
    <w:p w14:paraId="6CEC1DEA"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and I can discuss any of the expenditures with the director, QP or manager at any time. This consent will </w:t>
      </w:r>
    </w:p>
    <w:p w14:paraId="39448934"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be valid for one year.  I understand that I may revoke this consent at any time except to the extent that </w:t>
      </w:r>
    </w:p>
    <w:p w14:paraId="155058A6"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action based on this consent has been taken.     </w:t>
      </w:r>
    </w:p>
    <w:p w14:paraId="46659A17"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42D550A1"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0C82F606"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17250D3D"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03799476"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6A41284A"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60B38C47"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6319611F"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5FAFE097" w14:textId="77777777" w:rsidR="00CB51F9" w:rsidRDefault="00CB51F9" w:rsidP="00110E70">
      <w:pPr>
        <w:pBdr>
          <w:top w:val="single" w:sz="4" w:space="1" w:color="auto"/>
          <w:left w:val="single" w:sz="4" w:space="4" w:color="auto"/>
          <w:bottom w:val="single" w:sz="4" w:space="1" w:color="auto"/>
          <w:right w:val="single" w:sz="4" w:space="4" w:color="auto"/>
        </w:pBdr>
        <w:rPr>
          <w:rFonts w:cs="Arial"/>
          <w:sz w:val="19"/>
          <w:szCs w:val="19"/>
        </w:rPr>
      </w:pPr>
    </w:p>
    <w:p w14:paraId="7947E422" w14:textId="77777777" w:rsidR="00110E70" w:rsidRDefault="00110E70" w:rsidP="00110E70"/>
    <w:p w14:paraId="5607E00A" w14:textId="77777777" w:rsidR="00CB51F9" w:rsidRDefault="00CB51F9" w:rsidP="00110E70"/>
    <w:p w14:paraId="072ACADC" w14:textId="77777777" w:rsidR="00110E70" w:rsidRDefault="00110E70" w:rsidP="00110E70">
      <w:pPr>
        <w:pBdr>
          <w:top w:val="single" w:sz="4" w:space="1" w:color="auto"/>
          <w:left w:val="single" w:sz="4" w:space="4" w:color="auto"/>
          <w:bottom w:val="single" w:sz="4" w:space="13" w:color="auto"/>
          <w:right w:val="single" w:sz="4" w:space="4" w:color="auto"/>
        </w:pBdr>
        <w:jc w:val="center"/>
        <w:rPr>
          <w:b/>
        </w:rPr>
      </w:pPr>
    </w:p>
    <w:p w14:paraId="0FB50AA1" w14:textId="77777777" w:rsidR="00CB51F9" w:rsidRDefault="00CB51F9" w:rsidP="00110E70">
      <w:pPr>
        <w:pBdr>
          <w:top w:val="single" w:sz="4" w:space="1" w:color="auto"/>
          <w:left w:val="single" w:sz="4" w:space="4" w:color="auto"/>
          <w:bottom w:val="single" w:sz="4" w:space="13" w:color="auto"/>
          <w:right w:val="single" w:sz="4" w:space="4" w:color="auto"/>
        </w:pBdr>
        <w:jc w:val="center"/>
        <w:rPr>
          <w:b/>
          <w:sz w:val="22"/>
        </w:rPr>
      </w:pPr>
    </w:p>
    <w:p w14:paraId="2F657883" w14:textId="77777777" w:rsidR="00110E70" w:rsidRPr="001E30E8" w:rsidRDefault="00110E70" w:rsidP="00110E70">
      <w:pPr>
        <w:pBdr>
          <w:top w:val="single" w:sz="4" w:space="1" w:color="auto"/>
          <w:left w:val="single" w:sz="4" w:space="4" w:color="auto"/>
          <w:bottom w:val="single" w:sz="4" w:space="13" w:color="auto"/>
          <w:right w:val="single" w:sz="4" w:space="4" w:color="auto"/>
        </w:pBdr>
        <w:jc w:val="center"/>
        <w:rPr>
          <w:b/>
          <w:sz w:val="22"/>
        </w:rPr>
      </w:pPr>
      <w:r w:rsidRPr="001E30E8">
        <w:rPr>
          <w:b/>
          <w:sz w:val="22"/>
        </w:rPr>
        <w:t>MCH CONSENT TO ATTEND WORSHIP SERVICE</w:t>
      </w:r>
    </w:p>
    <w:p w14:paraId="62CD1201" w14:textId="77777777" w:rsidR="00110E70" w:rsidRDefault="00110E70" w:rsidP="00110E70">
      <w:pPr>
        <w:pBdr>
          <w:top w:val="single" w:sz="4" w:space="1" w:color="auto"/>
          <w:left w:val="single" w:sz="4" w:space="4" w:color="auto"/>
          <w:bottom w:val="single" w:sz="4" w:space="13" w:color="auto"/>
          <w:right w:val="single" w:sz="4" w:space="4" w:color="auto"/>
        </w:pBdr>
        <w:rPr>
          <w:b/>
        </w:rPr>
      </w:pPr>
    </w:p>
    <w:p w14:paraId="70389716" w14:textId="77777777" w:rsidR="00110E70" w:rsidRDefault="00110E70" w:rsidP="00110E70">
      <w:pPr>
        <w:pBdr>
          <w:top w:val="single" w:sz="4" w:space="1" w:color="auto"/>
          <w:left w:val="single" w:sz="4" w:space="4" w:color="auto"/>
          <w:bottom w:val="single" w:sz="4" w:space="13" w:color="auto"/>
          <w:right w:val="single" w:sz="4" w:space="4" w:color="auto"/>
        </w:pBdr>
        <w:jc w:val="both"/>
      </w:pPr>
      <w:r>
        <w:t>I, __________________________________give permission for ______________________</w:t>
      </w:r>
      <w:r w:rsidRPr="00DB1061">
        <w:t xml:space="preserve"> </w:t>
      </w:r>
      <w:r>
        <w:t>to attend</w:t>
      </w:r>
    </w:p>
    <w:p w14:paraId="46092852" w14:textId="77777777" w:rsidR="00110E70" w:rsidRDefault="00110E70" w:rsidP="00110E70">
      <w:pPr>
        <w:pBdr>
          <w:top w:val="single" w:sz="4" w:space="1" w:color="auto"/>
          <w:left w:val="single" w:sz="4" w:space="4" w:color="auto"/>
          <w:bottom w:val="single" w:sz="4" w:space="13" w:color="auto"/>
          <w:right w:val="single" w:sz="4" w:space="4" w:color="auto"/>
        </w:pBdr>
        <w:jc w:val="both"/>
      </w:pPr>
      <w:r>
        <w:t xml:space="preserve">          </w:t>
      </w:r>
      <w:r>
        <w:rPr>
          <w:sz w:val="18"/>
        </w:rPr>
        <w:t xml:space="preserve">(Individual served, legal guardian, or parent)                                             </w:t>
      </w:r>
      <w:r>
        <w:rPr>
          <w:sz w:val="18"/>
        </w:rPr>
        <w:tab/>
        <w:t xml:space="preserve">     </w:t>
      </w:r>
      <w:r w:rsidRPr="00AB6A52">
        <w:rPr>
          <w:sz w:val="16"/>
          <w:szCs w:val="16"/>
        </w:rPr>
        <w:t>(</w:t>
      </w:r>
      <w:r>
        <w:rPr>
          <w:sz w:val="16"/>
          <w:szCs w:val="16"/>
        </w:rPr>
        <w:t>Individual</w:t>
      </w:r>
      <w:r w:rsidRPr="00AB6A52">
        <w:rPr>
          <w:sz w:val="16"/>
          <w:szCs w:val="16"/>
        </w:rPr>
        <w:t>)</w:t>
      </w:r>
      <w:r>
        <w:rPr>
          <w:sz w:val="18"/>
        </w:rPr>
        <w:t xml:space="preserve">                       </w:t>
      </w:r>
    </w:p>
    <w:p w14:paraId="685C990B" w14:textId="77777777" w:rsidR="00110E70" w:rsidRDefault="00110E70" w:rsidP="00110E70">
      <w:pPr>
        <w:pBdr>
          <w:top w:val="single" w:sz="4" w:space="1" w:color="auto"/>
          <w:left w:val="single" w:sz="4" w:space="4" w:color="auto"/>
          <w:bottom w:val="single" w:sz="4" w:space="13" w:color="auto"/>
          <w:right w:val="single" w:sz="4" w:space="4" w:color="auto"/>
        </w:pBdr>
        <w:jc w:val="both"/>
      </w:pPr>
    </w:p>
    <w:p w14:paraId="4368313C" w14:textId="77777777" w:rsidR="00110E70" w:rsidRDefault="00110E70" w:rsidP="00110E70">
      <w:pPr>
        <w:pBdr>
          <w:top w:val="single" w:sz="4" w:space="1" w:color="auto"/>
          <w:left w:val="single" w:sz="4" w:space="4" w:color="auto"/>
          <w:bottom w:val="single" w:sz="4" w:space="13" w:color="auto"/>
          <w:right w:val="single" w:sz="4" w:space="4" w:color="auto"/>
        </w:pBdr>
        <w:jc w:val="both"/>
      </w:pPr>
      <w:r>
        <w:t xml:space="preserve">services at the church of his/her choice.  I understand that MCH will provide transportation </w:t>
      </w:r>
      <w:r w:rsidRPr="00AB6A52">
        <w:rPr>
          <w:i/>
        </w:rPr>
        <w:t>if possible</w:t>
      </w:r>
      <w:r>
        <w:t xml:space="preserve"> and will not force the religious views of staff upon the person served.  The person served may choose to attend or not to attend at will.  If you have a denominational preference, please indicate in the space provided below.  </w:t>
      </w:r>
    </w:p>
    <w:p w14:paraId="0F359667" w14:textId="77777777" w:rsidR="00110E70" w:rsidRDefault="00110E70" w:rsidP="00110E70">
      <w:pPr>
        <w:pBdr>
          <w:top w:val="single" w:sz="4" w:space="1" w:color="auto"/>
          <w:left w:val="single" w:sz="4" w:space="4" w:color="auto"/>
          <w:bottom w:val="single" w:sz="4" w:space="13" w:color="auto"/>
          <w:right w:val="single" w:sz="4" w:space="4" w:color="auto"/>
        </w:pBdr>
        <w:jc w:val="both"/>
      </w:pPr>
    </w:p>
    <w:p w14:paraId="15D7AB76" w14:textId="77777777" w:rsidR="00110E70" w:rsidRDefault="00110E70" w:rsidP="00110E70">
      <w:pPr>
        <w:pBdr>
          <w:top w:val="single" w:sz="4" w:space="1" w:color="auto"/>
          <w:left w:val="single" w:sz="4" w:space="4" w:color="auto"/>
          <w:bottom w:val="single" w:sz="4" w:space="13" w:color="auto"/>
          <w:right w:val="single" w:sz="4" w:space="4" w:color="auto"/>
        </w:pBdr>
        <w:jc w:val="center"/>
      </w:pPr>
      <w:r>
        <w:t>______________________________</w:t>
      </w:r>
    </w:p>
    <w:p w14:paraId="0DD990A2" w14:textId="77777777" w:rsidR="00110E70" w:rsidRPr="00AB6A52" w:rsidRDefault="00110E70" w:rsidP="00110E70">
      <w:pPr>
        <w:pBdr>
          <w:top w:val="single" w:sz="4" w:space="1" w:color="auto"/>
          <w:left w:val="single" w:sz="4" w:space="4" w:color="auto"/>
          <w:bottom w:val="single" w:sz="4" w:space="13" w:color="auto"/>
          <w:right w:val="single" w:sz="4" w:space="4" w:color="auto"/>
        </w:pBdr>
        <w:jc w:val="center"/>
        <w:rPr>
          <w:i/>
        </w:rPr>
      </w:pPr>
      <w:r w:rsidRPr="00AB6A52">
        <w:rPr>
          <w:i/>
        </w:rPr>
        <w:t>Denominational Preference</w:t>
      </w:r>
    </w:p>
    <w:p w14:paraId="6E8E4441" w14:textId="77777777" w:rsidR="00110E70" w:rsidRDefault="00110E70" w:rsidP="00110E70">
      <w:pPr>
        <w:pBdr>
          <w:top w:val="single" w:sz="4" w:space="1" w:color="auto"/>
          <w:left w:val="single" w:sz="4" w:space="4" w:color="auto"/>
          <w:bottom w:val="single" w:sz="4" w:space="13" w:color="auto"/>
          <w:right w:val="single" w:sz="4" w:space="4" w:color="auto"/>
        </w:pBdr>
        <w:jc w:val="center"/>
      </w:pPr>
    </w:p>
    <w:p w14:paraId="62DD74A9" w14:textId="77777777" w:rsidR="00110E70" w:rsidRDefault="00110E70" w:rsidP="00110E70">
      <w:pPr>
        <w:pBdr>
          <w:top w:val="single" w:sz="4" w:space="1" w:color="auto"/>
          <w:left w:val="single" w:sz="4" w:space="4" w:color="auto"/>
          <w:bottom w:val="single" w:sz="4" w:space="13" w:color="auto"/>
          <w:right w:val="single" w:sz="4" w:space="4" w:color="auto"/>
        </w:pBdr>
      </w:pPr>
      <w:r>
        <w:t xml:space="preserve">First Baptist Church of Franklin offers a Sunday School classes for persons with developmental disabilities.  </w:t>
      </w:r>
    </w:p>
    <w:p w14:paraId="64D16BC2" w14:textId="77777777" w:rsidR="00110E70" w:rsidRDefault="00110E70" w:rsidP="00110E70">
      <w:pPr>
        <w:pBdr>
          <w:top w:val="single" w:sz="4" w:space="1" w:color="auto"/>
          <w:left w:val="single" w:sz="4" w:space="4" w:color="auto"/>
          <w:bottom w:val="single" w:sz="4" w:space="13" w:color="auto"/>
          <w:right w:val="single" w:sz="4" w:space="4" w:color="auto"/>
        </w:pBdr>
      </w:pPr>
    </w:p>
    <w:p w14:paraId="511FCEB0" w14:textId="77777777" w:rsidR="00110E70" w:rsidRDefault="00110E70" w:rsidP="00110E70">
      <w:pPr>
        <w:pBdr>
          <w:top w:val="single" w:sz="4" w:space="1" w:color="auto"/>
          <w:left w:val="single" w:sz="4" w:space="4" w:color="auto"/>
          <w:bottom w:val="single" w:sz="4" w:space="13" w:color="auto"/>
          <w:right w:val="single" w:sz="4" w:space="4" w:color="auto"/>
        </w:pBdr>
      </w:pPr>
      <w:r>
        <w:t>I agree to __________________________ attending this class.  Yes</w:t>
      </w:r>
      <w:sdt>
        <w:sdtPr>
          <w:id w:val="14057187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AB6A52">
        <w:t>No</w:t>
      </w:r>
      <w:sdt>
        <w:sdtPr>
          <w:id w:val="1207071509"/>
          <w14:checkbox>
            <w14:checked w14:val="0"/>
            <w14:checkedState w14:val="2612" w14:font="MS Gothic"/>
            <w14:uncheckedState w14:val="2610" w14:font="MS Gothic"/>
          </w14:checkbox>
        </w:sdtPr>
        <w:sdtContent>
          <w:r w:rsidRPr="00AB6A52">
            <w:rPr>
              <w:rFonts w:ascii="MS Gothic" w:eastAsia="MS Gothic" w:hAnsi="MS Gothic" w:hint="eastAsia"/>
            </w:rPr>
            <w:t>☐</w:t>
          </w:r>
        </w:sdtContent>
      </w:sdt>
      <w:r>
        <w:t xml:space="preserve"> </w:t>
      </w:r>
    </w:p>
    <w:p w14:paraId="4C490E47" w14:textId="77777777" w:rsidR="00110E70" w:rsidRDefault="00110E70" w:rsidP="00110E70">
      <w:pPr>
        <w:pBdr>
          <w:top w:val="single" w:sz="4" w:space="1" w:color="auto"/>
          <w:left w:val="single" w:sz="4" w:space="4" w:color="auto"/>
          <w:bottom w:val="single" w:sz="4" w:space="13" w:color="auto"/>
          <w:right w:val="single" w:sz="4" w:space="4" w:color="auto"/>
        </w:pBdr>
        <w:rPr>
          <w:i/>
          <w:sz w:val="16"/>
          <w:szCs w:val="16"/>
        </w:rPr>
      </w:pPr>
      <w:r>
        <w:t xml:space="preserve">                           </w:t>
      </w:r>
      <w:r w:rsidRPr="00AB6A52">
        <w:rPr>
          <w:i/>
          <w:sz w:val="16"/>
          <w:szCs w:val="16"/>
        </w:rPr>
        <w:t xml:space="preserve">  (</w:t>
      </w:r>
      <w:r>
        <w:rPr>
          <w:i/>
          <w:sz w:val="16"/>
          <w:szCs w:val="16"/>
        </w:rPr>
        <w:t>Individual</w:t>
      </w:r>
      <w:r w:rsidRPr="00AB6A52">
        <w:rPr>
          <w:i/>
          <w:sz w:val="16"/>
          <w:szCs w:val="16"/>
        </w:rPr>
        <w:t>)</w:t>
      </w:r>
    </w:p>
    <w:p w14:paraId="29B5998E" w14:textId="77777777" w:rsidR="00110E70" w:rsidRPr="00AB6A52" w:rsidRDefault="00110E70" w:rsidP="00110E70">
      <w:pPr>
        <w:pBdr>
          <w:top w:val="single" w:sz="4" w:space="1" w:color="auto"/>
          <w:left w:val="single" w:sz="4" w:space="4" w:color="auto"/>
          <w:bottom w:val="single" w:sz="4" w:space="13" w:color="auto"/>
          <w:right w:val="single" w:sz="4" w:space="4" w:color="auto"/>
        </w:pBdr>
        <w:rPr>
          <w:i/>
          <w:sz w:val="16"/>
          <w:szCs w:val="16"/>
        </w:rPr>
      </w:pPr>
    </w:p>
    <w:p w14:paraId="36D0954F" w14:textId="77777777" w:rsidR="00110E70" w:rsidRDefault="00110E70" w:rsidP="00110E70">
      <w:pPr>
        <w:pBdr>
          <w:top w:val="single" w:sz="4" w:space="1" w:color="auto"/>
          <w:left w:val="single" w:sz="4" w:space="4" w:color="auto"/>
          <w:bottom w:val="single" w:sz="4" w:space="13" w:color="auto"/>
          <w:right w:val="single" w:sz="4" w:space="4" w:color="auto"/>
        </w:pBdr>
      </w:pPr>
      <w:r>
        <w:t xml:space="preserve">This consent will be valid for one year. I understand that I may revoke this consent at any time except to the extent that action based on this consent has been taken.     </w:t>
      </w:r>
    </w:p>
    <w:p w14:paraId="7AFCBE6E" w14:textId="77777777" w:rsidR="00110E70" w:rsidRDefault="00110E70" w:rsidP="00110E70">
      <w:pPr>
        <w:pBdr>
          <w:top w:val="single" w:sz="4" w:space="1" w:color="auto"/>
          <w:left w:val="single" w:sz="4" w:space="4" w:color="auto"/>
          <w:bottom w:val="single" w:sz="4" w:space="13" w:color="auto"/>
          <w:right w:val="single" w:sz="4" w:space="4" w:color="auto"/>
        </w:pBdr>
      </w:pPr>
    </w:p>
    <w:p w14:paraId="4D226DC8" w14:textId="77777777" w:rsidR="00110E70" w:rsidRDefault="00110E70" w:rsidP="00110E70">
      <w:pPr>
        <w:pBdr>
          <w:top w:val="single" w:sz="4" w:space="1" w:color="auto"/>
          <w:left w:val="single" w:sz="4" w:space="4" w:color="auto"/>
          <w:bottom w:val="single" w:sz="4" w:space="13" w:color="auto"/>
          <w:right w:val="single" w:sz="4" w:space="4" w:color="auto"/>
        </w:pBdr>
      </w:pPr>
    </w:p>
    <w:p w14:paraId="3CDA7A2F" w14:textId="77777777" w:rsidR="00110E70" w:rsidRPr="006C733E" w:rsidRDefault="00CB51F9" w:rsidP="00110E70">
      <w:pPr>
        <w:pBdr>
          <w:top w:val="single" w:sz="4" w:space="1" w:color="auto"/>
          <w:left w:val="single" w:sz="4" w:space="4" w:color="auto"/>
          <w:bottom w:val="single" w:sz="4" w:space="13" w:color="auto"/>
          <w:right w:val="single" w:sz="4" w:space="4" w:color="auto"/>
        </w:pBdr>
        <w:tabs>
          <w:tab w:val="left" w:pos="3845"/>
        </w:tabs>
        <w:rPr>
          <w:rFonts w:cs="Arial"/>
          <w:sz w:val="19"/>
          <w:szCs w:val="19"/>
        </w:rPr>
      </w:pPr>
      <w:r>
        <w:rPr>
          <w:rFonts w:cs="Arial"/>
          <w:sz w:val="19"/>
          <w:szCs w:val="19"/>
        </w:rPr>
        <w:t>_</w:t>
      </w:r>
      <w:r w:rsidR="00110E70" w:rsidRPr="006C733E">
        <w:rPr>
          <w:rFonts w:cs="Arial"/>
          <w:sz w:val="19"/>
          <w:szCs w:val="19"/>
        </w:rPr>
        <w:t>____________________</w:t>
      </w:r>
      <w:r w:rsidR="00110E70">
        <w:rPr>
          <w:rFonts w:cs="Arial"/>
          <w:sz w:val="19"/>
          <w:szCs w:val="19"/>
        </w:rPr>
        <w:t>___</w:t>
      </w:r>
      <w:r w:rsidR="00110E70" w:rsidRPr="006C733E">
        <w:rPr>
          <w:rFonts w:cs="Arial"/>
          <w:sz w:val="19"/>
          <w:szCs w:val="19"/>
        </w:rPr>
        <w:t>___</w:t>
      </w:r>
      <w:r w:rsidR="00110E70">
        <w:rPr>
          <w:rFonts w:cs="Arial"/>
          <w:sz w:val="19"/>
          <w:szCs w:val="19"/>
        </w:rPr>
        <w:t>______</w:t>
      </w:r>
      <w:r w:rsidR="00110E70" w:rsidRPr="006C733E">
        <w:rPr>
          <w:rFonts w:cs="Arial"/>
          <w:sz w:val="19"/>
          <w:szCs w:val="19"/>
        </w:rPr>
        <w:t>__________</w:t>
      </w:r>
      <w:r w:rsidR="00110E70">
        <w:rPr>
          <w:rFonts w:cs="Arial"/>
          <w:sz w:val="19"/>
          <w:szCs w:val="19"/>
        </w:rPr>
        <w:tab/>
        <w:t xml:space="preserve"> </w:t>
      </w:r>
      <w:r w:rsidR="00110E70">
        <w:rPr>
          <w:rFonts w:cs="Arial"/>
          <w:sz w:val="19"/>
          <w:szCs w:val="19"/>
        </w:rPr>
        <w:tab/>
        <w:t xml:space="preserve">________________           </w:t>
      </w:r>
    </w:p>
    <w:p w14:paraId="248E1F76" w14:textId="77777777" w:rsidR="00110E70" w:rsidRPr="006C733E" w:rsidRDefault="00110E70" w:rsidP="00110E70">
      <w:pPr>
        <w:pBdr>
          <w:top w:val="single" w:sz="4" w:space="1" w:color="auto"/>
          <w:left w:val="single" w:sz="4" w:space="4" w:color="auto"/>
          <w:bottom w:val="single" w:sz="4" w:space="13"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B59C928" w14:textId="77777777" w:rsidR="00110E70" w:rsidRDefault="00110E70" w:rsidP="00110E70">
      <w:pPr>
        <w:pBdr>
          <w:top w:val="single" w:sz="4" w:space="1" w:color="auto"/>
          <w:left w:val="single" w:sz="4" w:space="4" w:color="auto"/>
          <w:bottom w:val="single" w:sz="4" w:space="13" w:color="auto"/>
          <w:right w:val="single" w:sz="4" w:space="4" w:color="auto"/>
        </w:pBdr>
        <w:rPr>
          <w:rFonts w:cs="Arial"/>
          <w:sz w:val="19"/>
          <w:szCs w:val="19"/>
        </w:rPr>
      </w:pPr>
    </w:p>
    <w:p w14:paraId="3E86F4D3" w14:textId="77777777" w:rsidR="00CB51F9" w:rsidRDefault="00CB51F9" w:rsidP="00110E70">
      <w:pPr>
        <w:pBdr>
          <w:top w:val="single" w:sz="4" w:space="1" w:color="auto"/>
          <w:left w:val="single" w:sz="4" w:space="4" w:color="auto"/>
          <w:bottom w:val="single" w:sz="4" w:space="13" w:color="auto"/>
          <w:right w:val="single" w:sz="4" w:space="4" w:color="auto"/>
        </w:pBdr>
        <w:rPr>
          <w:rFonts w:cs="Arial"/>
          <w:sz w:val="19"/>
          <w:szCs w:val="19"/>
        </w:rPr>
      </w:pPr>
    </w:p>
    <w:p w14:paraId="5A6B0EB4" w14:textId="77777777" w:rsidR="00110E70" w:rsidRPr="006C733E" w:rsidRDefault="00110E70" w:rsidP="00110E70">
      <w:pPr>
        <w:pBdr>
          <w:top w:val="single" w:sz="4" w:space="1" w:color="auto"/>
          <w:left w:val="single" w:sz="4" w:space="4" w:color="auto"/>
          <w:bottom w:val="single" w:sz="4" w:space="13" w:color="auto"/>
          <w:right w:val="single" w:sz="4" w:space="4" w:color="auto"/>
        </w:pBdr>
        <w:rPr>
          <w:rFonts w:cs="Arial"/>
          <w:sz w:val="19"/>
          <w:szCs w:val="19"/>
        </w:rPr>
      </w:pPr>
      <w:r>
        <w:rPr>
          <w:rFonts w:cs="Arial"/>
          <w:sz w:val="19"/>
          <w:szCs w:val="19"/>
        </w:rPr>
        <w:t xml:space="preserve">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581FF73D" w14:textId="77777777" w:rsidR="00110E70" w:rsidRDefault="00110E70" w:rsidP="00110E70">
      <w:pPr>
        <w:pBdr>
          <w:top w:val="single" w:sz="4" w:space="1" w:color="auto"/>
          <w:left w:val="single" w:sz="4" w:space="4" w:color="auto"/>
          <w:bottom w:val="single" w:sz="4" w:space="13"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5D5CD5EC" w14:textId="77777777" w:rsidR="00110E70" w:rsidRDefault="00110E70" w:rsidP="00110E70">
      <w:pPr>
        <w:pBdr>
          <w:top w:val="single" w:sz="4" w:space="1" w:color="auto"/>
          <w:left w:val="single" w:sz="4" w:space="4" w:color="auto"/>
          <w:bottom w:val="single" w:sz="4" w:space="13" w:color="auto"/>
          <w:right w:val="single" w:sz="4" w:space="4" w:color="auto"/>
        </w:pBdr>
        <w:jc w:val="center"/>
        <w:rPr>
          <w:rFonts w:cs="Arial"/>
          <w:b/>
        </w:rPr>
      </w:pPr>
    </w:p>
    <w:p w14:paraId="4D8794C0"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b/>
        </w:rPr>
      </w:pPr>
    </w:p>
    <w:p w14:paraId="656277AB" w14:textId="77777777" w:rsidR="00CB51F9" w:rsidRDefault="00CB51F9" w:rsidP="00CB51F9">
      <w:pPr>
        <w:pBdr>
          <w:top w:val="single" w:sz="4" w:space="1" w:color="auto"/>
          <w:left w:val="single" w:sz="4" w:space="4" w:color="auto"/>
          <w:bottom w:val="single" w:sz="4" w:space="1" w:color="auto"/>
          <w:right w:val="single" w:sz="4" w:space="4" w:color="auto"/>
        </w:pBdr>
        <w:jc w:val="center"/>
        <w:rPr>
          <w:b/>
          <w:sz w:val="22"/>
        </w:rPr>
      </w:pPr>
      <w:r w:rsidRPr="001E30E8">
        <w:rPr>
          <w:b/>
          <w:sz w:val="22"/>
        </w:rPr>
        <w:t xml:space="preserve">MCH </w:t>
      </w:r>
      <w:r>
        <w:rPr>
          <w:b/>
          <w:sz w:val="22"/>
        </w:rPr>
        <w:t>CONSENT TO USE IMAGE</w:t>
      </w:r>
    </w:p>
    <w:p w14:paraId="0D95C6DF" w14:textId="77777777" w:rsidR="00CB51F9" w:rsidRPr="001E30E8" w:rsidRDefault="00CB51F9" w:rsidP="00CB51F9">
      <w:pPr>
        <w:pBdr>
          <w:top w:val="single" w:sz="4" w:space="1" w:color="auto"/>
          <w:left w:val="single" w:sz="4" w:space="4" w:color="auto"/>
          <w:bottom w:val="single" w:sz="4" w:space="1" w:color="auto"/>
          <w:right w:val="single" w:sz="4" w:space="4" w:color="auto"/>
        </w:pBdr>
        <w:jc w:val="center"/>
        <w:rPr>
          <w:b/>
          <w:sz w:val="22"/>
        </w:rPr>
      </w:pPr>
    </w:p>
    <w:p w14:paraId="45FB1421" w14:textId="77777777" w:rsidR="00CB51F9" w:rsidRDefault="00CB51F9" w:rsidP="00CB51F9">
      <w:pPr>
        <w:pBdr>
          <w:top w:val="single" w:sz="4" w:space="1" w:color="auto"/>
          <w:left w:val="single" w:sz="4" w:space="4" w:color="auto"/>
          <w:bottom w:val="single" w:sz="4" w:space="1" w:color="auto"/>
          <w:right w:val="single" w:sz="4" w:space="4" w:color="auto"/>
        </w:pBdr>
        <w:jc w:val="both"/>
      </w:pPr>
      <w:r>
        <w:t xml:space="preserve">I hereby give permission for Macon Citizens Habilities, Inc. to capture an image or images of </w:t>
      </w:r>
    </w:p>
    <w:p w14:paraId="4C401BE4" w14:textId="77777777" w:rsidR="00CB51F9" w:rsidRDefault="00CB51F9" w:rsidP="00CB51F9">
      <w:pPr>
        <w:pBdr>
          <w:top w:val="single" w:sz="4" w:space="1" w:color="auto"/>
          <w:left w:val="single" w:sz="4" w:space="4" w:color="auto"/>
          <w:bottom w:val="single" w:sz="4" w:space="1" w:color="auto"/>
          <w:right w:val="single" w:sz="4" w:space="4" w:color="auto"/>
        </w:pBdr>
        <w:jc w:val="both"/>
      </w:pPr>
    </w:p>
    <w:p w14:paraId="527AD4DD" w14:textId="77777777" w:rsidR="00CB51F9" w:rsidRDefault="00CB51F9" w:rsidP="00CB51F9">
      <w:pPr>
        <w:pBdr>
          <w:top w:val="single" w:sz="4" w:space="1" w:color="auto"/>
          <w:left w:val="single" w:sz="4" w:space="4" w:color="auto"/>
          <w:bottom w:val="single" w:sz="4" w:space="1" w:color="auto"/>
          <w:right w:val="single" w:sz="4" w:space="4" w:color="auto"/>
        </w:pBdr>
        <w:jc w:val="both"/>
      </w:pPr>
      <w:r>
        <w:t>_________________________________________ and/or myself.  I</w:t>
      </w:r>
      <w:r w:rsidRPr="00774DF6">
        <w:t xml:space="preserve">t is understood </w:t>
      </w:r>
      <w:r>
        <w:t xml:space="preserve">these images may </w:t>
      </w:r>
    </w:p>
    <w:p w14:paraId="4D4516B9" w14:textId="77777777" w:rsidR="00CB51F9" w:rsidRPr="009C362E" w:rsidRDefault="00CB51F9" w:rsidP="00CB51F9">
      <w:pPr>
        <w:pBdr>
          <w:top w:val="single" w:sz="4" w:space="1" w:color="auto"/>
          <w:left w:val="single" w:sz="4" w:space="4" w:color="auto"/>
          <w:bottom w:val="single" w:sz="4" w:space="1" w:color="auto"/>
          <w:right w:val="single" w:sz="4" w:space="4" w:color="auto"/>
        </w:pBdr>
        <w:jc w:val="both"/>
        <w:rPr>
          <w:sz w:val="16"/>
          <w:szCs w:val="16"/>
        </w:rPr>
      </w:pPr>
      <w:r>
        <w:rPr>
          <w:sz w:val="16"/>
          <w:szCs w:val="16"/>
        </w:rPr>
        <w:t xml:space="preserve">               (Name of Individual)</w:t>
      </w:r>
    </w:p>
    <w:p w14:paraId="6E859B62" w14:textId="59837344" w:rsidR="00CB51F9" w:rsidRPr="00774DF6" w:rsidRDefault="00CB51F9" w:rsidP="00CB51F9">
      <w:pPr>
        <w:pBdr>
          <w:top w:val="single" w:sz="4" w:space="1" w:color="auto"/>
          <w:left w:val="single" w:sz="4" w:space="4" w:color="auto"/>
          <w:bottom w:val="single" w:sz="4" w:space="1" w:color="auto"/>
          <w:right w:val="single" w:sz="4" w:space="4" w:color="auto"/>
        </w:pBdr>
        <w:jc w:val="both"/>
      </w:pPr>
      <w:r>
        <w:t>include</w:t>
      </w:r>
      <w:r w:rsidRPr="00774DF6">
        <w:t xml:space="preserve"> photographs, videos, slides and/or movies</w:t>
      </w:r>
      <w:r>
        <w:t xml:space="preserve"> and</w:t>
      </w:r>
      <w:r w:rsidRPr="00774DF6">
        <w:t xml:space="preserve"> </w:t>
      </w:r>
      <w:r>
        <w:t>may</w:t>
      </w:r>
      <w:r w:rsidRPr="00774DF6">
        <w:t xml:space="preserve"> be used</w:t>
      </w:r>
      <w:r>
        <w:t xml:space="preserve"> for marketing and communication tools on behalf of Macon Citizens Habilities.  </w:t>
      </w:r>
      <w:r w:rsidRPr="00774DF6">
        <w:t xml:space="preserve"> </w:t>
      </w:r>
      <w:r>
        <w:t>Various uses include</w:t>
      </w:r>
      <w:r w:rsidRPr="00774DF6">
        <w:t xml:space="preserve"> brochures, articles for professional journals, public education presentations, scrapbooks kept by </w:t>
      </w:r>
      <w:r>
        <w:t>MCH, local newspapers, the Macon Citizens Habilities website and the Macon Citizens Habilities social media websites</w:t>
      </w:r>
      <w:r w:rsidRPr="00774DF6">
        <w:t xml:space="preserve">.  </w:t>
      </w:r>
      <w:r>
        <w:t xml:space="preserve">At no time </w:t>
      </w:r>
      <w:r w:rsidRPr="00774DF6">
        <w:t xml:space="preserve">shall such media (photograph, video, etc.) described above disclose the name of said </w:t>
      </w:r>
      <w:r>
        <w:t>person served</w:t>
      </w:r>
      <w:r w:rsidRPr="00774DF6">
        <w:t xml:space="preserve"> without express consent except when it is to be used solely for the </w:t>
      </w:r>
      <w:r>
        <w:t>person served</w:t>
      </w:r>
      <w:r w:rsidRPr="00774DF6">
        <w:t xml:space="preserve"> record or for medical and educational purposes unless such consent is rendered.  This conse</w:t>
      </w:r>
      <w:r>
        <w:t xml:space="preserve">nt will be valid for one year.  </w:t>
      </w:r>
      <w:r w:rsidRPr="00774DF6">
        <w:t xml:space="preserve">I understand that I may revoke this consent at any time except to the extent that action based on this consent has been taken.     </w:t>
      </w:r>
    </w:p>
    <w:p w14:paraId="16A6F930" w14:textId="77777777" w:rsidR="00CB51F9" w:rsidRDefault="00CB51F9" w:rsidP="00CB51F9">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1EB26036" w14:textId="77777777" w:rsidR="00CB51F9" w:rsidRDefault="00CB51F9" w:rsidP="00CB51F9">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3C21ACD1" w14:textId="77777777" w:rsidR="00CB51F9" w:rsidRPr="006C733E" w:rsidRDefault="00CB51F9" w:rsidP="00CB51F9">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72EFA66A" w14:textId="77777777" w:rsidR="00CB51F9" w:rsidRPr="006C733E" w:rsidRDefault="00CB51F9" w:rsidP="00CB51F9">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6ED01E33" w14:textId="77777777" w:rsidR="00CB51F9" w:rsidRDefault="00CB51F9" w:rsidP="00CB51F9">
      <w:pPr>
        <w:pBdr>
          <w:top w:val="single" w:sz="4" w:space="1" w:color="auto"/>
          <w:left w:val="single" w:sz="4" w:space="4" w:color="auto"/>
          <w:bottom w:val="single" w:sz="4" w:space="1" w:color="auto"/>
          <w:right w:val="single" w:sz="4" w:space="4" w:color="auto"/>
        </w:pBdr>
        <w:rPr>
          <w:rFonts w:cs="Arial"/>
          <w:sz w:val="19"/>
          <w:szCs w:val="19"/>
        </w:rPr>
      </w:pPr>
    </w:p>
    <w:p w14:paraId="412387BC" w14:textId="77777777" w:rsidR="00CB51F9" w:rsidRDefault="00CB51F9" w:rsidP="00CB51F9">
      <w:pPr>
        <w:pBdr>
          <w:top w:val="single" w:sz="4" w:space="1" w:color="auto"/>
          <w:left w:val="single" w:sz="4" w:space="4" w:color="auto"/>
          <w:bottom w:val="single" w:sz="4" w:space="1" w:color="auto"/>
          <w:right w:val="single" w:sz="4" w:space="4" w:color="auto"/>
        </w:pBdr>
        <w:rPr>
          <w:rFonts w:cs="Arial"/>
          <w:sz w:val="19"/>
          <w:szCs w:val="19"/>
        </w:rPr>
      </w:pPr>
    </w:p>
    <w:p w14:paraId="0B1AFEDB" w14:textId="77777777" w:rsidR="00CB51F9" w:rsidRPr="006C733E" w:rsidRDefault="00CB51F9" w:rsidP="00CB51F9">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5AFDCF2" w14:textId="77777777" w:rsidR="00CB51F9" w:rsidRPr="00C51D4C" w:rsidRDefault="00CB51F9" w:rsidP="00CB51F9">
      <w:pPr>
        <w:pBdr>
          <w:top w:val="single" w:sz="4" w:space="1" w:color="auto"/>
          <w:left w:val="single" w:sz="4" w:space="4" w:color="auto"/>
          <w:bottom w:val="single" w:sz="4" w:space="1" w:color="auto"/>
          <w:right w:val="single" w:sz="4" w:space="4" w:color="auto"/>
        </w:pBdr>
        <w:rPr>
          <w:rFonts w:cs="Arial"/>
          <w:b/>
        </w:rPr>
      </w:pPr>
      <w:r w:rsidRPr="00C51D4C">
        <w:rPr>
          <w:rFonts w:cs="Arial"/>
        </w:rPr>
        <w:t xml:space="preserve">Signature of Witness                                                               </w:t>
      </w:r>
      <w:r w:rsidRPr="00C51D4C">
        <w:rPr>
          <w:rFonts w:cs="Arial"/>
        </w:rPr>
        <w:tab/>
        <w:t>Date</w:t>
      </w:r>
      <w:r w:rsidRPr="00C51D4C">
        <w:tab/>
      </w:r>
    </w:p>
    <w:p w14:paraId="66BBEB08" w14:textId="77777777" w:rsidR="00CB51F9" w:rsidRPr="00C51D4C" w:rsidRDefault="00CB51F9" w:rsidP="00CB51F9">
      <w:pPr>
        <w:pBdr>
          <w:top w:val="single" w:sz="4" w:space="1" w:color="auto"/>
          <w:left w:val="single" w:sz="4" w:space="4" w:color="auto"/>
          <w:bottom w:val="single" w:sz="4" w:space="1" w:color="auto"/>
          <w:right w:val="single" w:sz="4" w:space="4" w:color="auto"/>
        </w:pBdr>
        <w:jc w:val="center"/>
        <w:rPr>
          <w:rFonts w:cs="Arial"/>
          <w:b/>
        </w:rPr>
      </w:pPr>
    </w:p>
    <w:p w14:paraId="523477CF" w14:textId="77777777" w:rsidR="00CB51F9" w:rsidRPr="00C51D4C" w:rsidRDefault="00CB51F9" w:rsidP="00CB51F9">
      <w:pPr>
        <w:pBdr>
          <w:top w:val="single" w:sz="4" w:space="1" w:color="auto"/>
          <w:left w:val="single" w:sz="4" w:space="4" w:color="auto"/>
          <w:bottom w:val="single" w:sz="4" w:space="1" w:color="auto"/>
          <w:right w:val="single" w:sz="4" w:space="4" w:color="auto"/>
        </w:pBdr>
        <w:jc w:val="center"/>
        <w:rPr>
          <w:rFonts w:cs="Arial"/>
          <w:b/>
          <w:sz w:val="28"/>
          <w:szCs w:val="28"/>
        </w:rPr>
      </w:pPr>
      <w:r w:rsidRPr="00C51D4C">
        <w:rPr>
          <w:rFonts w:cs="Arial"/>
          <w:b/>
          <w:sz w:val="28"/>
          <w:szCs w:val="28"/>
        </w:rPr>
        <w:t>------OR------</w:t>
      </w:r>
    </w:p>
    <w:p w14:paraId="41E51B3D"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0D52C13D" w14:textId="77777777" w:rsidR="00CB51F9" w:rsidRPr="00C51D4C" w:rsidRDefault="00CB51F9" w:rsidP="00CB51F9">
      <w:pPr>
        <w:pBdr>
          <w:top w:val="single" w:sz="4" w:space="1" w:color="auto"/>
          <w:left w:val="single" w:sz="4" w:space="4" w:color="auto"/>
          <w:bottom w:val="single" w:sz="4" w:space="1" w:color="auto"/>
          <w:right w:val="single" w:sz="4" w:space="4" w:color="auto"/>
        </w:pBdr>
        <w:rPr>
          <w:rFonts w:cs="Arial"/>
          <w:sz w:val="22"/>
        </w:rPr>
      </w:pPr>
      <w:r>
        <w:rPr>
          <w:rFonts w:cs="Arial"/>
          <w:b/>
          <w:sz w:val="22"/>
        </w:rPr>
        <w:t xml:space="preserve">_____ </w:t>
      </w:r>
      <w:r w:rsidRPr="00C51D4C">
        <w:rPr>
          <w:rFonts w:cs="Arial"/>
          <w:sz w:val="22"/>
        </w:rPr>
        <w:t xml:space="preserve">I do </w:t>
      </w:r>
      <w:r w:rsidRPr="00C51D4C">
        <w:rPr>
          <w:rFonts w:cs="Arial"/>
          <w:b/>
          <w:color w:val="FF0000"/>
          <w:sz w:val="22"/>
          <w:u w:val="single"/>
        </w:rPr>
        <w:t>NOT</w:t>
      </w:r>
      <w:r w:rsidRPr="00C51D4C">
        <w:rPr>
          <w:rFonts w:cs="Arial"/>
          <w:sz w:val="22"/>
        </w:rPr>
        <w:t xml:space="preserve"> want </w:t>
      </w:r>
      <w:r>
        <w:rPr>
          <w:rFonts w:cs="Arial"/>
          <w:sz w:val="22"/>
        </w:rPr>
        <w:t xml:space="preserve">any </w:t>
      </w:r>
      <w:r w:rsidRPr="00C51D4C">
        <w:rPr>
          <w:rFonts w:cs="Arial"/>
          <w:sz w:val="22"/>
        </w:rPr>
        <w:t>image or images of the individual to be used in the media platforms listed above.</w:t>
      </w:r>
    </w:p>
    <w:p w14:paraId="3ACBFEFA"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3F01910A"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3A260CC4" w14:textId="77777777" w:rsidR="00CB51F9" w:rsidRDefault="00CB51F9" w:rsidP="00CB51F9">
      <w:pPr>
        <w:pBdr>
          <w:top w:val="single" w:sz="4" w:space="1" w:color="auto"/>
          <w:left w:val="single" w:sz="4" w:space="4" w:color="auto"/>
          <w:bottom w:val="single" w:sz="4" w:space="1" w:color="auto"/>
          <w:right w:val="single" w:sz="4" w:space="4" w:color="auto"/>
        </w:pBdr>
        <w:rPr>
          <w:rFonts w:cs="Arial"/>
          <w:b/>
          <w:sz w:val="22"/>
        </w:rPr>
      </w:pPr>
      <w:r>
        <w:rPr>
          <w:rFonts w:cs="Arial"/>
          <w:b/>
          <w:sz w:val="22"/>
        </w:rPr>
        <w:t>_______________________________________             ___________________</w:t>
      </w:r>
    </w:p>
    <w:p w14:paraId="60C496C4" w14:textId="77777777" w:rsidR="00CB51F9" w:rsidRPr="00C51D4C" w:rsidRDefault="00CB51F9" w:rsidP="00CB51F9">
      <w:pPr>
        <w:pBdr>
          <w:top w:val="single" w:sz="4" w:space="1" w:color="auto"/>
          <w:left w:val="single" w:sz="4" w:space="4" w:color="auto"/>
          <w:bottom w:val="single" w:sz="4" w:space="1" w:color="auto"/>
          <w:right w:val="single" w:sz="4" w:space="4" w:color="auto"/>
        </w:pBdr>
        <w:rPr>
          <w:rFonts w:cs="Arial"/>
        </w:rPr>
      </w:pPr>
      <w:r>
        <w:rPr>
          <w:rFonts w:cs="Arial"/>
        </w:rPr>
        <w:t>Signature of individual, legal guardian or parent</w:t>
      </w:r>
      <w:r>
        <w:rPr>
          <w:rFonts w:cs="Arial"/>
        </w:rPr>
        <w:tab/>
      </w:r>
      <w:r>
        <w:rPr>
          <w:rFonts w:cs="Arial"/>
        </w:rPr>
        <w:tab/>
      </w:r>
      <w:r>
        <w:rPr>
          <w:rFonts w:cs="Arial"/>
        </w:rPr>
        <w:tab/>
        <w:t>Date</w:t>
      </w:r>
    </w:p>
    <w:p w14:paraId="70D8B5B1"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44BF34FF"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7660F17A"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01CC32B"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A78072F"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9B8899E"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578437B5"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659F545"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44231BBA"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1EB893D"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3FC9466"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5BD5B91C"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312B5FE2"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80A2C7A"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9593A2E"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F19EC33"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4087332C"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DC3063D"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5DD3112C"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546BBF9"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5A60405"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4CF4EF02"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B820C98" w14:textId="77777777" w:rsidR="00110E70" w:rsidRPr="001E30E8" w:rsidRDefault="00110E70" w:rsidP="00110E70">
      <w:pPr>
        <w:pBdr>
          <w:top w:val="single" w:sz="4" w:space="1" w:color="auto"/>
          <w:left w:val="single" w:sz="4" w:space="4" w:color="auto"/>
          <w:bottom w:val="single" w:sz="4" w:space="1" w:color="auto"/>
          <w:right w:val="single" w:sz="4" w:space="4" w:color="auto"/>
        </w:pBdr>
        <w:jc w:val="center"/>
        <w:rPr>
          <w:rFonts w:cs="Arial"/>
          <w:b/>
          <w:sz w:val="22"/>
        </w:rPr>
      </w:pPr>
      <w:r w:rsidRPr="001E30E8">
        <w:rPr>
          <w:rFonts w:cs="Arial"/>
          <w:b/>
          <w:sz w:val="22"/>
        </w:rPr>
        <w:t>MCH CONSENT FOR EMERGENCY MEDICAL TREATMENT</w:t>
      </w:r>
    </w:p>
    <w:p w14:paraId="772A207F"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262D9CF4"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3EEAF703"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b/>
        </w:rPr>
      </w:pPr>
      <w:r w:rsidRPr="009308B9">
        <w:rPr>
          <w:rFonts w:cs="Arial"/>
          <w:b/>
        </w:rPr>
        <w:t>NAME</w:t>
      </w:r>
      <w:r>
        <w:rPr>
          <w:rFonts w:cs="Arial"/>
          <w:b/>
        </w:rPr>
        <w:t xml:space="preserve">:   </w:t>
      </w:r>
      <w:r w:rsidR="00CB51F9">
        <w:rPr>
          <w:rFonts w:cs="Arial"/>
          <w:b/>
        </w:rPr>
        <w:t>_</w:t>
      </w:r>
      <w:r w:rsidRPr="009308B9">
        <w:rPr>
          <w:rFonts w:cs="Arial"/>
          <w:b/>
        </w:rPr>
        <w:t>_______</w:t>
      </w:r>
      <w:r>
        <w:rPr>
          <w:rFonts w:cs="Arial"/>
          <w:b/>
        </w:rPr>
        <w:t>__</w:t>
      </w:r>
      <w:r w:rsidRPr="009308B9">
        <w:rPr>
          <w:rFonts w:cs="Arial"/>
          <w:b/>
        </w:rPr>
        <w:t>___</w:t>
      </w:r>
      <w:r>
        <w:rPr>
          <w:rFonts w:cs="Arial"/>
          <w:b/>
        </w:rPr>
        <w:t>_____</w:t>
      </w:r>
      <w:r w:rsidRPr="009308B9">
        <w:rPr>
          <w:rFonts w:cs="Arial"/>
          <w:b/>
        </w:rPr>
        <w:t>____________</w:t>
      </w:r>
      <w:r w:rsidRPr="009308B9">
        <w:rPr>
          <w:rFonts w:cs="Arial"/>
          <w:b/>
        </w:rPr>
        <w:tab/>
      </w:r>
      <w:r>
        <w:rPr>
          <w:rFonts w:cs="Arial"/>
          <w:b/>
        </w:rPr>
        <w:t xml:space="preserve">              </w:t>
      </w:r>
      <w:r w:rsidRPr="009308B9">
        <w:rPr>
          <w:rFonts w:cs="Arial"/>
          <w:b/>
        </w:rPr>
        <w:t>RECORD NUMBER:  ______</w:t>
      </w:r>
      <w:r>
        <w:rPr>
          <w:rFonts w:cs="Arial"/>
          <w:b/>
        </w:rPr>
        <w:t>______</w:t>
      </w:r>
      <w:r w:rsidRPr="009308B9">
        <w:rPr>
          <w:rFonts w:cs="Arial"/>
          <w:b/>
        </w:rPr>
        <w:t xml:space="preserve">______  </w:t>
      </w:r>
    </w:p>
    <w:p w14:paraId="5712F4AC"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0D41485F"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1C822ED8"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b/>
        </w:rPr>
      </w:pPr>
      <w:r>
        <w:rPr>
          <w:rFonts w:cs="Arial"/>
          <w:b/>
        </w:rPr>
        <w:t>FACILITY NAME</w:t>
      </w:r>
      <w:r w:rsidRPr="009308B9">
        <w:rPr>
          <w:rFonts w:cs="Arial"/>
          <w:b/>
        </w:rPr>
        <w:t xml:space="preserve">:  </w:t>
      </w:r>
      <w:r>
        <w:rPr>
          <w:rFonts w:cs="Arial"/>
          <w:b/>
        </w:rPr>
        <w:t>_</w:t>
      </w:r>
      <w:r w:rsidR="00CB51F9">
        <w:rPr>
          <w:rFonts w:cs="Arial"/>
          <w:b/>
        </w:rPr>
        <w:t>_</w:t>
      </w:r>
      <w:r>
        <w:rPr>
          <w:rFonts w:cs="Arial"/>
          <w:b/>
        </w:rPr>
        <w:t>_______________________________</w:t>
      </w:r>
      <w:r w:rsidRPr="009308B9">
        <w:rPr>
          <w:rFonts w:cs="Arial"/>
          <w:b/>
        </w:rPr>
        <w:t xml:space="preserve">                                    </w:t>
      </w:r>
    </w:p>
    <w:p w14:paraId="494BCF23"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b/>
        </w:rPr>
      </w:pPr>
    </w:p>
    <w:p w14:paraId="7C56542B"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rPr>
      </w:pPr>
      <w:r w:rsidRPr="009308B9">
        <w:rPr>
          <w:rFonts w:cs="Arial"/>
          <w:noProof/>
        </w:rPr>
        <mc:AlternateContent>
          <mc:Choice Requires="wps">
            <w:drawing>
              <wp:anchor distT="0" distB="0" distL="114300" distR="114300" simplePos="0" relativeHeight="251673088" behindDoc="0" locked="0" layoutInCell="0" allowOverlap="1" wp14:anchorId="07C519E1" wp14:editId="2F7E7F17">
                <wp:simplePos x="0" y="0"/>
                <wp:positionH relativeFrom="column">
                  <wp:posOffset>46990</wp:posOffset>
                </wp:positionH>
                <wp:positionV relativeFrom="paragraph">
                  <wp:posOffset>12065</wp:posOffset>
                </wp:positionV>
                <wp:extent cx="5496560" cy="635"/>
                <wp:effectExtent l="0" t="0" r="27940"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519E81" id="Straight Connector 1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5pt" to="4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" o:allowincell="f" strokecolor="black [3040]"/>
            </w:pict>
          </mc:Fallback>
        </mc:AlternateContent>
      </w:r>
      <w:r w:rsidRPr="009308B9">
        <w:rPr>
          <w:rFonts w:cs="Arial"/>
        </w:rPr>
        <w:t xml:space="preserve"> </w:t>
      </w:r>
    </w:p>
    <w:p w14:paraId="16E7E963"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rPr>
      </w:pPr>
    </w:p>
    <w:p w14:paraId="59F146DE" w14:textId="77777777"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r w:rsidRPr="009308B9">
        <w:rPr>
          <w:rFonts w:cs="Arial"/>
        </w:rPr>
        <w:t>I, _____________________________________ authorize and grant consent to MCH to obtain</w:t>
      </w:r>
    </w:p>
    <w:p w14:paraId="18388C91" w14:textId="77777777"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r w:rsidRPr="009308B9">
        <w:rPr>
          <w:rFonts w:cs="Arial"/>
          <w:b/>
        </w:rPr>
        <w:t xml:space="preserve">         </w:t>
      </w:r>
      <w:r w:rsidRPr="009308B9">
        <w:rPr>
          <w:rFonts w:cs="Arial"/>
        </w:rPr>
        <w:t>(</w:t>
      </w:r>
      <w:r>
        <w:rPr>
          <w:rFonts w:cs="Arial"/>
        </w:rPr>
        <w:t>Individual</w:t>
      </w:r>
      <w:r w:rsidRPr="009308B9">
        <w:rPr>
          <w:rFonts w:cs="Arial"/>
        </w:rPr>
        <w:t xml:space="preserve">, legal </w:t>
      </w:r>
      <w:r>
        <w:rPr>
          <w:rFonts w:cs="Arial"/>
        </w:rPr>
        <w:t>guardian(s)</w:t>
      </w:r>
      <w:r w:rsidRPr="009308B9">
        <w:rPr>
          <w:rFonts w:cs="Arial"/>
        </w:rPr>
        <w:t xml:space="preserve"> or parent)</w:t>
      </w:r>
    </w:p>
    <w:p w14:paraId="4C7548F4" w14:textId="77777777"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p>
    <w:p w14:paraId="4A7C8DE9" w14:textId="1070103A"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r w:rsidRPr="009308B9">
        <w:rPr>
          <w:rFonts w:cs="Arial"/>
        </w:rPr>
        <w:t xml:space="preserve">emergency medical, dental, or psychiatric care and attention for the </w:t>
      </w:r>
      <w:r w:rsidR="00FA1F6B" w:rsidRPr="009308B9">
        <w:rPr>
          <w:rFonts w:cs="Arial"/>
        </w:rPr>
        <w:t>above-named</w:t>
      </w:r>
      <w:r w:rsidRPr="009308B9">
        <w:rPr>
          <w:rFonts w:cs="Arial"/>
        </w:rPr>
        <w:t xml:space="preserve"> </w:t>
      </w:r>
      <w:r>
        <w:rPr>
          <w:rFonts w:cs="Arial"/>
        </w:rPr>
        <w:t>person</w:t>
      </w:r>
      <w:r w:rsidRPr="009308B9">
        <w:rPr>
          <w:rFonts w:cs="Arial"/>
        </w:rPr>
        <w:t>.</w:t>
      </w:r>
      <w:r>
        <w:rPr>
          <w:rFonts w:cs="Arial"/>
        </w:rPr>
        <w:t xml:space="preserve">  </w:t>
      </w:r>
      <w:r w:rsidRPr="009308B9">
        <w:rPr>
          <w:rFonts w:cs="Arial"/>
        </w:rPr>
        <w:t xml:space="preserve">This consent is valid for one year.  I understand that I may revoke this consent at any time except to the extent that action based on this consent has been taken.     </w:t>
      </w:r>
    </w:p>
    <w:p w14:paraId="275CF23F"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33C6231E"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33E13A2"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rPr>
      </w:pPr>
    </w:p>
    <w:p w14:paraId="0F84109C"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587DF395"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2F67CD5"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751FF22F"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659AEA2F"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031709AF"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25DB34AD"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658089DE"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0F360343"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2627CD40"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FF9D4A8" w14:textId="77777777" w:rsidR="00110E70" w:rsidRDefault="00110E70" w:rsidP="00110E70">
      <w:pPr>
        <w:rPr>
          <w:b/>
          <w:noProof/>
        </w:rPr>
      </w:pPr>
    </w:p>
    <w:sectPr w:rsidR="00110E70" w:rsidSect="0011109C">
      <w:headerReference w:type="default" r:id="rId39"/>
      <w:footerReference w:type="default" r:id="rId40"/>
      <w:headerReference w:type="first" r:id="rId41"/>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7FD99" w14:textId="77777777" w:rsidR="00FF379F" w:rsidRDefault="00FF379F">
      <w:r>
        <w:separator/>
      </w:r>
    </w:p>
  </w:endnote>
  <w:endnote w:type="continuationSeparator" w:id="0">
    <w:p w14:paraId="5DA52291" w14:textId="77777777" w:rsidR="00FF379F" w:rsidRDefault="00FF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67C8A" w14:textId="77777777" w:rsidR="004A6F1D" w:rsidRPr="00FD4237" w:rsidRDefault="004A6F1D">
    <w:pPr>
      <w:pStyle w:val="Footer"/>
      <w:framePr w:wrap="notBeside" w:vAnchor="text" w:hAnchor="margin" w:xAlign="center" w:y="1"/>
      <w:rPr>
        <w:rStyle w:val="PageNumber"/>
        <w:rFonts w:ascii="Arial" w:hAnsi="Arial" w:cs="Arial"/>
        <w:b w:val="0"/>
      </w:rPr>
    </w:pPr>
    <w:r w:rsidRPr="00FD4237">
      <w:rPr>
        <w:rStyle w:val="PageNumber"/>
        <w:rFonts w:ascii="Arial" w:hAnsi="Arial" w:cs="Arial"/>
        <w:b w:val="0"/>
      </w:rPr>
      <w:fldChar w:fldCharType="begin"/>
    </w:r>
    <w:r w:rsidRPr="00FD4237">
      <w:rPr>
        <w:rStyle w:val="PageNumber"/>
        <w:rFonts w:ascii="Arial" w:hAnsi="Arial" w:cs="Arial"/>
        <w:b w:val="0"/>
      </w:rPr>
      <w:instrText xml:space="preserve">PAGE  </w:instrText>
    </w:r>
    <w:r w:rsidRPr="00FD4237">
      <w:rPr>
        <w:rStyle w:val="PageNumber"/>
        <w:rFonts w:ascii="Arial" w:hAnsi="Arial" w:cs="Arial"/>
        <w:b w:val="0"/>
      </w:rPr>
      <w:fldChar w:fldCharType="separate"/>
    </w:r>
    <w:r w:rsidR="00CB51F9">
      <w:rPr>
        <w:rStyle w:val="PageNumber"/>
        <w:rFonts w:ascii="Arial" w:hAnsi="Arial" w:cs="Arial"/>
        <w:b w:val="0"/>
        <w:noProof/>
      </w:rPr>
      <w:t>22</w:t>
    </w:r>
    <w:r w:rsidRPr="00FD4237">
      <w:rPr>
        <w:rStyle w:val="PageNumber"/>
        <w:rFonts w:ascii="Arial" w:hAnsi="Arial" w:cs="Arial"/>
        <w:b w:val="0"/>
      </w:rPr>
      <w:fldChar w:fldCharType="end"/>
    </w:r>
  </w:p>
  <w:p w14:paraId="7D64A5BA" w14:textId="77777777" w:rsidR="004A6F1D" w:rsidRDefault="004A6F1D" w:rsidP="00751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875F8" w14:textId="77777777" w:rsidR="00FF379F" w:rsidRDefault="00FF379F">
      <w:r>
        <w:separator/>
      </w:r>
    </w:p>
  </w:footnote>
  <w:footnote w:type="continuationSeparator" w:id="0">
    <w:p w14:paraId="473748AD" w14:textId="77777777" w:rsidR="00FF379F" w:rsidRDefault="00FF3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9C66" w14:textId="4B92B284" w:rsidR="004A6F1D" w:rsidRPr="00D81A11" w:rsidRDefault="004A6F1D" w:rsidP="00D81A11">
    <w:pPr>
      <w:pStyle w:val="NoSpacing"/>
      <w:rPr>
        <w:b/>
        <w:bCs/>
      </w:rPr>
    </w:pPr>
    <w:r w:rsidRPr="00D81A11">
      <w:rPr>
        <w:b/>
        <w:bCs/>
      </w:rPr>
      <w:t xml:space="preserve">ICF-IID </w:t>
    </w:r>
    <w:r w:rsidR="00D81A11" w:rsidRPr="00D81A11">
      <w:rPr>
        <w:b/>
        <w:bCs/>
      </w:rPr>
      <w:t>H</w:t>
    </w:r>
    <w:r w:rsidRPr="00D81A11">
      <w:rPr>
        <w:b/>
        <w:bCs/>
      </w:rPr>
      <w:t>ANDBOOK</w:t>
    </w:r>
    <w:r w:rsidR="00D81A11" w:rsidRPr="00D81A11">
      <w:rPr>
        <w:b/>
        <w:bCs/>
      </w:rPr>
      <w:t xml:space="preserve"> </w:t>
    </w:r>
    <w:r w:rsidR="00D675F8" w:rsidRPr="00D81A11">
      <w:rPr>
        <w:b/>
        <w:bCs/>
      </w:rPr>
      <w:t>202</w:t>
    </w:r>
    <w:r w:rsidR="00316AAA">
      <w:rPr>
        <w:b/>
        <w:bC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988A" w14:textId="77777777" w:rsidR="004A6F1D" w:rsidRDefault="004A6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F50C75"/>
    <w:multiLevelType w:val="hybridMultilevel"/>
    <w:tmpl w:val="FBA814DE"/>
    <w:lvl w:ilvl="0" w:tplc="317AA572">
      <w:start w:val="1"/>
      <w:numFmt w:val="bullet"/>
      <w:lvlText w:val=""/>
      <w:lvlJc w:val="left"/>
      <w:pPr>
        <w:tabs>
          <w:tab w:val="num" w:pos="576"/>
        </w:tabs>
        <w:ind w:left="576" w:hanging="360"/>
      </w:pPr>
      <w:rPr>
        <w:rFonts w:ascii="Wingdings" w:hAnsi="Wingdings" w:hint="default"/>
        <w:sz w:val="20"/>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 w15:restartNumberingAfterBreak="0">
    <w:nsid w:val="089A2C7E"/>
    <w:multiLevelType w:val="hybridMultilevel"/>
    <w:tmpl w:val="492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4559"/>
    <w:multiLevelType w:val="hybridMultilevel"/>
    <w:tmpl w:val="583E97F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3D6239"/>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ED376D"/>
    <w:multiLevelType w:val="hybridMultilevel"/>
    <w:tmpl w:val="3FCA7276"/>
    <w:lvl w:ilvl="0" w:tplc="317AA572">
      <w:start w:val="1"/>
      <w:numFmt w:val="bullet"/>
      <w:lvlText w:val=""/>
      <w:lvlJc w:val="left"/>
      <w:pPr>
        <w:tabs>
          <w:tab w:val="num" w:pos="576"/>
        </w:tabs>
        <w:ind w:left="576" w:hanging="360"/>
      </w:pPr>
      <w:rPr>
        <w:rFonts w:ascii="Wingdings" w:hAnsi="Wingdings" w:hint="default"/>
        <w:sz w:val="20"/>
      </w:rPr>
    </w:lvl>
    <w:lvl w:ilvl="1" w:tplc="C61A78C8">
      <w:start w:val="1"/>
      <w:numFmt w:val="lowerLetter"/>
      <w:lvlText w:val="(%2)"/>
      <w:lvlJc w:val="left"/>
      <w:pPr>
        <w:tabs>
          <w:tab w:val="num" w:pos="936"/>
        </w:tabs>
        <w:ind w:left="936" w:hanging="360"/>
      </w:pPr>
      <w:rPr>
        <w:rFonts w:hint="default"/>
      </w:rPr>
    </w:lvl>
    <w:lvl w:ilvl="2" w:tplc="C61A78C8">
      <w:start w:val="1"/>
      <w:numFmt w:val="lowerLetter"/>
      <w:lvlText w:val="(%3)"/>
      <w:lvlJc w:val="left"/>
      <w:pPr>
        <w:tabs>
          <w:tab w:val="num" w:pos="936"/>
        </w:tabs>
        <w:ind w:left="936"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985E56"/>
    <w:multiLevelType w:val="hybridMultilevel"/>
    <w:tmpl w:val="9E42CFB4"/>
    <w:lvl w:ilvl="0" w:tplc="317AA572">
      <w:start w:val="1"/>
      <w:numFmt w:val="bullet"/>
      <w:lvlText w:val=""/>
      <w:lvlJc w:val="left"/>
      <w:pPr>
        <w:tabs>
          <w:tab w:val="num" w:pos="576"/>
        </w:tabs>
        <w:ind w:left="576"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D16A9E"/>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B7420E"/>
    <w:multiLevelType w:val="hybridMultilevel"/>
    <w:tmpl w:val="CFAA6254"/>
    <w:lvl w:ilvl="0" w:tplc="F9F0198C">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251F0B"/>
    <w:multiLevelType w:val="hybridMultilevel"/>
    <w:tmpl w:val="2F065672"/>
    <w:lvl w:ilvl="0" w:tplc="317AA572">
      <w:start w:val="1"/>
      <w:numFmt w:val="bullet"/>
      <w:lvlText w:val=""/>
      <w:lvlJc w:val="left"/>
      <w:pPr>
        <w:tabs>
          <w:tab w:val="num" w:pos="576"/>
        </w:tabs>
        <w:ind w:left="576" w:hanging="360"/>
      </w:pPr>
      <w:rPr>
        <w:rFonts w:ascii="Wingdings" w:hAnsi="Wingdings" w:hint="default"/>
        <w:sz w:val="20"/>
      </w:rPr>
    </w:lvl>
    <w:lvl w:ilvl="1" w:tplc="C61A78C8">
      <w:start w:val="1"/>
      <w:numFmt w:val="lowerLetter"/>
      <w:lvlText w:val="(%2)"/>
      <w:lvlJc w:val="left"/>
      <w:pPr>
        <w:tabs>
          <w:tab w:val="num" w:pos="936"/>
        </w:tabs>
        <w:ind w:left="936" w:hanging="360"/>
      </w:pPr>
      <w:rPr>
        <w:rFonts w:hint="default"/>
      </w:rPr>
    </w:lvl>
    <w:lvl w:ilvl="2" w:tplc="C61A78C8">
      <w:start w:val="1"/>
      <w:numFmt w:val="lowerLetter"/>
      <w:lvlText w:val="(%3)"/>
      <w:lvlJc w:val="left"/>
      <w:pPr>
        <w:tabs>
          <w:tab w:val="num" w:pos="936"/>
        </w:tabs>
        <w:ind w:left="936"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2643951"/>
    <w:multiLevelType w:val="hybridMultilevel"/>
    <w:tmpl w:val="253615E2"/>
    <w:lvl w:ilvl="0" w:tplc="DD0CDA3C">
      <w:start w:val="1"/>
      <w:numFmt w:val="bullet"/>
      <w:lvlText w:val=""/>
      <w:lvlJc w:val="left"/>
      <w:pPr>
        <w:tabs>
          <w:tab w:val="num" w:pos="360"/>
        </w:tabs>
        <w:ind w:left="360" w:hanging="360"/>
      </w:pPr>
      <w:rPr>
        <w:rFonts w:ascii="Wingdings" w:hAnsi="Wingding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3857AF0"/>
    <w:multiLevelType w:val="hybridMultilevel"/>
    <w:tmpl w:val="59743A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3" w15:restartNumberingAfterBreak="0">
    <w:nsid w:val="51B12E03"/>
    <w:multiLevelType w:val="hybridMultilevel"/>
    <w:tmpl w:val="D3342D1E"/>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4"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5" w15:restartNumberingAfterBreak="0">
    <w:nsid w:val="602B09A2"/>
    <w:multiLevelType w:val="hybridMultilevel"/>
    <w:tmpl w:val="55D43492"/>
    <w:lvl w:ilvl="0" w:tplc="24E0E802">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AB1C5B"/>
    <w:multiLevelType w:val="hybridMultilevel"/>
    <w:tmpl w:val="F072E134"/>
    <w:lvl w:ilvl="0" w:tplc="5F76CD04">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69A63A0"/>
    <w:multiLevelType w:val="hybridMultilevel"/>
    <w:tmpl w:val="700E60C8"/>
    <w:lvl w:ilvl="0" w:tplc="BD748ADC">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841A53"/>
    <w:multiLevelType w:val="hybridMultilevel"/>
    <w:tmpl w:val="44C80774"/>
    <w:lvl w:ilvl="0" w:tplc="80FE00B8">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89D6560"/>
    <w:multiLevelType w:val="hybridMultilevel"/>
    <w:tmpl w:val="C5A627BA"/>
    <w:lvl w:ilvl="0" w:tplc="3EBE66A6">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A444F1D"/>
    <w:multiLevelType w:val="hybridMultilevel"/>
    <w:tmpl w:val="AE404B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295766">
    <w:abstractNumId w:val="14"/>
  </w:num>
  <w:num w:numId="2" w16cid:durableId="293021806">
    <w:abstractNumId w:val="12"/>
  </w:num>
  <w:num w:numId="3" w16cid:durableId="2889027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726293936">
    <w:abstractNumId w:val="7"/>
  </w:num>
  <w:num w:numId="5" w16cid:durableId="210773093">
    <w:abstractNumId w:val="4"/>
  </w:num>
  <w:num w:numId="6" w16cid:durableId="1048071909">
    <w:abstractNumId w:val="19"/>
  </w:num>
  <w:num w:numId="7" w16cid:durableId="494034565">
    <w:abstractNumId w:val="1"/>
  </w:num>
  <w:num w:numId="8" w16cid:durableId="1005548957">
    <w:abstractNumId w:val="5"/>
  </w:num>
  <w:num w:numId="9" w16cid:durableId="1040859929">
    <w:abstractNumId w:val="13"/>
  </w:num>
  <w:num w:numId="10" w16cid:durableId="469440881">
    <w:abstractNumId w:val="6"/>
  </w:num>
  <w:num w:numId="11" w16cid:durableId="459303316">
    <w:abstractNumId w:val="18"/>
  </w:num>
  <w:num w:numId="12" w16cid:durableId="1392926978">
    <w:abstractNumId w:val="8"/>
  </w:num>
  <w:num w:numId="13" w16cid:durableId="1679505332">
    <w:abstractNumId w:val="15"/>
  </w:num>
  <w:num w:numId="14" w16cid:durableId="225918249">
    <w:abstractNumId w:val="3"/>
  </w:num>
  <w:num w:numId="15" w16cid:durableId="133254737">
    <w:abstractNumId w:val="20"/>
  </w:num>
  <w:num w:numId="16" w16cid:durableId="725226384">
    <w:abstractNumId w:val="11"/>
  </w:num>
  <w:num w:numId="17" w16cid:durableId="474371690">
    <w:abstractNumId w:val="16"/>
  </w:num>
  <w:num w:numId="18" w16cid:durableId="1659921543">
    <w:abstractNumId w:val="17"/>
  </w:num>
  <w:num w:numId="19" w16cid:durableId="166215196">
    <w:abstractNumId w:val="10"/>
  </w:num>
  <w:num w:numId="20" w16cid:durableId="1336420616">
    <w:abstractNumId w:val="0"/>
    <w:lvlOverride w:ilvl="0">
      <w:lvl w:ilvl="0">
        <w:start w:val="1"/>
        <w:numFmt w:val="bullet"/>
        <w:lvlText w:val=""/>
        <w:legacy w:legacy="1" w:legacySpace="120" w:legacyIndent="360"/>
        <w:lvlJc w:val="left"/>
        <w:pPr>
          <w:ind w:left="432" w:hanging="360"/>
        </w:pPr>
        <w:rPr>
          <w:rFonts w:ascii="Symbol" w:hAnsi="Symbol" w:hint="default"/>
          <w:sz w:val="18"/>
        </w:rPr>
      </w:lvl>
    </w:lvlOverride>
  </w:num>
  <w:num w:numId="21" w16cid:durableId="1760174469">
    <w:abstractNumId w:val="9"/>
  </w:num>
  <w:num w:numId="22" w16cid:durableId="165649571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US" w:vendorID="64" w:dllVersion="0" w:nlCheck="1" w:checkStyle="0"/>
  <w:activeWritingStyle w:appName="MSWord" w:lang="en-US" w:vendorID="8"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2C"/>
    <w:rsid w:val="000015BA"/>
    <w:rsid w:val="00001BCC"/>
    <w:rsid w:val="00002E2C"/>
    <w:rsid w:val="00003F97"/>
    <w:rsid w:val="00004E62"/>
    <w:rsid w:val="000051F1"/>
    <w:rsid w:val="000070EA"/>
    <w:rsid w:val="0001265E"/>
    <w:rsid w:val="00013382"/>
    <w:rsid w:val="00031B72"/>
    <w:rsid w:val="0003284F"/>
    <w:rsid w:val="0003413C"/>
    <w:rsid w:val="0003505F"/>
    <w:rsid w:val="0003745A"/>
    <w:rsid w:val="00037F68"/>
    <w:rsid w:val="0004258A"/>
    <w:rsid w:val="000449FC"/>
    <w:rsid w:val="00046B58"/>
    <w:rsid w:val="000474D8"/>
    <w:rsid w:val="00047CAD"/>
    <w:rsid w:val="0005111F"/>
    <w:rsid w:val="00053547"/>
    <w:rsid w:val="000547AF"/>
    <w:rsid w:val="000558DC"/>
    <w:rsid w:val="00055AB0"/>
    <w:rsid w:val="00057076"/>
    <w:rsid w:val="0005736D"/>
    <w:rsid w:val="0006361F"/>
    <w:rsid w:val="00066344"/>
    <w:rsid w:val="000703FC"/>
    <w:rsid w:val="00073427"/>
    <w:rsid w:val="0008153F"/>
    <w:rsid w:val="00082BD4"/>
    <w:rsid w:val="00083569"/>
    <w:rsid w:val="000835EF"/>
    <w:rsid w:val="000838B5"/>
    <w:rsid w:val="0008402C"/>
    <w:rsid w:val="00084292"/>
    <w:rsid w:val="00085841"/>
    <w:rsid w:val="00094A82"/>
    <w:rsid w:val="00095873"/>
    <w:rsid w:val="0009599B"/>
    <w:rsid w:val="000A3114"/>
    <w:rsid w:val="000A4BBF"/>
    <w:rsid w:val="000B41C4"/>
    <w:rsid w:val="000B6DB5"/>
    <w:rsid w:val="000C2683"/>
    <w:rsid w:val="000D285C"/>
    <w:rsid w:val="000D5D86"/>
    <w:rsid w:val="000E204D"/>
    <w:rsid w:val="000E48C1"/>
    <w:rsid w:val="000F1047"/>
    <w:rsid w:val="000F109E"/>
    <w:rsid w:val="000F4616"/>
    <w:rsid w:val="000F5A94"/>
    <w:rsid w:val="000F5B58"/>
    <w:rsid w:val="000F67A3"/>
    <w:rsid w:val="000F74D8"/>
    <w:rsid w:val="00104FD5"/>
    <w:rsid w:val="00105736"/>
    <w:rsid w:val="00110E70"/>
    <w:rsid w:val="00110ECE"/>
    <w:rsid w:val="0011109C"/>
    <w:rsid w:val="001113B6"/>
    <w:rsid w:val="00111D03"/>
    <w:rsid w:val="00116C51"/>
    <w:rsid w:val="00117F84"/>
    <w:rsid w:val="00121B36"/>
    <w:rsid w:val="0012440F"/>
    <w:rsid w:val="00124862"/>
    <w:rsid w:val="00124E19"/>
    <w:rsid w:val="00125B97"/>
    <w:rsid w:val="001305F5"/>
    <w:rsid w:val="001335EB"/>
    <w:rsid w:val="00133978"/>
    <w:rsid w:val="001351D9"/>
    <w:rsid w:val="00137298"/>
    <w:rsid w:val="00141AEA"/>
    <w:rsid w:val="00141B51"/>
    <w:rsid w:val="00141C4D"/>
    <w:rsid w:val="0014250E"/>
    <w:rsid w:val="00150B46"/>
    <w:rsid w:val="00151C4A"/>
    <w:rsid w:val="001539DE"/>
    <w:rsid w:val="00155ADA"/>
    <w:rsid w:val="00160F7B"/>
    <w:rsid w:val="001612C4"/>
    <w:rsid w:val="001634C9"/>
    <w:rsid w:val="0016646C"/>
    <w:rsid w:val="00166DEA"/>
    <w:rsid w:val="00180138"/>
    <w:rsid w:val="00184C60"/>
    <w:rsid w:val="0018634B"/>
    <w:rsid w:val="00187019"/>
    <w:rsid w:val="00195E0C"/>
    <w:rsid w:val="00196F81"/>
    <w:rsid w:val="001A2CA3"/>
    <w:rsid w:val="001A2F05"/>
    <w:rsid w:val="001A3D2F"/>
    <w:rsid w:val="001A459B"/>
    <w:rsid w:val="001A7E85"/>
    <w:rsid w:val="001B0EB8"/>
    <w:rsid w:val="001B4827"/>
    <w:rsid w:val="001B747E"/>
    <w:rsid w:val="001C1AF7"/>
    <w:rsid w:val="001C1C01"/>
    <w:rsid w:val="001D2BF1"/>
    <w:rsid w:val="001D35BF"/>
    <w:rsid w:val="001D4510"/>
    <w:rsid w:val="001F1361"/>
    <w:rsid w:val="001F2118"/>
    <w:rsid w:val="001F220E"/>
    <w:rsid w:val="001F2540"/>
    <w:rsid w:val="001F41F2"/>
    <w:rsid w:val="001F4A55"/>
    <w:rsid w:val="00201F42"/>
    <w:rsid w:val="00202BD6"/>
    <w:rsid w:val="00202DD0"/>
    <w:rsid w:val="002034B7"/>
    <w:rsid w:val="00212FB7"/>
    <w:rsid w:val="002141E9"/>
    <w:rsid w:val="00215E3F"/>
    <w:rsid w:val="00221F14"/>
    <w:rsid w:val="002254D5"/>
    <w:rsid w:val="002324C5"/>
    <w:rsid w:val="00240991"/>
    <w:rsid w:val="00244D79"/>
    <w:rsid w:val="0024539F"/>
    <w:rsid w:val="0024729C"/>
    <w:rsid w:val="002564EE"/>
    <w:rsid w:val="00256E91"/>
    <w:rsid w:val="00262D80"/>
    <w:rsid w:val="00265188"/>
    <w:rsid w:val="002655DA"/>
    <w:rsid w:val="002656A4"/>
    <w:rsid w:val="002679FE"/>
    <w:rsid w:val="002705CD"/>
    <w:rsid w:val="00271BF1"/>
    <w:rsid w:val="00276143"/>
    <w:rsid w:val="00277B76"/>
    <w:rsid w:val="00281549"/>
    <w:rsid w:val="00281F96"/>
    <w:rsid w:val="00283AF7"/>
    <w:rsid w:val="00287375"/>
    <w:rsid w:val="00290062"/>
    <w:rsid w:val="00295A1C"/>
    <w:rsid w:val="002A483E"/>
    <w:rsid w:val="002B00C2"/>
    <w:rsid w:val="002B12BF"/>
    <w:rsid w:val="002B14A0"/>
    <w:rsid w:val="002B14B8"/>
    <w:rsid w:val="002B2647"/>
    <w:rsid w:val="002B373B"/>
    <w:rsid w:val="002B586B"/>
    <w:rsid w:val="002B6B3C"/>
    <w:rsid w:val="002B6B4F"/>
    <w:rsid w:val="002B7912"/>
    <w:rsid w:val="002B79A3"/>
    <w:rsid w:val="002C2060"/>
    <w:rsid w:val="002C2EFA"/>
    <w:rsid w:val="002C456C"/>
    <w:rsid w:val="002C499F"/>
    <w:rsid w:val="002C6A0A"/>
    <w:rsid w:val="002D2690"/>
    <w:rsid w:val="002D4C6B"/>
    <w:rsid w:val="002D6DE9"/>
    <w:rsid w:val="002D7E1B"/>
    <w:rsid w:val="002E0507"/>
    <w:rsid w:val="002E39F8"/>
    <w:rsid w:val="002E3D60"/>
    <w:rsid w:val="002E6C41"/>
    <w:rsid w:val="002F7CB3"/>
    <w:rsid w:val="00300B11"/>
    <w:rsid w:val="00302190"/>
    <w:rsid w:val="003034D6"/>
    <w:rsid w:val="0030756E"/>
    <w:rsid w:val="00310587"/>
    <w:rsid w:val="003126CA"/>
    <w:rsid w:val="00312BD1"/>
    <w:rsid w:val="0031562B"/>
    <w:rsid w:val="00315AE5"/>
    <w:rsid w:val="00315B03"/>
    <w:rsid w:val="0031664B"/>
    <w:rsid w:val="00316AAA"/>
    <w:rsid w:val="00316D9F"/>
    <w:rsid w:val="00317A06"/>
    <w:rsid w:val="00326CA1"/>
    <w:rsid w:val="003306AA"/>
    <w:rsid w:val="00330D1E"/>
    <w:rsid w:val="003314B6"/>
    <w:rsid w:val="00331641"/>
    <w:rsid w:val="00331738"/>
    <w:rsid w:val="003340E3"/>
    <w:rsid w:val="0033481C"/>
    <w:rsid w:val="003356A4"/>
    <w:rsid w:val="00340B80"/>
    <w:rsid w:val="003411C0"/>
    <w:rsid w:val="00342D57"/>
    <w:rsid w:val="0034550F"/>
    <w:rsid w:val="00346C2B"/>
    <w:rsid w:val="00346ECA"/>
    <w:rsid w:val="00350ED3"/>
    <w:rsid w:val="00353C5D"/>
    <w:rsid w:val="00361572"/>
    <w:rsid w:val="00361AB8"/>
    <w:rsid w:val="00366222"/>
    <w:rsid w:val="00370E2C"/>
    <w:rsid w:val="00371332"/>
    <w:rsid w:val="00371C56"/>
    <w:rsid w:val="00372B77"/>
    <w:rsid w:val="003762DE"/>
    <w:rsid w:val="00383844"/>
    <w:rsid w:val="003871D2"/>
    <w:rsid w:val="003879B3"/>
    <w:rsid w:val="00390E5B"/>
    <w:rsid w:val="00391001"/>
    <w:rsid w:val="0039188F"/>
    <w:rsid w:val="0039466F"/>
    <w:rsid w:val="00394AB4"/>
    <w:rsid w:val="00394F5D"/>
    <w:rsid w:val="003974FF"/>
    <w:rsid w:val="003A0ABD"/>
    <w:rsid w:val="003A0F5A"/>
    <w:rsid w:val="003A2316"/>
    <w:rsid w:val="003A265C"/>
    <w:rsid w:val="003A76E7"/>
    <w:rsid w:val="003B716F"/>
    <w:rsid w:val="003B7D94"/>
    <w:rsid w:val="003B7E5D"/>
    <w:rsid w:val="003C0152"/>
    <w:rsid w:val="003C08C4"/>
    <w:rsid w:val="003C2AC8"/>
    <w:rsid w:val="003C520E"/>
    <w:rsid w:val="003C63E9"/>
    <w:rsid w:val="003D1D6A"/>
    <w:rsid w:val="003D2637"/>
    <w:rsid w:val="003D2659"/>
    <w:rsid w:val="003D40B9"/>
    <w:rsid w:val="003D4C2C"/>
    <w:rsid w:val="003D5B93"/>
    <w:rsid w:val="003D5F35"/>
    <w:rsid w:val="003E2636"/>
    <w:rsid w:val="003E72EA"/>
    <w:rsid w:val="003F01A5"/>
    <w:rsid w:val="003F7DA8"/>
    <w:rsid w:val="004008FB"/>
    <w:rsid w:val="00400BA1"/>
    <w:rsid w:val="00401FE8"/>
    <w:rsid w:val="0040359C"/>
    <w:rsid w:val="004056FE"/>
    <w:rsid w:val="00406417"/>
    <w:rsid w:val="00407D6D"/>
    <w:rsid w:val="004112FD"/>
    <w:rsid w:val="00412C4B"/>
    <w:rsid w:val="00414B0F"/>
    <w:rsid w:val="00416634"/>
    <w:rsid w:val="00416BF4"/>
    <w:rsid w:val="004205D9"/>
    <w:rsid w:val="00420A77"/>
    <w:rsid w:val="004265DB"/>
    <w:rsid w:val="00430692"/>
    <w:rsid w:val="00435D98"/>
    <w:rsid w:val="00440A91"/>
    <w:rsid w:val="00443031"/>
    <w:rsid w:val="00443B0C"/>
    <w:rsid w:val="00444ECD"/>
    <w:rsid w:val="00446B40"/>
    <w:rsid w:val="004509F4"/>
    <w:rsid w:val="00450E0C"/>
    <w:rsid w:val="004541DF"/>
    <w:rsid w:val="00463943"/>
    <w:rsid w:val="00464482"/>
    <w:rsid w:val="00465135"/>
    <w:rsid w:val="0047055D"/>
    <w:rsid w:val="0047595B"/>
    <w:rsid w:val="00481DA6"/>
    <w:rsid w:val="004856E2"/>
    <w:rsid w:val="00485C6E"/>
    <w:rsid w:val="00485D26"/>
    <w:rsid w:val="00491776"/>
    <w:rsid w:val="004932E0"/>
    <w:rsid w:val="00493C05"/>
    <w:rsid w:val="004942ED"/>
    <w:rsid w:val="004A0B6B"/>
    <w:rsid w:val="004A0E10"/>
    <w:rsid w:val="004A2C26"/>
    <w:rsid w:val="004A4678"/>
    <w:rsid w:val="004A66C3"/>
    <w:rsid w:val="004A6F1D"/>
    <w:rsid w:val="004B0381"/>
    <w:rsid w:val="004B2855"/>
    <w:rsid w:val="004B4AF4"/>
    <w:rsid w:val="004B5D8A"/>
    <w:rsid w:val="004C16B0"/>
    <w:rsid w:val="004C5051"/>
    <w:rsid w:val="004C6899"/>
    <w:rsid w:val="004D1CF7"/>
    <w:rsid w:val="004D4B2C"/>
    <w:rsid w:val="004D59E3"/>
    <w:rsid w:val="004E39EF"/>
    <w:rsid w:val="004E7282"/>
    <w:rsid w:val="004E7AC1"/>
    <w:rsid w:val="004F3034"/>
    <w:rsid w:val="004F3C77"/>
    <w:rsid w:val="004F450A"/>
    <w:rsid w:val="00506BC6"/>
    <w:rsid w:val="00506EB4"/>
    <w:rsid w:val="005072DF"/>
    <w:rsid w:val="00510530"/>
    <w:rsid w:val="0052036B"/>
    <w:rsid w:val="00523D56"/>
    <w:rsid w:val="005266C0"/>
    <w:rsid w:val="005352CC"/>
    <w:rsid w:val="00535AB5"/>
    <w:rsid w:val="00537886"/>
    <w:rsid w:val="00537EE7"/>
    <w:rsid w:val="005409F0"/>
    <w:rsid w:val="00542368"/>
    <w:rsid w:val="00545F59"/>
    <w:rsid w:val="00547EC4"/>
    <w:rsid w:val="00550741"/>
    <w:rsid w:val="005518DF"/>
    <w:rsid w:val="00551980"/>
    <w:rsid w:val="0055356A"/>
    <w:rsid w:val="00553AB6"/>
    <w:rsid w:val="00555F0B"/>
    <w:rsid w:val="0055634F"/>
    <w:rsid w:val="00557BD0"/>
    <w:rsid w:val="00560781"/>
    <w:rsid w:val="0056230F"/>
    <w:rsid w:val="00564FDA"/>
    <w:rsid w:val="0056561A"/>
    <w:rsid w:val="00566143"/>
    <w:rsid w:val="00566AD3"/>
    <w:rsid w:val="00570022"/>
    <w:rsid w:val="005739BD"/>
    <w:rsid w:val="00574764"/>
    <w:rsid w:val="00580674"/>
    <w:rsid w:val="005817EC"/>
    <w:rsid w:val="00582625"/>
    <w:rsid w:val="0059071A"/>
    <w:rsid w:val="00593042"/>
    <w:rsid w:val="00593C3D"/>
    <w:rsid w:val="00596D05"/>
    <w:rsid w:val="005973C1"/>
    <w:rsid w:val="005A1D4B"/>
    <w:rsid w:val="005A23FC"/>
    <w:rsid w:val="005A6060"/>
    <w:rsid w:val="005A7C78"/>
    <w:rsid w:val="005A7E8E"/>
    <w:rsid w:val="005B29AC"/>
    <w:rsid w:val="005B5D5B"/>
    <w:rsid w:val="005B6BE4"/>
    <w:rsid w:val="005B6E7E"/>
    <w:rsid w:val="005C03EB"/>
    <w:rsid w:val="005C05A9"/>
    <w:rsid w:val="005C1B61"/>
    <w:rsid w:val="005C659D"/>
    <w:rsid w:val="005D0CA3"/>
    <w:rsid w:val="005D168B"/>
    <w:rsid w:val="005D1A61"/>
    <w:rsid w:val="005D26B9"/>
    <w:rsid w:val="005D5D1F"/>
    <w:rsid w:val="005D6987"/>
    <w:rsid w:val="005E0418"/>
    <w:rsid w:val="005E1BAB"/>
    <w:rsid w:val="005E1F14"/>
    <w:rsid w:val="005E659C"/>
    <w:rsid w:val="005E688F"/>
    <w:rsid w:val="005E6C28"/>
    <w:rsid w:val="005F0CAB"/>
    <w:rsid w:val="005F1AE4"/>
    <w:rsid w:val="005F2076"/>
    <w:rsid w:val="005F363C"/>
    <w:rsid w:val="005F53F3"/>
    <w:rsid w:val="005F6105"/>
    <w:rsid w:val="00600C0E"/>
    <w:rsid w:val="006031A6"/>
    <w:rsid w:val="00605C35"/>
    <w:rsid w:val="00610616"/>
    <w:rsid w:val="00610BDA"/>
    <w:rsid w:val="00611D6F"/>
    <w:rsid w:val="006126A7"/>
    <w:rsid w:val="006139DC"/>
    <w:rsid w:val="00613A09"/>
    <w:rsid w:val="006153AD"/>
    <w:rsid w:val="00615DB5"/>
    <w:rsid w:val="00617E59"/>
    <w:rsid w:val="00620BD6"/>
    <w:rsid w:val="00622D9A"/>
    <w:rsid w:val="006269A9"/>
    <w:rsid w:val="00627C6B"/>
    <w:rsid w:val="006305AB"/>
    <w:rsid w:val="006314AC"/>
    <w:rsid w:val="0063394C"/>
    <w:rsid w:val="0063402D"/>
    <w:rsid w:val="00634427"/>
    <w:rsid w:val="006374B8"/>
    <w:rsid w:val="00641B79"/>
    <w:rsid w:val="0064389B"/>
    <w:rsid w:val="00643A71"/>
    <w:rsid w:val="0064524B"/>
    <w:rsid w:val="00645A09"/>
    <w:rsid w:val="00646D6A"/>
    <w:rsid w:val="006500A3"/>
    <w:rsid w:val="00652BFA"/>
    <w:rsid w:val="006538CD"/>
    <w:rsid w:val="00654395"/>
    <w:rsid w:val="006621AA"/>
    <w:rsid w:val="00662363"/>
    <w:rsid w:val="00662993"/>
    <w:rsid w:val="00664401"/>
    <w:rsid w:val="00664CD2"/>
    <w:rsid w:val="00665601"/>
    <w:rsid w:val="006727EC"/>
    <w:rsid w:val="00673F49"/>
    <w:rsid w:val="006770CB"/>
    <w:rsid w:val="00681E48"/>
    <w:rsid w:val="00684F60"/>
    <w:rsid w:val="006869C7"/>
    <w:rsid w:val="00686D15"/>
    <w:rsid w:val="0068731D"/>
    <w:rsid w:val="00687542"/>
    <w:rsid w:val="0069135D"/>
    <w:rsid w:val="0069508D"/>
    <w:rsid w:val="00697900"/>
    <w:rsid w:val="006A4A31"/>
    <w:rsid w:val="006A4B91"/>
    <w:rsid w:val="006B10BD"/>
    <w:rsid w:val="006B28AA"/>
    <w:rsid w:val="006B5A67"/>
    <w:rsid w:val="006B60AA"/>
    <w:rsid w:val="006B7752"/>
    <w:rsid w:val="006C5263"/>
    <w:rsid w:val="006D00E8"/>
    <w:rsid w:val="006D168F"/>
    <w:rsid w:val="006D7479"/>
    <w:rsid w:val="006D75BF"/>
    <w:rsid w:val="006E43E7"/>
    <w:rsid w:val="006E5A41"/>
    <w:rsid w:val="006E6DA6"/>
    <w:rsid w:val="006F02B7"/>
    <w:rsid w:val="006F310E"/>
    <w:rsid w:val="006F336A"/>
    <w:rsid w:val="006F4496"/>
    <w:rsid w:val="006F75D0"/>
    <w:rsid w:val="00701222"/>
    <w:rsid w:val="007014D5"/>
    <w:rsid w:val="00703582"/>
    <w:rsid w:val="00703867"/>
    <w:rsid w:val="007072D4"/>
    <w:rsid w:val="00721187"/>
    <w:rsid w:val="007212C3"/>
    <w:rsid w:val="00721312"/>
    <w:rsid w:val="007229CD"/>
    <w:rsid w:val="00724B23"/>
    <w:rsid w:val="00726B8D"/>
    <w:rsid w:val="00730373"/>
    <w:rsid w:val="0073105F"/>
    <w:rsid w:val="007313A6"/>
    <w:rsid w:val="00731554"/>
    <w:rsid w:val="00731B6A"/>
    <w:rsid w:val="00731D02"/>
    <w:rsid w:val="00732FD8"/>
    <w:rsid w:val="007342C3"/>
    <w:rsid w:val="00735395"/>
    <w:rsid w:val="007358F1"/>
    <w:rsid w:val="00735F38"/>
    <w:rsid w:val="00740CE3"/>
    <w:rsid w:val="00742076"/>
    <w:rsid w:val="00745770"/>
    <w:rsid w:val="00745C8A"/>
    <w:rsid w:val="00746072"/>
    <w:rsid w:val="00746CA1"/>
    <w:rsid w:val="007500A5"/>
    <w:rsid w:val="00751518"/>
    <w:rsid w:val="007526E6"/>
    <w:rsid w:val="00754520"/>
    <w:rsid w:val="0075604B"/>
    <w:rsid w:val="00760FC8"/>
    <w:rsid w:val="007625AF"/>
    <w:rsid w:val="007630E2"/>
    <w:rsid w:val="00763504"/>
    <w:rsid w:val="0076391A"/>
    <w:rsid w:val="00763F6C"/>
    <w:rsid w:val="0076540D"/>
    <w:rsid w:val="00767557"/>
    <w:rsid w:val="0077079A"/>
    <w:rsid w:val="00771761"/>
    <w:rsid w:val="0077380D"/>
    <w:rsid w:val="007741A8"/>
    <w:rsid w:val="00774DF6"/>
    <w:rsid w:val="007751DF"/>
    <w:rsid w:val="007756CD"/>
    <w:rsid w:val="007806B5"/>
    <w:rsid w:val="007811A5"/>
    <w:rsid w:val="00781246"/>
    <w:rsid w:val="007819BF"/>
    <w:rsid w:val="0078532D"/>
    <w:rsid w:val="00796730"/>
    <w:rsid w:val="007A353B"/>
    <w:rsid w:val="007A3843"/>
    <w:rsid w:val="007A3D2C"/>
    <w:rsid w:val="007A5168"/>
    <w:rsid w:val="007A6A57"/>
    <w:rsid w:val="007B47B1"/>
    <w:rsid w:val="007B7080"/>
    <w:rsid w:val="007C0FD1"/>
    <w:rsid w:val="007C3C18"/>
    <w:rsid w:val="007C5FC5"/>
    <w:rsid w:val="007D0105"/>
    <w:rsid w:val="007D4310"/>
    <w:rsid w:val="007D4C4A"/>
    <w:rsid w:val="007D6461"/>
    <w:rsid w:val="007E02C8"/>
    <w:rsid w:val="007E0A53"/>
    <w:rsid w:val="007E2881"/>
    <w:rsid w:val="007F2F95"/>
    <w:rsid w:val="007F3177"/>
    <w:rsid w:val="007F3E96"/>
    <w:rsid w:val="007F5A24"/>
    <w:rsid w:val="007F6139"/>
    <w:rsid w:val="007F7B0B"/>
    <w:rsid w:val="008000C7"/>
    <w:rsid w:val="00801503"/>
    <w:rsid w:val="008054CA"/>
    <w:rsid w:val="00805DDF"/>
    <w:rsid w:val="00807409"/>
    <w:rsid w:val="00812734"/>
    <w:rsid w:val="00812FA4"/>
    <w:rsid w:val="00813581"/>
    <w:rsid w:val="008163D0"/>
    <w:rsid w:val="00821FA8"/>
    <w:rsid w:val="0082201F"/>
    <w:rsid w:val="00823870"/>
    <w:rsid w:val="00825308"/>
    <w:rsid w:val="00826800"/>
    <w:rsid w:val="008305CC"/>
    <w:rsid w:val="0083526F"/>
    <w:rsid w:val="0083541F"/>
    <w:rsid w:val="00837685"/>
    <w:rsid w:val="0084113D"/>
    <w:rsid w:val="00845E69"/>
    <w:rsid w:val="00845FA1"/>
    <w:rsid w:val="00845FC7"/>
    <w:rsid w:val="0084757A"/>
    <w:rsid w:val="0085262C"/>
    <w:rsid w:val="008544B7"/>
    <w:rsid w:val="00856026"/>
    <w:rsid w:val="00856B69"/>
    <w:rsid w:val="008629BC"/>
    <w:rsid w:val="008636BC"/>
    <w:rsid w:val="00864D58"/>
    <w:rsid w:val="0086777C"/>
    <w:rsid w:val="0086780B"/>
    <w:rsid w:val="0087152B"/>
    <w:rsid w:val="00872CC1"/>
    <w:rsid w:val="008732D5"/>
    <w:rsid w:val="00875642"/>
    <w:rsid w:val="00876494"/>
    <w:rsid w:val="00880649"/>
    <w:rsid w:val="00885764"/>
    <w:rsid w:val="008902A1"/>
    <w:rsid w:val="008A5633"/>
    <w:rsid w:val="008A622A"/>
    <w:rsid w:val="008A63B7"/>
    <w:rsid w:val="008A6BDD"/>
    <w:rsid w:val="008B4C04"/>
    <w:rsid w:val="008B5774"/>
    <w:rsid w:val="008B5EF2"/>
    <w:rsid w:val="008B6D14"/>
    <w:rsid w:val="008B70B0"/>
    <w:rsid w:val="008C490E"/>
    <w:rsid w:val="008C723F"/>
    <w:rsid w:val="008D0110"/>
    <w:rsid w:val="008D0F6A"/>
    <w:rsid w:val="008D7A20"/>
    <w:rsid w:val="008E06F0"/>
    <w:rsid w:val="008E0F8A"/>
    <w:rsid w:val="008E4DF6"/>
    <w:rsid w:val="008E577B"/>
    <w:rsid w:val="008E6DAC"/>
    <w:rsid w:val="008E7F21"/>
    <w:rsid w:val="008F2594"/>
    <w:rsid w:val="008F25A5"/>
    <w:rsid w:val="008F3549"/>
    <w:rsid w:val="00900148"/>
    <w:rsid w:val="009030EF"/>
    <w:rsid w:val="00904ED0"/>
    <w:rsid w:val="00912B49"/>
    <w:rsid w:val="009163A2"/>
    <w:rsid w:val="00917FB2"/>
    <w:rsid w:val="00922DC1"/>
    <w:rsid w:val="009249C0"/>
    <w:rsid w:val="00924A00"/>
    <w:rsid w:val="009312AC"/>
    <w:rsid w:val="00933B5E"/>
    <w:rsid w:val="00937037"/>
    <w:rsid w:val="00941D4D"/>
    <w:rsid w:val="0094245A"/>
    <w:rsid w:val="00943643"/>
    <w:rsid w:val="00943BFC"/>
    <w:rsid w:val="009444DC"/>
    <w:rsid w:val="00945879"/>
    <w:rsid w:val="00945D1E"/>
    <w:rsid w:val="00947F83"/>
    <w:rsid w:val="00950D9E"/>
    <w:rsid w:val="00951E06"/>
    <w:rsid w:val="00952925"/>
    <w:rsid w:val="00953309"/>
    <w:rsid w:val="00953E1F"/>
    <w:rsid w:val="00954A9A"/>
    <w:rsid w:val="00956435"/>
    <w:rsid w:val="00961301"/>
    <w:rsid w:val="009619B4"/>
    <w:rsid w:val="009620D9"/>
    <w:rsid w:val="0096216F"/>
    <w:rsid w:val="009648B2"/>
    <w:rsid w:val="00967733"/>
    <w:rsid w:val="00971B2C"/>
    <w:rsid w:val="00973AEA"/>
    <w:rsid w:val="00975094"/>
    <w:rsid w:val="009756AB"/>
    <w:rsid w:val="00977C9A"/>
    <w:rsid w:val="009813BB"/>
    <w:rsid w:val="0098367F"/>
    <w:rsid w:val="00984C97"/>
    <w:rsid w:val="00984E65"/>
    <w:rsid w:val="009862A3"/>
    <w:rsid w:val="00986E74"/>
    <w:rsid w:val="00992753"/>
    <w:rsid w:val="0099317D"/>
    <w:rsid w:val="009932AC"/>
    <w:rsid w:val="00996564"/>
    <w:rsid w:val="009A3AA5"/>
    <w:rsid w:val="009A4270"/>
    <w:rsid w:val="009A553A"/>
    <w:rsid w:val="009A5D6A"/>
    <w:rsid w:val="009A601C"/>
    <w:rsid w:val="009A68A9"/>
    <w:rsid w:val="009A6D38"/>
    <w:rsid w:val="009A7F40"/>
    <w:rsid w:val="009B132C"/>
    <w:rsid w:val="009B1F50"/>
    <w:rsid w:val="009B29D0"/>
    <w:rsid w:val="009B7503"/>
    <w:rsid w:val="009C1057"/>
    <w:rsid w:val="009C2ABA"/>
    <w:rsid w:val="009C5D2E"/>
    <w:rsid w:val="009C75FE"/>
    <w:rsid w:val="009D48D7"/>
    <w:rsid w:val="009D544D"/>
    <w:rsid w:val="009D7683"/>
    <w:rsid w:val="009D7CBF"/>
    <w:rsid w:val="009E3C77"/>
    <w:rsid w:val="009E3D7E"/>
    <w:rsid w:val="009E431B"/>
    <w:rsid w:val="009E5939"/>
    <w:rsid w:val="009E5A53"/>
    <w:rsid w:val="009F3D31"/>
    <w:rsid w:val="009F481D"/>
    <w:rsid w:val="009F4D01"/>
    <w:rsid w:val="009F5C12"/>
    <w:rsid w:val="009F6394"/>
    <w:rsid w:val="00A00AB4"/>
    <w:rsid w:val="00A02838"/>
    <w:rsid w:val="00A02946"/>
    <w:rsid w:val="00A10A28"/>
    <w:rsid w:val="00A1391B"/>
    <w:rsid w:val="00A14EF4"/>
    <w:rsid w:val="00A15B00"/>
    <w:rsid w:val="00A17552"/>
    <w:rsid w:val="00A2377A"/>
    <w:rsid w:val="00A23B44"/>
    <w:rsid w:val="00A25422"/>
    <w:rsid w:val="00A2574D"/>
    <w:rsid w:val="00A27855"/>
    <w:rsid w:val="00A27B54"/>
    <w:rsid w:val="00A300EB"/>
    <w:rsid w:val="00A31D02"/>
    <w:rsid w:val="00A321DD"/>
    <w:rsid w:val="00A336C2"/>
    <w:rsid w:val="00A34B91"/>
    <w:rsid w:val="00A36843"/>
    <w:rsid w:val="00A40BC4"/>
    <w:rsid w:val="00A41203"/>
    <w:rsid w:val="00A43FB5"/>
    <w:rsid w:val="00A45530"/>
    <w:rsid w:val="00A45C7C"/>
    <w:rsid w:val="00A461A6"/>
    <w:rsid w:val="00A563C0"/>
    <w:rsid w:val="00A6796A"/>
    <w:rsid w:val="00A701FA"/>
    <w:rsid w:val="00A7055C"/>
    <w:rsid w:val="00A723A7"/>
    <w:rsid w:val="00A7312C"/>
    <w:rsid w:val="00A7473C"/>
    <w:rsid w:val="00A7542E"/>
    <w:rsid w:val="00A77F9F"/>
    <w:rsid w:val="00A8031C"/>
    <w:rsid w:val="00A81A0D"/>
    <w:rsid w:val="00A840FC"/>
    <w:rsid w:val="00A8436E"/>
    <w:rsid w:val="00A90794"/>
    <w:rsid w:val="00A93135"/>
    <w:rsid w:val="00A9491F"/>
    <w:rsid w:val="00AA1132"/>
    <w:rsid w:val="00AA6619"/>
    <w:rsid w:val="00AA786C"/>
    <w:rsid w:val="00AB18A9"/>
    <w:rsid w:val="00AB5074"/>
    <w:rsid w:val="00AB6A52"/>
    <w:rsid w:val="00AC1222"/>
    <w:rsid w:val="00AC1697"/>
    <w:rsid w:val="00AD03E9"/>
    <w:rsid w:val="00AD221C"/>
    <w:rsid w:val="00AD2A5B"/>
    <w:rsid w:val="00AD410B"/>
    <w:rsid w:val="00AD50D8"/>
    <w:rsid w:val="00AE3086"/>
    <w:rsid w:val="00AE6CF5"/>
    <w:rsid w:val="00AF111F"/>
    <w:rsid w:val="00AF1C45"/>
    <w:rsid w:val="00AF3424"/>
    <w:rsid w:val="00AF4143"/>
    <w:rsid w:val="00AF55E0"/>
    <w:rsid w:val="00AF5B2E"/>
    <w:rsid w:val="00AF73E7"/>
    <w:rsid w:val="00B006D8"/>
    <w:rsid w:val="00B0359C"/>
    <w:rsid w:val="00B03C1F"/>
    <w:rsid w:val="00B127C8"/>
    <w:rsid w:val="00B1334F"/>
    <w:rsid w:val="00B147AA"/>
    <w:rsid w:val="00B22B71"/>
    <w:rsid w:val="00B2453F"/>
    <w:rsid w:val="00B25E1D"/>
    <w:rsid w:val="00B31BEF"/>
    <w:rsid w:val="00B31C0C"/>
    <w:rsid w:val="00B3240E"/>
    <w:rsid w:val="00B366AE"/>
    <w:rsid w:val="00B373A1"/>
    <w:rsid w:val="00B37B66"/>
    <w:rsid w:val="00B41464"/>
    <w:rsid w:val="00B42F7F"/>
    <w:rsid w:val="00B43F89"/>
    <w:rsid w:val="00B44921"/>
    <w:rsid w:val="00B45651"/>
    <w:rsid w:val="00B46CE4"/>
    <w:rsid w:val="00B52BFF"/>
    <w:rsid w:val="00B53153"/>
    <w:rsid w:val="00B54638"/>
    <w:rsid w:val="00B57F08"/>
    <w:rsid w:val="00B60655"/>
    <w:rsid w:val="00B609D8"/>
    <w:rsid w:val="00B70E76"/>
    <w:rsid w:val="00B729F0"/>
    <w:rsid w:val="00B73405"/>
    <w:rsid w:val="00B75683"/>
    <w:rsid w:val="00B75975"/>
    <w:rsid w:val="00B83670"/>
    <w:rsid w:val="00B872E8"/>
    <w:rsid w:val="00B875E6"/>
    <w:rsid w:val="00B87ECB"/>
    <w:rsid w:val="00B9007F"/>
    <w:rsid w:val="00B9112D"/>
    <w:rsid w:val="00B91B1E"/>
    <w:rsid w:val="00B93479"/>
    <w:rsid w:val="00B9442E"/>
    <w:rsid w:val="00B947C7"/>
    <w:rsid w:val="00B94FA5"/>
    <w:rsid w:val="00B9665C"/>
    <w:rsid w:val="00BA0D15"/>
    <w:rsid w:val="00BA117F"/>
    <w:rsid w:val="00BA2C8C"/>
    <w:rsid w:val="00BA395D"/>
    <w:rsid w:val="00BA40E4"/>
    <w:rsid w:val="00BA6D78"/>
    <w:rsid w:val="00BB173C"/>
    <w:rsid w:val="00BB206D"/>
    <w:rsid w:val="00BB263D"/>
    <w:rsid w:val="00BB3DC2"/>
    <w:rsid w:val="00BB7D4C"/>
    <w:rsid w:val="00BC3E05"/>
    <w:rsid w:val="00BC5A07"/>
    <w:rsid w:val="00BC5C10"/>
    <w:rsid w:val="00BD0C71"/>
    <w:rsid w:val="00BD1139"/>
    <w:rsid w:val="00BD2B33"/>
    <w:rsid w:val="00BD3118"/>
    <w:rsid w:val="00BE501D"/>
    <w:rsid w:val="00BF2C80"/>
    <w:rsid w:val="00BF4833"/>
    <w:rsid w:val="00BF77FE"/>
    <w:rsid w:val="00BF7FF9"/>
    <w:rsid w:val="00C03BF6"/>
    <w:rsid w:val="00C03D56"/>
    <w:rsid w:val="00C0544B"/>
    <w:rsid w:val="00C13511"/>
    <w:rsid w:val="00C141C9"/>
    <w:rsid w:val="00C14D12"/>
    <w:rsid w:val="00C230B1"/>
    <w:rsid w:val="00C2340A"/>
    <w:rsid w:val="00C25411"/>
    <w:rsid w:val="00C26591"/>
    <w:rsid w:val="00C268AF"/>
    <w:rsid w:val="00C27AEA"/>
    <w:rsid w:val="00C30263"/>
    <w:rsid w:val="00C3155B"/>
    <w:rsid w:val="00C31661"/>
    <w:rsid w:val="00C35540"/>
    <w:rsid w:val="00C4204D"/>
    <w:rsid w:val="00C44677"/>
    <w:rsid w:val="00C4484C"/>
    <w:rsid w:val="00C4597D"/>
    <w:rsid w:val="00C46196"/>
    <w:rsid w:val="00C508CC"/>
    <w:rsid w:val="00C512E4"/>
    <w:rsid w:val="00C607DB"/>
    <w:rsid w:val="00C61803"/>
    <w:rsid w:val="00C65E61"/>
    <w:rsid w:val="00C675A2"/>
    <w:rsid w:val="00C67DAF"/>
    <w:rsid w:val="00C702A9"/>
    <w:rsid w:val="00C71092"/>
    <w:rsid w:val="00C731B8"/>
    <w:rsid w:val="00C77E7B"/>
    <w:rsid w:val="00C77F30"/>
    <w:rsid w:val="00C81353"/>
    <w:rsid w:val="00C82725"/>
    <w:rsid w:val="00C846BE"/>
    <w:rsid w:val="00C855B5"/>
    <w:rsid w:val="00C85777"/>
    <w:rsid w:val="00C9089D"/>
    <w:rsid w:val="00C923BB"/>
    <w:rsid w:val="00C93D30"/>
    <w:rsid w:val="00C942B8"/>
    <w:rsid w:val="00C95E8F"/>
    <w:rsid w:val="00C9726D"/>
    <w:rsid w:val="00C97F60"/>
    <w:rsid w:val="00CA46A9"/>
    <w:rsid w:val="00CA5023"/>
    <w:rsid w:val="00CA6203"/>
    <w:rsid w:val="00CA79F5"/>
    <w:rsid w:val="00CB00FB"/>
    <w:rsid w:val="00CB51F9"/>
    <w:rsid w:val="00CB7265"/>
    <w:rsid w:val="00CC0540"/>
    <w:rsid w:val="00CC06E6"/>
    <w:rsid w:val="00CC23A4"/>
    <w:rsid w:val="00CC3790"/>
    <w:rsid w:val="00CC4DA3"/>
    <w:rsid w:val="00CC666E"/>
    <w:rsid w:val="00CC7B51"/>
    <w:rsid w:val="00CC7DCD"/>
    <w:rsid w:val="00CD11F4"/>
    <w:rsid w:val="00CD1D91"/>
    <w:rsid w:val="00CD2CD2"/>
    <w:rsid w:val="00CD4504"/>
    <w:rsid w:val="00CD4768"/>
    <w:rsid w:val="00CD506B"/>
    <w:rsid w:val="00CD6177"/>
    <w:rsid w:val="00CE5CA6"/>
    <w:rsid w:val="00CF0D27"/>
    <w:rsid w:val="00CF768F"/>
    <w:rsid w:val="00D00350"/>
    <w:rsid w:val="00D05564"/>
    <w:rsid w:val="00D0593A"/>
    <w:rsid w:val="00D0621C"/>
    <w:rsid w:val="00D06512"/>
    <w:rsid w:val="00D0765F"/>
    <w:rsid w:val="00D20313"/>
    <w:rsid w:val="00D2263F"/>
    <w:rsid w:val="00D230FC"/>
    <w:rsid w:val="00D23106"/>
    <w:rsid w:val="00D23ED2"/>
    <w:rsid w:val="00D24F3D"/>
    <w:rsid w:val="00D2712D"/>
    <w:rsid w:val="00D272DF"/>
    <w:rsid w:val="00D3581E"/>
    <w:rsid w:val="00D36596"/>
    <w:rsid w:val="00D41FCF"/>
    <w:rsid w:val="00D42E8A"/>
    <w:rsid w:val="00D44004"/>
    <w:rsid w:val="00D45585"/>
    <w:rsid w:val="00D45BE7"/>
    <w:rsid w:val="00D472B5"/>
    <w:rsid w:val="00D52EE4"/>
    <w:rsid w:val="00D5411E"/>
    <w:rsid w:val="00D557AE"/>
    <w:rsid w:val="00D56874"/>
    <w:rsid w:val="00D61364"/>
    <w:rsid w:val="00D61DC8"/>
    <w:rsid w:val="00D63461"/>
    <w:rsid w:val="00D6516D"/>
    <w:rsid w:val="00D675F8"/>
    <w:rsid w:val="00D67ACB"/>
    <w:rsid w:val="00D70A21"/>
    <w:rsid w:val="00D70AF7"/>
    <w:rsid w:val="00D711FB"/>
    <w:rsid w:val="00D81A11"/>
    <w:rsid w:val="00D828CC"/>
    <w:rsid w:val="00D861B0"/>
    <w:rsid w:val="00D86B57"/>
    <w:rsid w:val="00D90ABA"/>
    <w:rsid w:val="00D91A8F"/>
    <w:rsid w:val="00D93AE6"/>
    <w:rsid w:val="00D95052"/>
    <w:rsid w:val="00DA01B5"/>
    <w:rsid w:val="00DA1EFD"/>
    <w:rsid w:val="00DA28BB"/>
    <w:rsid w:val="00DA40AA"/>
    <w:rsid w:val="00DA4825"/>
    <w:rsid w:val="00DA7A2C"/>
    <w:rsid w:val="00DB040E"/>
    <w:rsid w:val="00DB05AE"/>
    <w:rsid w:val="00DB1061"/>
    <w:rsid w:val="00DB38FC"/>
    <w:rsid w:val="00DB4FC6"/>
    <w:rsid w:val="00DB53F4"/>
    <w:rsid w:val="00DB5679"/>
    <w:rsid w:val="00DB5AE8"/>
    <w:rsid w:val="00DC07D6"/>
    <w:rsid w:val="00DC0C0A"/>
    <w:rsid w:val="00DC143C"/>
    <w:rsid w:val="00DC29CD"/>
    <w:rsid w:val="00DC559D"/>
    <w:rsid w:val="00DC6A56"/>
    <w:rsid w:val="00DD3E7B"/>
    <w:rsid w:val="00DD5DD8"/>
    <w:rsid w:val="00DD703B"/>
    <w:rsid w:val="00DE53D4"/>
    <w:rsid w:val="00DF1848"/>
    <w:rsid w:val="00DF28C6"/>
    <w:rsid w:val="00DF4CBA"/>
    <w:rsid w:val="00DF4D82"/>
    <w:rsid w:val="00DF521D"/>
    <w:rsid w:val="00DF5536"/>
    <w:rsid w:val="00DF5ACD"/>
    <w:rsid w:val="00DF6EDE"/>
    <w:rsid w:val="00E002C6"/>
    <w:rsid w:val="00E02552"/>
    <w:rsid w:val="00E03D0E"/>
    <w:rsid w:val="00E0499E"/>
    <w:rsid w:val="00E0630B"/>
    <w:rsid w:val="00E134F7"/>
    <w:rsid w:val="00E1609C"/>
    <w:rsid w:val="00E1659A"/>
    <w:rsid w:val="00E16689"/>
    <w:rsid w:val="00E16CA6"/>
    <w:rsid w:val="00E16EE8"/>
    <w:rsid w:val="00E17CF5"/>
    <w:rsid w:val="00E20C2F"/>
    <w:rsid w:val="00E20E0E"/>
    <w:rsid w:val="00E2161F"/>
    <w:rsid w:val="00E22F0E"/>
    <w:rsid w:val="00E24D18"/>
    <w:rsid w:val="00E26427"/>
    <w:rsid w:val="00E34B61"/>
    <w:rsid w:val="00E40B02"/>
    <w:rsid w:val="00E40B30"/>
    <w:rsid w:val="00E410D8"/>
    <w:rsid w:val="00E417E0"/>
    <w:rsid w:val="00E47671"/>
    <w:rsid w:val="00E4780A"/>
    <w:rsid w:val="00E60392"/>
    <w:rsid w:val="00E607F2"/>
    <w:rsid w:val="00E64DEE"/>
    <w:rsid w:val="00E737DD"/>
    <w:rsid w:val="00E758DD"/>
    <w:rsid w:val="00E83390"/>
    <w:rsid w:val="00E8413A"/>
    <w:rsid w:val="00E850F5"/>
    <w:rsid w:val="00E85BEC"/>
    <w:rsid w:val="00E8768F"/>
    <w:rsid w:val="00E87979"/>
    <w:rsid w:val="00E9016C"/>
    <w:rsid w:val="00E933EF"/>
    <w:rsid w:val="00E946F1"/>
    <w:rsid w:val="00E96B6A"/>
    <w:rsid w:val="00EA01AE"/>
    <w:rsid w:val="00EA069A"/>
    <w:rsid w:val="00EA2F25"/>
    <w:rsid w:val="00EA34D0"/>
    <w:rsid w:val="00EA5215"/>
    <w:rsid w:val="00EA6704"/>
    <w:rsid w:val="00EA6FBB"/>
    <w:rsid w:val="00EB42CB"/>
    <w:rsid w:val="00EB5B6A"/>
    <w:rsid w:val="00EC31CA"/>
    <w:rsid w:val="00ED0F5C"/>
    <w:rsid w:val="00ED0FE4"/>
    <w:rsid w:val="00ED2173"/>
    <w:rsid w:val="00ED2D63"/>
    <w:rsid w:val="00ED5CE2"/>
    <w:rsid w:val="00ED7926"/>
    <w:rsid w:val="00EE403D"/>
    <w:rsid w:val="00EE4A4E"/>
    <w:rsid w:val="00EE540F"/>
    <w:rsid w:val="00EE73DB"/>
    <w:rsid w:val="00EF519A"/>
    <w:rsid w:val="00EF6A7B"/>
    <w:rsid w:val="00EF7576"/>
    <w:rsid w:val="00F00BA0"/>
    <w:rsid w:val="00F01D0D"/>
    <w:rsid w:val="00F0216A"/>
    <w:rsid w:val="00F02FD3"/>
    <w:rsid w:val="00F04FEB"/>
    <w:rsid w:val="00F07015"/>
    <w:rsid w:val="00F0785A"/>
    <w:rsid w:val="00F079F4"/>
    <w:rsid w:val="00F07AED"/>
    <w:rsid w:val="00F07E40"/>
    <w:rsid w:val="00F125E3"/>
    <w:rsid w:val="00F13C43"/>
    <w:rsid w:val="00F1566C"/>
    <w:rsid w:val="00F179B4"/>
    <w:rsid w:val="00F17F4C"/>
    <w:rsid w:val="00F21B4E"/>
    <w:rsid w:val="00F24860"/>
    <w:rsid w:val="00F2771B"/>
    <w:rsid w:val="00F3344A"/>
    <w:rsid w:val="00F33AE9"/>
    <w:rsid w:val="00F36C8D"/>
    <w:rsid w:val="00F36F75"/>
    <w:rsid w:val="00F40F3F"/>
    <w:rsid w:val="00F42DA2"/>
    <w:rsid w:val="00F44F93"/>
    <w:rsid w:val="00F50F2C"/>
    <w:rsid w:val="00F51F55"/>
    <w:rsid w:val="00F54B0A"/>
    <w:rsid w:val="00F60239"/>
    <w:rsid w:val="00F6156A"/>
    <w:rsid w:val="00F62E5D"/>
    <w:rsid w:val="00F6380B"/>
    <w:rsid w:val="00F70658"/>
    <w:rsid w:val="00F714F1"/>
    <w:rsid w:val="00F72118"/>
    <w:rsid w:val="00F735AA"/>
    <w:rsid w:val="00F74B2A"/>
    <w:rsid w:val="00F7735F"/>
    <w:rsid w:val="00F829D6"/>
    <w:rsid w:val="00F831CC"/>
    <w:rsid w:val="00F83FF7"/>
    <w:rsid w:val="00F86F31"/>
    <w:rsid w:val="00F8730F"/>
    <w:rsid w:val="00F9228B"/>
    <w:rsid w:val="00F93175"/>
    <w:rsid w:val="00F95132"/>
    <w:rsid w:val="00F96BE6"/>
    <w:rsid w:val="00F96CFC"/>
    <w:rsid w:val="00F97428"/>
    <w:rsid w:val="00FA1F6B"/>
    <w:rsid w:val="00FA2B54"/>
    <w:rsid w:val="00FA3686"/>
    <w:rsid w:val="00FA39A9"/>
    <w:rsid w:val="00FA53ED"/>
    <w:rsid w:val="00FB27E9"/>
    <w:rsid w:val="00FB4602"/>
    <w:rsid w:val="00FB60A2"/>
    <w:rsid w:val="00FB6CE0"/>
    <w:rsid w:val="00FC06E0"/>
    <w:rsid w:val="00FC21D9"/>
    <w:rsid w:val="00FC2847"/>
    <w:rsid w:val="00FC4A12"/>
    <w:rsid w:val="00FC5647"/>
    <w:rsid w:val="00FD1028"/>
    <w:rsid w:val="00FD4237"/>
    <w:rsid w:val="00FD5C3F"/>
    <w:rsid w:val="00FE2274"/>
    <w:rsid w:val="00FE389B"/>
    <w:rsid w:val="00FE640D"/>
    <w:rsid w:val="00FF0286"/>
    <w:rsid w:val="00FF27EB"/>
    <w:rsid w:val="00FF379F"/>
    <w:rsid w:val="00FF3F50"/>
    <w:rsid w:val="00FF4A91"/>
    <w:rsid w:val="00FF5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9CBCC8"/>
  <w15:docId w15:val="{3A122DEE-F60B-4FC1-80EB-6240FA67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rFonts w:ascii="Garamond" w:hAnsi="Garamond"/>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rPr>
      <w:rFonts w:ascii="Garamond" w:hAnsi="Garamond"/>
    </w:r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rFonts w:ascii="Garamond" w:hAnsi="Garamond"/>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rFonts w:ascii="Garamond" w:hAnsi="Garamond"/>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rPr>
      <w:rFonts w:ascii="Garamond" w:hAnsi="Garamond"/>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rFonts w:ascii="Garamond" w:hAnsi="Garamond"/>
      <w:spacing w:val="-5"/>
    </w:rPr>
  </w:style>
  <w:style w:type="paragraph" w:customStyle="1" w:styleId="ChapterSubtitle">
    <w:name w:val="Chapter Subtitle"/>
    <w:basedOn w:val="Normal"/>
    <w:next w:val="BodyText"/>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rFonts w:ascii="Garamond" w:hAnsi="Garamond"/>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rFonts w:ascii="Garamond" w:hAnsi="Garamond"/>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style>
  <w:style w:type="paragraph" w:styleId="Index2">
    <w:name w:val="index 2"/>
    <w:basedOn w:val="Normal"/>
    <w:semiHidden/>
    <w:rsid w:val="00977C9A"/>
    <w:pPr>
      <w:tabs>
        <w:tab w:val="right" w:leader="dot" w:pos="3960"/>
      </w:tabs>
      <w:spacing w:line="240" w:lineRule="atLeast"/>
      <w:ind w:left="180"/>
    </w:pPr>
    <w:rPr>
      <w:sz w:val="18"/>
    </w:rPr>
  </w:style>
  <w:style w:type="paragraph" w:styleId="Index3">
    <w:name w:val="index 3"/>
    <w:basedOn w:val="Normal"/>
    <w:semiHidden/>
    <w:pPr>
      <w:tabs>
        <w:tab w:val="right" w:leader="dot" w:pos="3960"/>
      </w:tabs>
      <w:spacing w:line="240" w:lineRule="atLeast"/>
      <w:ind w:left="180"/>
    </w:pPr>
    <w:rPr>
      <w:rFonts w:ascii="Garamond" w:hAnsi="Garamond"/>
      <w:sz w:val="18"/>
    </w:rPr>
  </w:style>
  <w:style w:type="paragraph" w:styleId="Index4">
    <w:name w:val="index 4"/>
    <w:basedOn w:val="Normal"/>
    <w:semiHidden/>
    <w:pPr>
      <w:tabs>
        <w:tab w:val="right" w:pos="3960"/>
      </w:tabs>
      <w:spacing w:line="240" w:lineRule="atLeast"/>
      <w:ind w:left="180"/>
    </w:pPr>
    <w:rPr>
      <w:rFonts w:ascii="Garamond" w:hAnsi="Garamond"/>
      <w:sz w:val="18"/>
    </w:rPr>
  </w:style>
  <w:style w:type="paragraph" w:styleId="Index5">
    <w:name w:val="index 5"/>
    <w:basedOn w:val="Normal"/>
    <w:semiHidden/>
    <w:pPr>
      <w:tabs>
        <w:tab w:val="right" w:pos="3960"/>
      </w:tabs>
      <w:spacing w:line="240" w:lineRule="atLeast"/>
      <w:ind w:left="180"/>
    </w:pPr>
    <w:rPr>
      <w:rFonts w:ascii="Garamond" w:hAnsi="Garamond"/>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rFonts w:ascii="Garamond" w:hAnsi="Garamond"/>
      <w:sz w:val="16"/>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rsid w:val="004265DB"/>
    <w:rPr>
      <w:color w:val="0000FF"/>
      <w:u w:val="single"/>
    </w:rPr>
  </w:style>
  <w:style w:type="paragraph" w:customStyle="1" w:styleId="TxBrp5">
    <w:name w:val="TxBr_p5"/>
    <w:basedOn w:val="Normal"/>
    <w:rsid w:val="001305F5"/>
    <w:pPr>
      <w:tabs>
        <w:tab w:val="left" w:pos="204"/>
      </w:tabs>
      <w:autoSpaceDE w:val="0"/>
      <w:autoSpaceDN w:val="0"/>
      <w:adjustRightInd w:val="0"/>
      <w:jc w:val="both"/>
    </w:pPr>
    <w:rPr>
      <w:rFonts w:ascii="Times New Roman" w:hAnsi="Times New Roman"/>
      <w:szCs w:val="24"/>
    </w:rPr>
  </w:style>
  <w:style w:type="paragraph" w:styleId="BodyText2">
    <w:name w:val="Body Text 2"/>
    <w:basedOn w:val="Normal"/>
    <w:link w:val="BodyText2Char"/>
    <w:rsid w:val="00AF3424"/>
    <w:pPr>
      <w:spacing w:after="120" w:line="480" w:lineRule="auto"/>
    </w:pPr>
  </w:style>
  <w:style w:type="paragraph" w:styleId="List">
    <w:name w:val="List"/>
    <w:basedOn w:val="Normal"/>
    <w:rsid w:val="00593042"/>
    <w:pPr>
      <w:ind w:left="360" w:hanging="360"/>
    </w:pPr>
  </w:style>
  <w:style w:type="paragraph" w:styleId="PlainText">
    <w:name w:val="Plain Text"/>
    <w:basedOn w:val="Normal"/>
    <w:link w:val="PlainTextChar"/>
    <w:rsid w:val="003F7DA8"/>
    <w:rPr>
      <w:rFonts w:ascii="Courier New" w:hAnsi="Courier New" w:cs="Courier New"/>
    </w:rPr>
  </w:style>
  <w:style w:type="paragraph" w:styleId="BodyText3">
    <w:name w:val="Body Text 3"/>
    <w:basedOn w:val="Normal"/>
    <w:link w:val="BodyText3Char"/>
    <w:rsid w:val="00346ECA"/>
    <w:pPr>
      <w:spacing w:after="120"/>
    </w:pPr>
    <w:rPr>
      <w:sz w:val="16"/>
      <w:szCs w:val="16"/>
    </w:rPr>
  </w:style>
  <w:style w:type="paragraph" w:customStyle="1" w:styleId="TxBrc1">
    <w:name w:val="TxBr_c1"/>
    <w:basedOn w:val="Normal"/>
    <w:rsid w:val="00673F49"/>
    <w:pPr>
      <w:autoSpaceDE w:val="0"/>
      <w:autoSpaceDN w:val="0"/>
      <w:adjustRightInd w:val="0"/>
      <w:jc w:val="center"/>
    </w:pPr>
    <w:rPr>
      <w:rFonts w:ascii="Times New Roman" w:hAnsi="Times New Roman"/>
      <w:szCs w:val="24"/>
    </w:rPr>
  </w:style>
  <w:style w:type="paragraph" w:styleId="BlockText">
    <w:name w:val="Block Text"/>
    <w:basedOn w:val="Normal"/>
    <w:rsid w:val="003662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pPr>
    <w:rPr>
      <w:rFonts w:cs="Arial"/>
      <w:sz w:val="22"/>
    </w:rPr>
  </w:style>
  <w:style w:type="paragraph" w:customStyle="1" w:styleId="TxBrp6">
    <w:name w:val="TxBr_p6"/>
    <w:basedOn w:val="Normal"/>
    <w:rsid w:val="00366222"/>
    <w:pPr>
      <w:widowControl w:val="0"/>
    </w:pPr>
    <w:rPr>
      <w:rFonts w:ascii="Times New Roman" w:hAnsi="Times New Roman"/>
      <w:snapToGrid w:val="0"/>
      <w:sz w:val="24"/>
    </w:rPr>
  </w:style>
  <w:style w:type="paragraph" w:customStyle="1" w:styleId="cm4">
    <w:name w:val="cm4"/>
    <w:basedOn w:val="Normal"/>
    <w:rsid w:val="0056561A"/>
    <w:pPr>
      <w:autoSpaceDE w:val="0"/>
      <w:autoSpaceDN w:val="0"/>
    </w:pPr>
    <w:rPr>
      <w:rFonts w:ascii="Times New Roman" w:hAnsi="Times New Roman"/>
      <w:sz w:val="24"/>
      <w:szCs w:val="24"/>
    </w:rPr>
  </w:style>
  <w:style w:type="character" w:styleId="FollowedHyperlink">
    <w:name w:val="FollowedHyperlink"/>
    <w:rsid w:val="008902A1"/>
    <w:rPr>
      <w:color w:val="800080"/>
      <w:u w:val="single"/>
    </w:rPr>
  </w:style>
  <w:style w:type="character" w:styleId="Strong">
    <w:name w:val="Strong"/>
    <w:basedOn w:val="DefaultParagraphFont"/>
    <w:uiPriority w:val="22"/>
    <w:qFormat/>
    <w:rsid w:val="00D0593A"/>
    <w:rPr>
      <w:b/>
      <w:bCs/>
    </w:rPr>
  </w:style>
  <w:style w:type="character" w:customStyle="1" w:styleId="PlainTextChar">
    <w:name w:val="Plain Text Char"/>
    <w:basedOn w:val="DefaultParagraphFont"/>
    <w:link w:val="PlainText"/>
    <w:rsid w:val="00856026"/>
    <w:rPr>
      <w:rFonts w:ascii="Courier New" w:hAnsi="Courier New" w:cs="Courier New"/>
    </w:rPr>
  </w:style>
  <w:style w:type="character" w:customStyle="1" w:styleId="BodyText2Char">
    <w:name w:val="Body Text 2 Char"/>
    <w:basedOn w:val="DefaultParagraphFont"/>
    <w:link w:val="BodyText2"/>
    <w:rsid w:val="00856026"/>
    <w:rPr>
      <w:rFonts w:ascii="Arial" w:hAnsi="Arial"/>
    </w:rPr>
  </w:style>
  <w:style w:type="character" w:customStyle="1" w:styleId="BodyText3Char">
    <w:name w:val="Body Text 3 Char"/>
    <w:basedOn w:val="DefaultParagraphFont"/>
    <w:link w:val="BodyText3"/>
    <w:rsid w:val="007D6461"/>
    <w:rPr>
      <w:rFonts w:ascii="Arial" w:hAnsi="Arial"/>
      <w:sz w:val="16"/>
      <w:szCs w:val="16"/>
    </w:rPr>
  </w:style>
  <w:style w:type="paragraph" w:styleId="ListParagraph">
    <w:name w:val="List Paragraph"/>
    <w:basedOn w:val="Normal"/>
    <w:uiPriority w:val="34"/>
    <w:qFormat/>
    <w:rsid w:val="00195E0C"/>
    <w:pPr>
      <w:ind w:left="720"/>
      <w:contextualSpacing/>
    </w:pPr>
    <w:rPr>
      <w:sz w:val="24"/>
      <w:szCs w:val="24"/>
    </w:rPr>
  </w:style>
  <w:style w:type="paragraph" w:styleId="NoSpacing">
    <w:name w:val="No Spacing"/>
    <w:link w:val="NoSpacingChar"/>
    <w:uiPriority w:val="1"/>
    <w:qFormat/>
    <w:rsid w:val="00110E70"/>
    <w:rPr>
      <w:rFonts w:asciiTheme="minorHAnsi" w:eastAsiaTheme="minorHAnsi" w:hAnsiTheme="minorHAnsi" w:cstheme="minorHAnsi"/>
      <w:color w:val="17365D" w:themeColor="text2" w:themeShade="BF"/>
      <w:lang w:eastAsia="ja-JP"/>
    </w:rPr>
  </w:style>
  <w:style w:type="character" w:customStyle="1" w:styleId="NoSpacingChar">
    <w:name w:val="No Spacing Char"/>
    <w:basedOn w:val="DefaultParagraphFont"/>
    <w:link w:val="NoSpacing"/>
    <w:uiPriority w:val="1"/>
    <w:rsid w:val="00110E70"/>
    <w:rPr>
      <w:rFonts w:asciiTheme="minorHAnsi" w:eastAsiaTheme="minorHAnsi" w:hAnsiTheme="minorHAnsi" w:cstheme="minorHAnsi"/>
      <w:color w:val="17365D" w:themeColor="text2" w:themeShade="BF"/>
      <w:lang w:eastAsia="ja-JP"/>
    </w:rPr>
  </w:style>
  <w:style w:type="character" w:styleId="UnresolvedMention">
    <w:name w:val="Unresolved Mention"/>
    <w:basedOn w:val="DefaultParagraphFont"/>
    <w:uiPriority w:val="99"/>
    <w:semiHidden/>
    <w:unhideWhenUsed/>
    <w:rsid w:val="004E3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033581">
      <w:bodyDiv w:val="1"/>
      <w:marLeft w:val="0"/>
      <w:marRight w:val="0"/>
      <w:marTop w:val="0"/>
      <w:marBottom w:val="0"/>
      <w:divBdr>
        <w:top w:val="none" w:sz="0" w:space="0" w:color="auto"/>
        <w:left w:val="none" w:sz="0" w:space="0" w:color="auto"/>
        <w:bottom w:val="none" w:sz="0" w:space="0" w:color="auto"/>
        <w:right w:val="none" w:sz="0" w:space="0" w:color="auto"/>
      </w:divBdr>
    </w:div>
    <w:div w:id="1360594208">
      <w:bodyDiv w:val="1"/>
      <w:marLeft w:val="0"/>
      <w:marRight w:val="0"/>
      <w:marTop w:val="0"/>
      <w:marBottom w:val="0"/>
      <w:divBdr>
        <w:top w:val="none" w:sz="0" w:space="0" w:color="auto"/>
        <w:left w:val="none" w:sz="0" w:space="0" w:color="auto"/>
        <w:bottom w:val="none" w:sz="0" w:space="0" w:color="auto"/>
        <w:right w:val="none" w:sz="0" w:space="0" w:color="auto"/>
      </w:divBdr>
    </w:div>
    <w:div w:id="139646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xhere.com/en/photo/490392" TargetMode="External"/><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2.wmf"/><Relationship Id="rId34" Type="http://schemas.openxmlformats.org/officeDocument/2006/relationships/hyperlink" Target="https://wallpapers.com/thank-background"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images.search.yahoo.com/images/view;_ylt=A0PDoV18PiZRhFcATdmJzbkF;_ylu=X3oDMTBlMTQ4cGxyBHNlYwNzcgRzbGsDaW1n?back=http://images.search.yahoo.com/search/images?p=scent+free+clip+art&amp;n=30&amp;ei=utf-8&amp;y=Search&amp;fr=my-myy&amp;tab=organic&amp;ri=40&amp;w=200&amp;h=199&amp;imgurl=mattawahospital.ca/uploads/documents/Clip_Art/scents_circle_xsm.jpg&amp;rurl=http://mattawahospital.ca/page/scentPolicy&amp;size=13.4+KB&amp;name=...+the+hospital+to+promote+a+fragrance+%3cb%3efree+%3c/b%3eenvironment+is+appreciated&amp;p=scent+free+clip+art&amp;oid=47350270c90f584c60957e3ddf7eebc9&amp;fr2=&amp;fr=my-myy&amp;tt=...+the+hospital+to+promote+a+fragrance+%3cb%3efree+%3c/b%3eenvironment+is+appreciated&amp;b=31&amp;ni=96&amp;no=40&amp;ts=&amp;tab=organic&amp;sigr=11a2s1ffv&amp;sigb=13lfk4r5f&amp;sigi=1232lln3e&amp;.crumb=BOWrsQcyP/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ty.club/lists/suggestions/welcome/" TargetMode="External"/><Relationship Id="rId24" Type="http://schemas.openxmlformats.org/officeDocument/2006/relationships/image" Target="media/image14.jpeg"/><Relationship Id="rId32" Type="http://schemas.openxmlformats.org/officeDocument/2006/relationships/hyperlink" Target="https://www.ncdhhs.gov/documents/files/consumerhandbookv2/open" TargetMode="External"/><Relationship Id="rId37" Type="http://schemas.openxmlformats.org/officeDocument/2006/relationships/hyperlink" Target="http://www.ncdhhs.gov/document/consumer-handboo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disabilityrightsnc.org" TargetMode="External"/><Relationship Id="rId28" Type="http://schemas.openxmlformats.org/officeDocument/2006/relationships/hyperlink" Target="https://storage.googleapis.com/daletakvwfchye/medicine-labels-cartoon.html" TargetMode="External"/><Relationship Id="rId36" Type="http://schemas.openxmlformats.org/officeDocument/2006/relationships/hyperlink" Target="http://www.maconcitizens.org"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hyperlink" Target="http://www.maconcitizens.or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images.search.yahoo.com/images/view;_ylt=A0PDoV0mPSZRsVAAypiJzbkF;_ylu=X3oDMTBlMTQ4cGxyBHNlYwNzcgRzbGsDaW1n?back=http://images.search.yahoo.com/search/images?_adv_prop=image&amp;va=fire+alarm+clip+art&amp;fr=my-myy&amp;tab=organic&amp;ri=7&amp;w=139&amp;h=170&amp;imgurl=www.fotosearch.com/bthumb/LIF/LIF131/FIRALARM.jpg&amp;rurl=http://www.keywordpicture.com/keyword/fire%20alarm%20clip%20art/&amp;size=5.7+KB&amp;name=%3cb%3efire+alarm+clip+art+%3c/b%3e1+10+from+60+votes+%3cb%3efire+alarm+clip+art+%3c/b%3e3+10+from+...&amp;p=fire+alarm+clip+art&amp;oid=38064df3d8f01948631c86b01a605e82&amp;fr2=&amp;fr=my-myy&amp;tt=%3cb%3efire+alarm+clip+art+%3c/b%3e1+10+from+60+votes+%3cb%3efire+alarm+clip+art+%3c/b%3e3+10+from+...&amp;b=0&amp;ni=128&amp;no=7&amp;ts=&amp;tab=organic&amp;sigr=12029247n&amp;sigb=13eh6tl4j&amp;sigi=11hiidpes&amp;.crumb=BOWrsQcyP/r" TargetMode="External"/><Relationship Id="rId33" Type="http://schemas.openxmlformats.org/officeDocument/2006/relationships/image" Target="media/image19.jpeg"/><Relationship Id="rId38" Type="http://schemas.openxmlformats.org/officeDocument/2006/relationships/hyperlink" Target="http://www.maconcitizen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P_Owner\LOCALS~1\Temp\TCDC39.tmp\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39E7A-B50A-4856-BDF9-A6957639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258</TotalTime>
  <Pages>26</Pages>
  <Words>8556</Words>
  <Characters>44835</Characters>
  <Application>Microsoft Office Word</Application>
  <DocSecurity>0</DocSecurity>
  <Lines>1245</Lines>
  <Paragraphs>518</Paragraphs>
  <ScaleCrop>false</ScaleCrop>
  <HeadingPairs>
    <vt:vector size="2" baseType="variant">
      <vt:variant>
        <vt:lpstr>Title</vt:lpstr>
      </vt:variant>
      <vt:variant>
        <vt:i4>1</vt:i4>
      </vt:variant>
    </vt:vector>
  </HeadingPairs>
  <TitlesOfParts>
    <vt:vector size="1" baseType="lpstr">
      <vt:lpstr>MACON CITIZENS FOR THE HANDICAPPED, INC</vt:lpstr>
    </vt:vector>
  </TitlesOfParts>
  <Company>Microsoft Corporation</Company>
  <LinksUpToDate>false</LinksUpToDate>
  <CharactersWithSpaces>52873</CharactersWithSpaces>
  <SharedDoc>false</SharedDoc>
  <HLinks>
    <vt:vector size="72" baseType="variant">
      <vt:variant>
        <vt:i4>5570561</vt:i4>
      </vt:variant>
      <vt:variant>
        <vt:i4>17</vt:i4>
      </vt:variant>
      <vt:variant>
        <vt:i4>0</vt:i4>
      </vt:variant>
      <vt:variant>
        <vt:i4>5</vt:i4>
      </vt:variant>
      <vt:variant>
        <vt:lpwstr>http://www.maconcitizens.org/</vt:lpwstr>
      </vt:variant>
      <vt:variant>
        <vt:lpwstr/>
      </vt:variant>
      <vt:variant>
        <vt:i4>7929914</vt:i4>
      </vt:variant>
      <vt:variant>
        <vt:i4>14</vt:i4>
      </vt:variant>
      <vt:variant>
        <vt:i4>0</vt:i4>
      </vt:variant>
      <vt:variant>
        <vt:i4>5</vt:i4>
      </vt:variant>
      <vt:variant>
        <vt:lpwstr>http://www.ncdhhs.gov/mhddsas/services/consumerhandbook/consumerhandbookv2.pdf</vt:lpwstr>
      </vt:variant>
      <vt:variant>
        <vt:lpwstr/>
      </vt:variant>
      <vt:variant>
        <vt:i4>7929914</vt:i4>
      </vt:variant>
      <vt:variant>
        <vt:i4>3</vt:i4>
      </vt:variant>
      <vt:variant>
        <vt:i4>0</vt:i4>
      </vt:variant>
      <vt:variant>
        <vt:i4>5</vt:i4>
      </vt:variant>
      <vt:variant>
        <vt:lpwstr>http://www.ncdhhs.gov/mhddsas/services/consumerhandbook/consumerhandbookv2.pdf</vt:lpwstr>
      </vt:variant>
      <vt:variant>
        <vt:lpwstr/>
      </vt:variant>
      <vt:variant>
        <vt:i4>3801144</vt:i4>
      </vt:variant>
      <vt:variant>
        <vt:i4>0</vt:i4>
      </vt:variant>
      <vt:variant>
        <vt:i4>0</vt:i4>
      </vt:variant>
      <vt:variant>
        <vt:i4>5</vt:i4>
      </vt:variant>
      <vt:variant>
        <vt:lpwstr>http://www.disabilityrightsnc.org/</vt:lpwstr>
      </vt:variant>
      <vt:variant>
        <vt:lpwstr/>
      </vt:variant>
      <vt:variant>
        <vt:i4>5832766</vt:i4>
      </vt:variant>
      <vt:variant>
        <vt:i4>-1</vt:i4>
      </vt:variant>
      <vt:variant>
        <vt:i4>1111</vt:i4>
      </vt:variant>
      <vt:variant>
        <vt:i4>1</vt:i4>
      </vt:variant>
      <vt:variant>
        <vt:lpwstr>http://www.wpclipart.com/education/signs/worm_sign/welcome_green_2.png</vt:lpwstr>
      </vt:variant>
      <vt:variant>
        <vt:lpwstr/>
      </vt:variant>
      <vt:variant>
        <vt:i4>4194325</vt:i4>
      </vt:variant>
      <vt:variant>
        <vt:i4>-1</vt:i4>
      </vt:variant>
      <vt:variant>
        <vt:i4>1112</vt:i4>
      </vt:variant>
      <vt:variant>
        <vt:i4>1</vt:i4>
      </vt:variant>
      <vt:variant>
        <vt:lpwstr>http://ts4.mm.bing.net/images/thumbnail.aspx?q=1619225422003&amp;id=bad25d21f7c6a897d43f0bbd4ae7bccc</vt:lpwstr>
      </vt:variant>
      <vt:variant>
        <vt:lpwstr/>
      </vt:variant>
      <vt:variant>
        <vt:i4>1048646</vt:i4>
      </vt:variant>
      <vt:variant>
        <vt:i4>-1</vt:i4>
      </vt:variant>
      <vt:variant>
        <vt:i4>1113</vt:i4>
      </vt:variant>
      <vt:variant>
        <vt:i4>1</vt:i4>
      </vt:variant>
      <vt:variant>
        <vt:lpwstr>http://ts1.mm.bing.net/images/thumbnail.aspx?q=1625291161944&amp;id=ce63bcb08fe9119f5378ed6341eb9df4</vt:lpwstr>
      </vt:variant>
      <vt:variant>
        <vt:lpwstr/>
      </vt:variant>
      <vt:variant>
        <vt:i4>1966146</vt:i4>
      </vt:variant>
      <vt:variant>
        <vt:i4>-1</vt:i4>
      </vt:variant>
      <vt:variant>
        <vt:i4>1114</vt:i4>
      </vt:variant>
      <vt:variant>
        <vt:i4>1</vt:i4>
      </vt:variant>
      <vt:variant>
        <vt:lpwstr>http://ts1.mm.bing.net/images/thumbnail.aspx?q=1598291056492&amp;id=26fb61d4c9adf0e527acfed1fd4db78a</vt:lpwstr>
      </vt:variant>
      <vt:variant>
        <vt:lpwstr/>
      </vt:variant>
      <vt:variant>
        <vt:i4>1114183</vt:i4>
      </vt:variant>
      <vt:variant>
        <vt:i4>-1</vt:i4>
      </vt:variant>
      <vt:variant>
        <vt:i4>1115</vt:i4>
      </vt:variant>
      <vt:variant>
        <vt:i4>1</vt:i4>
      </vt:variant>
      <vt:variant>
        <vt:lpwstr>http://ts1.mm.bing.net/images/thumbnail.aspx?q=1598326049904&amp;id=a8759e5d20193b98a8a0a841acc71ac7</vt:lpwstr>
      </vt:variant>
      <vt:variant>
        <vt:lpwstr/>
      </vt:variant>
      <vt:variant>
        <vt:i4>1507352</vt:i4>
      </vt:variant>
      <vt:variant>
        <vt:i4>-1</vt:i4>
      </vt:variant>
      <vt:variant>
        <vt:i4>1116</vt:i4>
      </vt:variant>
      <vt:variant>
        <vt:i4>1</vt:i4>
      </vt:variant>
      <vt:variant>
        <vt:lpwstr>http://ts3.mm.bing.net/images/thumbnail.aspx?q=1608819685682&amp;id=4b42690da1bf9c1bbaf6a13d792dac47</vt:lpwstr>
      </vt:variant>
      <vt:variant>
        <vt:lpwstr/>
      </vt:variant>
      <vt:variant>
        <vt:i4>4915222</vt:i4>
      </vt:variant>
      <vt:variant>
        <vt:i4>-1</vt:i4>
      </vt:variant>
      <vt:variant>
        <vt:i4>1117</vt:i4>
      </vt:variant>
      <vt:variant>
        <vt:i4>1</vt:i4>
      </vt:variant>
      <vt:variant>
        <vt:lpwstr>http://ts2.mm.bing.net/images/thumbnail.aspx?q=1631711075213&amp;id=4989e1e59ef7d7e3c0acdff2b421dae2</vt:lpwstr>
      </vt:variant>
      <vt:variant>
        <vt:lpwstr/>
      </vt:variant>
      <vt:variant>
        <vt:i4>5111886</vt:i4>
      </vt:variant>
      <vt:variant>
        <vt:i4>-1</vt:i4>
      </vt:variant>
      <vt:variant>
        <vt:i4>1120</vt:i4>
      </vt:variant>
      <vt:variant>
        <vt:i4>1</vt:i4>
      </vt:variant>
      <vt:variant>
        <vt:lpwstr>http://ts2.mm.bing.net/images/thumbnail.aspx?q=1633293375917&amp;id=465b489dcf6106dbe5f69baf928f4d12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MACON CITIZENS FOR THE HANDICAPPED, INC</dc:title>
  <dc:creator>Jeannie Garrett</dc:creator>
  <cp:lastModifiedBy>Christi Huff</cp:lastModifiedBy>
  <cp:revision>15</cp:revision>
  <cp:lastPrinted>2026-02-09T14:59:00Z</cp:lastPrinted>
  <dcterms:created xsi:type="dcterms:W3CDTF">2026-02-09T14:00:00Z</dcterms:created>
  <dcterms:modified xsi:type="dcterms:W3CDTF">2026-02-17T20:58:00Z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